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bidiVisual/>
        <w:tblW w:w="11029" w:type="dxa"/>
        <w:tblInd w:w="-7" w:type="dxa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double" w:sz="12" w:space="0" w:color="auto"/>
          <w:insideV w:val="double" w:sz="12" w:space="0" w:color="auto"/>
        </w:tblBorders>
        <w:tblLayout w:type="fixed"/>
        <w:tblLook w:val="01E0"/>
      </w:tblPr>
      <w:tblGrid>
        <w:gridCol w:w="1233"/>
        <w:gridCol w:w="1148"/>
        <w:gridCol w:w="143"/>
        <w:gridCol w:w="26"/>
        <w:gridCol w:w="3963"/>
        <w:gridCol w:w="1397"/>
        <w:gridCol w:w="1559"/>
        <w:gridCol w:w="142"/>
        <w:gridCol w:w="1296"/>
        <w:gridCol w:w="122"/>
      </w:tblGrid>
      <w:tr w:rsidR="00926934" w:rsidRPr="002C4DFC" w:rsidTr="00020A89">
        <w:trPr>
          <w:gridAfter w:val="1"/>
          <w:wAfter w:w="122" w:type="dxa"/>
          <w:trHeight w:hRule="exact" w:val="1701"/>
        </w:trPr>
        <w:tc>
          <w:tcPr>
            <w:tcW w:w="2550" w:type="dxa"/>
            <w:gridSpan w:val="4"/>
            <w:vAlign w:val="center"/>
          </w:tcPr>
          <w:p w:rsidR="00544F5C" w:rsidRPr="002C4DFC" w:rsidRDefault="00544F5C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</w:pPr>
            <w:r w:rsidRPr="002C4DFC"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  <w:t xml:space="preserve">المدرسة </w:t>
            </w:r>
            <w:r w:rsidR="00230182" w:rsidRPr="002C4DFC"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  <w:t>الابتدائية</w:t>
            </w:r>
          </w:p>
          <w:p w:rsidR="00544F5C" w:rsidRPr="002C4DFC" w:rsidRDefault="00230182" w:rsidP="00275DA9">
            <w:pPr>
              <w:bidi/>
              <w:jc w:val="center"/>
              <w:rPr>
                <w:rFonts w:asciiTheme="minorBidi" w:hAnsiTheme="minorBidi" w:cstheme="minorBidi"/>
                <w:sz w:val="36"/>
                <w:szCs w:val="36"/>
                <w:rtl/>
              </w:rPr>
            </w:pPr>
            <w:r w:rsidRPr="002C4DFC"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  <w:t>بزاوية الحرث</w:t>
            </w:r>
          </w:p>
          <w:p w:rsidR="009E1CE3" w:rsidRPr="002C4DFC" w:rsidRDefault="009E1CE3" w:rsidP="009E1CE3">
            <w:pPr>
              <w:bidi/>
              <w:jc w:val="center"/>
              <w:rPr>
                <w:rFonts w:asciiTheme="minorBidi" w:hAnsiTheme="minorBidi" w:cstheme="minorBidi"/>
                <w:sz w:val="36"/>
                <w:szCs w:val="36"/>
                <w:rtl/>
              </w:rPr>
            </w:pPr>
          </w:p>
        </w:tc>
        <w:tc>
          <w:tcPr>
            <w:tcW w:w="5360" w:type="dxa"/>
            <w:gridSpan w:val="2"/>
            <w:vAlign w:val="center"/>
          </w:tcPr>
          <w:p w:rsidR="00544F5C" w:rsidRPr="002C4DFC" w:rsidRDefault="009E1CE3" w:rsidP="00C93253">
            <w:pPr>
              <w:bidi/>
              <w:jc w:val="center"/>
              <w:rPr>
                <w:rFonts w:asciiTheme="minorBidi" w:hAnsiTheme="minorBidi" w:cstheme="minorBidi"/>
                <w:sz w:val="40"/>
                <w:szCs w:val="40"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b/>
                <w:bCs/>
                <w:sz w:val="40"/>
                <w:szCs w:val="40"/>
                <w:rtl/>
                <w:lang w:bidi="ar-TN"/>
              </w:rPr>
              <w:t xml:space="preserve">تذليل صعوبات النسبة </w:t>
            </w:r>
            <w:proofErr w:type="spellStart"/>
            <w:r w:rsidRPr="002C4DFC">
              <w:rPr>
                <w:rFonts w:asciiTheme="minorBidi" w:hAnsiTheme="minorBidi" w:cstheme="minorBidi"/>
                <w:b/>
                <w:bCs/>
                <w:sz w:val="40"/>
                <w:szCs w:val="40"/>
                <w:rtl/>
                <w:lang w:bidi="ar-TN"/>
              </w:rPr>
              <w:t>المائوية</w:t>
            </w:r>
            <w:proofErr w:type="spellEnd"/>
            <w:r w:rsidRPr="002C4DFC">
              <w:rPr>
                <w:rFonts w:asciiTheme="minorBidi" w:hAnsiTheme="minorBidi" w:cstheme="minorBidi"/>
                <w:b/>
                <w:bCs/>
                <w:sz w:val="40"/>
                <w:szCs w:val="40"/>
                <w:rtl/>
                <w:lang w:bidi="ar-TN"/>
              </w:rPr>
              <w:t>(</w:t>
            </w:r>
            <w:r w:rsidR="00C93253" w:rsidRPr="002C4DFC">
              <w:rPr>
                <w:rFonts w:asciiTheme="minorBidi" w:hAnsiTheme="minorBidi" w:cstheme="minorBidi"/>
                <w:b/>
                <w:bCs/>
                <w:sz w:val="40"/>
                <w:szCs w:val="40"/>
                <w:rtl/>
                <w:lang w:bidi="ar-TN"/>
              </w:rPr>
              <w:t>ماي2013</w:t>
            </w:r>
            <w:r w:rsidRPr="002C4DFC">
              <w:rPr>
                <w:rFonts w:asciiTheme="minorBidi" w:hAnsiTheme="minorBidi" w:cstheme="minorBidi"/>
                <w:sz w:val="40"/>
                <w:szCs w:val="40"/>
                <w:rtl/>
                <w:lang w:bidi="ar-TN"/>
              </w:rPr>
              <w:t>)</w:t>
            </w:r>
          </w:p>
        </w:tc>
        <w:tc>
          <w:tcPr>
            <w:tcW w:w="1559" w:type="dxa"/>
            <w:vAlign w:val="center"/>
          </w:tcPr>
          <w:p w:rsidR="00544F5C" w:rsidRPr="002C4DFC" w:rsidRDefault="00020A89" w:rsidP="00020A89">
            <w:pPr>
              <w:bidi/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  <w:lang w:bidi="ar-TN"/>
              </w:rPr>
              <w:t xml:space="preserve">دعم وعلاج </w:t>
            </w:r>
          </w:p>
          <w:p w:rsidR="00544F5C" w:rsidRPr="002C4DFC" w:rsidRDefault="00544F5C" w:rsidP="00275DA9">
            <w:pPr>
              <w:bidi/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38" w:type="dxa"/>
            <w:gridSpan w:val="2"/>
            <w:vAlign w:val="center"/>
          </w:tcPr>
          <w:p w:rsidR="009E1CE3" w:rsidRPr="002C4DFC" w:rsidRDefault="009E1CE3" w:rsidP="009E1CE3">
            <w:pPr>
              <w:bidi/>
              <w:jc w:val="center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 w:rsidRPr="002C4DFC"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المعلم</w:t>
            </w:r>
          </w:p>
          <w:p w:rsidR="00544F5C" w:rsidRPr="002C4DFC" w:rsidRDefault="009E1CE3" w:rsidP="00020A89">
            <w:pPr>
              <w:bidi/>
              <w:jc w:val="center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 w:rsidRPr="002C4DFC"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مفتاح رحال</w:t>
            </w:r>
          </w:p>
        </w:tc>
      </w:tr>
      <w:tr w:rsidR="00926934" w:rsidRPr="002C4DFC" w:rsidTr="00E168FF">
        <w:trPr>
          <w:gridAfter w:val="1"/>
          <w:wAfter w:w="122" w:type="dxa"/>
        </w:trPr>
        <w:tc>
          <w:tcPr>
            <w:tcW w:w="2524" w:type="dxa"/>
            <w:gridSpan w:val="3"/>
            <w:vAlign w:val="center"/>
          </w:tcPr>
          <w:p w:rsidR="00544F5C" w:rsidRPr="002C4DFC" w:rsidRDefault="00E168FF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  <w:lang w:bidi="ar-TN"/>
              </w:rPr>
              <w:t>التوجيهات</w:t>
            </w:r>
          </w:p>
        </w:tc>
        <w:tc>
          <w:tcPr>
            <w:tcW w:w="8383" w:type="dxa"/>
            <w:gridSpan w:val="6"/>
            <w:vAlign w:val="center"/>
          </w:tcPr>
          <w:p w:rsidR="00544F5C" w:rsidRPr="002C4DFC" w:rsidRDefault="00544F5C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  <w:lang w:bidi="ar-TN"/>
              </w:rPr>
              <w:t>السّندات والتّعليمات</w:t>
            </w:r>
          </w:p>
        </w:tc>
      </w:tr>
      <w:tr w:rsidR="00926934" w:rsidRPr="002C4DFC" w:rsidTr="00E168FF">
        <w:trPr>
          <w:gridAfter w:val="1"/>
          <w:wAfter w:w="122" w:type="dxa"/>
        </w:trPr>
        <w:tc>
          <w:tcPr>
            <w:tcW w:w="2524" w:type="dxa"/>
            <w:gridSpan w:val="3"/>
          </w:tcPr>
          <w:p w:rsidR="00544F5C" w:rsidRPr="002C4DFC" w:rsidRDefault="00544F5C" w:rsidP="006A6BAD">
            <w:pPr>
              <w:bidi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E168FF" w:rsidRPr="002C4DFC" w:rsidRDefault="006A6BAD" w:rsidP="001F22DD">
            <w:pPr>
              <w:bidi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  <w:lang w:bidi="ar-TN"/>
              </w:rPr>
              <w:t xml:space="preserve">لاحظ اننا لا نعرف قيمة التخفيض </w:t>
            </w:r>
            <w:r w:rsidR="001F22DD" w:rsidRPr="002C4DFC"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  <w:lang w:bidi="ar-TN"/>
              </w:rPr>
              <w:t>ونعرف فقط نسبته.</w:t>
            </w:r>
          </w:p>
          <w:p w:rsidR="001F22DD" w:rsidRPr="002C4DFC" w:rsidRDefault="001F22DD" w:rsidP="001F22DD">
            <w:pPr>
              <w:bidi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  <w:lang w:bidi="ar-TN"/>
              </w:rPr>
              <w:t>قد يساعدك هذا في الحل.</w:t>
            </w:r>
          </w:p>
          <w:p w:rsidR="006A6BAD" w:rsidRPr="002C4DFC" w:rsidRDefault="006A6BAD" w:rsidP="006A6BAD">
            <w:pPr>
              <w:bidi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6A6BAD" w:rsidRPr="002C4DFC" w:rsidRDefault="006A6BAD" w:rsidP="006A6BAD">
            <w:pPr>
              <w:bidi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  <w:lang w:bidi="ar-TN"/>
              </w:rPr>
            </w:pPr>
          </w:p>
          <w:p w:rsidR="006A6BAD" w:rsidRPr="002C4DFC" w:rsidRDefault="006A6BAD" w:rsidP="006A6BAD">
            <w:pPr>
              <w:bidi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  <w:lang w:bidi="ar-TN"/>
              </w:rPr>
            </w:pPr>
          </w:p>
          <w:p w:rsidR="006A6BAD" w:rsidRPr="002C4DFC" w:rsidRDefault="006A6BAD" w:rsidP="006A6BAD">
            <w:pPr>
              <w:bidi/>
              <w:rPr>
                <w:rFonts w:asciiTheme="minorBidi" w:hAnsiTheme="minorBidi" w:cstheme="minorBidi"/>
                <w:b/>
                <w:bCs/>
                <w:sz w:val="28"/>
                <w:szCs w:val="28"/>
                <w:lang w:val="en-US" w:bidi="ar-TN"/>
              </w:rPr>
            </w:pPr>
            <w:r w:rsidRPr="002C4DFC"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  <w:lang w:bidi="ar-TN"/>
              </w:rPr>
              <w:t>لاحظ أننا نعرف قيمة الثمن الأصلي=80د ونعرف نسبته=100</w:t>
            </w:r>
            <w:r w:rsidRPr="002C4DFC">
              <w:rPr>
                <w:rFonts w:asciiTheme="minorBidi" w:hAnsiTheme="minorBidi" w:cstheme="minorBidi"/>
                <w:b/>
                <w:bCs/>
                <w:sz w:val="28"/>
                <w:szCs w:val="28"/>
                <w:lang w:val="en-US" w:bidi="ar-TN"/>
              </w:rPr>
              <w:t>%</w:t>
            </w:r>
          </w:p>
          <w:p w:rsidR="006A6BAD" w:rsidRPr="002C4DFC" w:rsidRDefault="006A6BAD" w:rsidP="006A6BAD">
            <w:pPr>
              <w:bidi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  <w:lang w:bidi="ar-TN"/>
              </w:rPr>
              <w:t>قد يساعدك هذا في الحل</w:t>
            </w:r>
          </w:p>
          <w:p w:rsidR="006A6BAD" w:rsidRPr="002C4DFC" w:rsidRDefault="006A6BAD" w:rsidP="006A6BAD">
            <w:pPr>
              <w:bidi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  <w:lang w:bidi="ar-TN"/>
              </w:rPr>
            </w:pPr>
          </w:p>
          <w:p w:rsidR="006A6BAD" w:rsidRPr="002C4DFC" w:rsidRDefault="006A6BAD" w:rsidP="006A6BAD">
            <w:pPr>
              <w:bidi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  <w:lang w:bidi="ar-TN"/>
              </w:rPr>
            </w:pPr>
          </w:p>
          <w:p w:rsidR="006A6BAD" w:rsidRPr="002C4DFC" w:rsidRDefault="006A6BAD" w:rsidP="006A6BAD">
            <w:pPr>
              <w:bidi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  <w:lang w:bidi="ar-TN"/>
              </w:rPr>
            </w:pPr>
          </w:p>
          <w:p w:rsidR="006A6BAD" w:rsidRPr="002C4DFC" w:rsidRDefault="006A6BAD" w:rsidP="006A6BAD">
            <w:pPr>
              <w:bidi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  <w:lang w:bidi="ar-TN"/>
              </w:rPr>
            </w:pPr>
          </w:p>
          <w:p w:rsidR="002C628B" w:rsidRPr="002C4DFC" w:rsidRDefault="002C628B" w:rsidP="006A6BAD">
            <w:pPr>
              <w:bidi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  <w:lang w:bidi="ar-TN"/>
              </w:rPr>
            </w:pPr>
          </w:p>
          <w:p w:rsidR="002C628B" w:rsidRPr="002C4DFC" w:rsidRDefault="002C628B" w:rsidP="002C628B">
            <w:pPr>
              <w:bidi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  <w:lang w:bidi="ar-TN"/>
              </w:rPr>
            </w:pPr>
          </w:p>
          <w:p w:rsidR="002C628B" w:rsidRPr="002C4DFC" w:rsidRDefault="002C628B" w:rsidP="002C628B">
            <w:pPr>
              <w:bidi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  <w:lang w:bidi="ar-TN"/>
              </w:rPr>
            </w:pPr>
          </w:p>
          <w:p w:rsidR="002C628B" w:rsidRPr="002C4DFC" w:rsidRDefault="002C628B" w:rsidP="002C628B">
            <w:pPr>
              <w:bidi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  <w:lang w:bidi="ar-TN"/>
              </w:rPr>
            </w:pPr>
          </w:p>
          <w:p w:rsidR="00CD0C92" w:rsidRPr="002C4DFC" w:rsidRDefault="00CD0C92" w:rsidP="00CD0C92">
            <w:pPr>
              <w:bidi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  <w:lang w:bidi="ar-TN"/>
              </w:rPr>
            </w:pPr>
          </w:p>
          <w:p w:rsidR="00CD0C92" w:rsidRPr="002C4DFC" w:rsidRDefault="00CD0C92" w:rsidP="00CD0C92">
            <w:pPr>
              <w:bidi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  <w:lang w:bidi="ar-TN"/>
              </w:rPr>
            </w:pPr>
          </w:p>
          <w:p w:rsidR="00CD0C92" w:rsidRPr="002C4DFC" w:rsidRDefault="00CD0C92" w:rsidP="00CD0C92">
            <w:pPr>
              <w:bidi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  <w:lang w:bidi="ar-TN"/>
              </w:rPr>
            </w:pPr>
          </w:p>
          <w:p w:rsidR="00CD0C92" w:rsidRPr="002C4DFC" w:rsidRDefault="00CD0C92" w:rsidP="00CD0C92">
            <w:pPr>
              <w:bidi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  <w:lang w:bidi="ar-TN"/>
              </w:rPr>
            </w:pPr>
          </w:p>
          <w:p w:rsidR="00CD0C92" w:rsidRPr="002C4DFC" w:rsidRDefault="00CD0C92" w:rsidP="00CD0C92">
            <w:pPr>
              <w:bidi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  <w:lang w:bidi="ar-TN"/>
              </w:rPr>
            </w:pPr>
          </w:p>
          <w:p w:rsidR="00CD0C92" w:rsidRPr="002C4DFC" w:rsidRDefault="00CD0C92" w:rsidP="00CD0C92">
            <w:pPr>
              <w:bidi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  <w:lang w:bidi="ar-TN"/>
              </w:rPr>
            </w:pPr>
          </w:p>
          <w:p w:rsidR="00CD0C92" w:rsidRPr="002C4DFC" w:rsidRDefault="00CD0C92" w:rsidP="00CD0C92">
            <w:pPr>
              <w:bidi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  <w:lang w:bidi="ar-TN"/>
              </w:rPr>
            </w:pPr>
          </w:p>
          <w:p w:rsidR="00CD0C92" w:rsidRPr="002C4DFC" w:rsidRDefault="00CD0C92" w:rsidP="00CD0C92">
            <w:pPr>
              <w:bidi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  <w:lang w:bidi="ar-TN"/>
              </w:rPr>
            </w:pPr>
          </w:p>
          <w:p w:rsidR="00CD0C92" w:rsidRPr="002C4DFC" w:rsidRDefault="00CD0C92" w:rsidP="00CD0C92">
            <w:pPr>
              <w:bidi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  <w:lang w:bidi="ar-TN"/>
              </w:rPr>
            </w:pPr>
          </w:p>
          <w:p w:rsidR="00CD0C92" w:rsidRPr="002C4DFC" w:rsidRDefault="00CD0C92" w:rsidP="00CD0C92">
            <w:pPr>
              <w:bidi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  <w:lang w:bidi="ar-TN"/>
              </w:rPr>
            </w:pPr>
          </w:p>
          <w:p w:rsidR="00CD0C92" w:rsidRPr="002C4DFC" w:rsidRDefault="00CD0C92" w:rsidP="00CD0C92">
            <w:pPr>
              <w:bidi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  <w:lang w:bidi="ar-TN"/>
              </w:rPr>
            </w:pPr>
          </w:p>
          <w:p w:rsidR="00CD0C92" w:rsidRPr="002C4DFC" w:rsidRDefault="00CD0C92" w:rsidP="00CD0C92">
            <w:pPr>
              <w:bidi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  <w:lang w:bidi="ar-TN"/>
              </w:rPr>
            </w:pPr>
          </w:p>
          <w:p w:rsidR="00CD0C92" w:rsidRPr="002C4DFC" w:rsidRDefault="00CD0C92" w:rsidP="00CD0C92">
            <w:pPr>
              <w:bidi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  <w:lang w:bidi="ar-TN"/>
              </w:rPr>
            </w:pPr>
          </w:p>
          <w:p w:rsidR="00CD0C92" w:rsidRPr="002C4DFC" w:rsidRDefault="00CD0C92" w:rsidP="00CD0C92">
            <w:pPr>
              <w:bidi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  <w:lang w:bidi="ar-TN"/>
              </w:rPr>
            </w:pPr>
          </w:p>
          <w:p w:rsidR="00CD0C92" w:rsidRPr="002C4DFC" w:rsidRDefault="00CD0C92" w:rsidP="00CD0C92">
            <w:pPr>
              <w:bidi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  <w:lang w:bidi="ar-TN"/>
              </w:rPr>
            </w:pPr>
          </w:p>
          <w:p w:rsidR="00CD0C92" w:rsidRPr="002C4DFC" w:rsidRDefault="00CD0C92" w:rsidP="00CD0C92">
            <w:pPr>
              <w:bidi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  <w:lang w:bidi="ar-TN"/>
              </w:rPr>
            </w:pPr>
          </w:p>
          <w:p w:rsidR="00CD0C92" w:rsidRPr="002C4DFC" w:rsidRDefault="00CD0C92" w:rsidP="00CD0C92">
            <w:pPr>
              <w:bidi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  <w:lang w:bidi="ar-TN"/>
              </w:rPr>
            </w:pPr>
          </w:p>
          <w:p w:rsidR="00CD0C92" w:rsidRPr="002C4DFC" w:rsidRDefault="00CD0C92" w:rsidP="00CD0C92">
            <w:pPr>
              <w:bidi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  <w:lang w:bidi="ar-TN"/>
              </w:rPr>
            </w:pPr>
          </w:p>
          <w:p w:rsidR="00CD0C92" w:rsidRPr="002C4DFC" w:rsidRDefault="00CD0C92" w:rsidP="00CD0C92">
            <w:pPr>
              <w:bidi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  <w:lang w:bidi="ar-TN"/>
              </w:rPr>
            </w:pPr>
          </w:p>
          <w:p w:rsidR="00CD0C92" w:rsidRPr="002C4DFC" w:rsidRDefault="00CD0C92" w:rsidP="00CD0C92">
            <w:pPr>
              <w:bidi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  <w:lang w:bidi="ar-TN"/>
              </w:rPr>
            </w:pPr>
          </w:p>
          <w:p w:rsidR="00CD0C92" w:rsidRPr="002C4DFC" w:rsidRDefault="00CD0C92" w:rsidP="00CD0C92">
            <w:pPr>
              <w:bidi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  <w:lang w:bidi="ar-TN"/>
              </w:rPr>
            </w:pPr>
          </w:p>
          <w:p w:rsidR="00CD0C92" w:rsidRPr="002C4DFC" w:rsidRDefault="00CD0C92" w:rsidP="00CD0C92">
            <w:pPr>
              <w:bidi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  <w:lang w:bidi="ar-TN"/>
              </w:rPr>
            </w:pPr>
          </w:p>
          <w:p w:rsidR="00CD0C92" w:rsidRPr="002C4DFC" w:rsidRDefault="00CD0C92" w:rsidP="00CD0C92">
            <w:pPr>
              <w:bidi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  <w:lang w:bidi="ar-TN"/>
              </w:rPr>
            </w:pPr>
          </w:p>
          <w:p w:rsidR="006A6BAD" w:rsidRPr="002C4DFC" w:rsidRDefault="006A6BAD" w:rsidP="002C628B">
            <w:pPr>
              <w:bidi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  <w:lang w:bidi="ar-TN"/>
              </w:rPr>
              <w:t>لاحظ اننا نعرف قيمة المبلغ المدفوع=</w:t>
            </w:r>
            <w:r w:rsidRPr="002C4DFC">
              <w:rPr>
                <w:rFonts w:asciiTheme="minorBidi" w:hAnsiTheme="minorBidi" w:cstheme="minorBidi"/>
                <w:b/>
                <w:bCs/>
                <w:rtl/>
                <w:lang w:bidi="ar-TN"/>
              </w:rPr>
              <w:t>70,400د</w:t>
            </w:r>
          </w:p>
          <w:p w:rsidR="002C628B" w:rsidRPr="002C4DFC" w:rsidRDefault="002C628B" w:rsidP="002C628B">
            <w:pPr>
              <w:bidi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  <w:lang w:bidi="ar-TN"/>
              </w:rPr>
              <w:t>ولكننا لا نعرف نسبته.</w:t>
            </w:r>
          </w:p>
          <w:p w:rsidR="002C628B" w:rsidRPr="002C4DFC" w:rsidRDefault="002C628B" w:rsidP="002C628B">
            <w:pPr>
              <w:bidi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  <w:lang w:bidi="ar-TN"/>
              </w:rPr>
              <w:t>قد يساعدك هذا في الحل</w:t>
            </w:r>
          </w:p>
          <w:p w:rsidR="002C628B" w:rsidRPr="002C4DFC" w:rsidRDefault="002C628B" w:rsidP="002C628B">
            <w:pPr>
              <w:bidi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  <w:lang w:bidi="ar-TN"/>
              </w:rPr>
            </w:pPr>
          </w:p>
          <w:p w:rsidR="002C628B" w:rsidRPr="002C4DFC" w:rsidRDefault="002C628B" w:rsidP="002C628B">
            <w:pPr>
              <w:bidi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  <w:lang w:bidi="ar-TN"/>
              </w:rPr>
            </w:pPr>
          </w:p>
          <w:p w:rsidR="002C628B" w:rsidRPr="002C4DFC" w:rsidRDefault="002C628B" w:rsidP="002C628B">
            <w:pPr>
              <w:bidi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  <w:lang w:bidi="ar-TN"/>
              </w:rPr>
            </w:pPr>
          </w:p>
          <w:p w:rsidR="002C628B" w:rsidRPr="002C4DFC" w:rsidRDefault="002C628B" w:rsidP="002C628B">
            <w:pPr>
              <w:bidi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  <w:lang w:bidi="ar-TN"/>
              </w:rPr>
              <w:t>يستحسن القيام بعملية الضرب قبل القيام بعملية القسمة.</w:t>
            </w:r>
          </w:p>
          <w:p w:rsidR="00544F5C" w:rsidRPr="002C4DFC" w:rsidRDefault="00544F5C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lang w:bidi="ar-TN"/>
              </w:rPr>
            </w:pPr>
          </w:p>
          <w:p w:rsidR="00544F5C" w:rsidRPr="002C4DFC" w:rsidRDefault="00544F5C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lang w:bidi="ar-TN"/>
              </w:rPr>
            </w:pPr>
          </w:p>
          <w:p w:rsidR="00544F5C" w:rsidRPr="002C4DFC" w:rsidRDefault="00544F5C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0041F8" w:rsidRPr="002C4DFC" w:rsidRDefault="000041F8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0041F8" w:rsidRPr="002C4DFC" w:rsidRDefault="000041F8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0041F8" w:rsidRPr="002C4DFC" w:rsidRDefault="000041F8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0041F8" w:rsidRPr="002C4DFC" w:rsidRDefault="000041F8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1F22DD" w:rsidRPr="002C4DFC" w:rsidRDefault="001F22DD" w:rsidP="001F22DD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1F22DD" w:rsidRPr="002C4DFC" w:rsidRDefault="001F22DD" w:rsidP="001F22DD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1F22DD" w:rsidRPr="002C4DFC" w:rsidRDefault="001F22DD" w:rsidP="001F22DD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544F5C" w:rsidRPr="002C4DFC" w:rsidRDefault="00544F5C" w:rsidP="002C628B">
            <w:pPr>
              <w:bidi/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  <w:lang w:bidi="ar-TN"/>
              </w:rPr>
            </w:pPr>
          </w:p>
        </w:tc>
        <w:tc>
          <w:tcPr>
            <w:tcW w:w="8383" w:type="dxa"/>
            <w:gridSpan w:val="6"/>
          </w:tcPr>
          <w:p w:rsidR="00544F5C" w:rsidRPr="002C4DFC" w:rsidRDefault="00544F5C" w:rsidP="00275DA9">
            <w:pPr>
              <w:bidi/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b/>
                <w:bCs/>
                <w:sz w:val="36"/>
                <w:szCs w:val="36"/>
                <w:u w:val="single"/>
                <w:rtl/>
                <w:lang w:bidi="ar-TN"/>
              </w:rPr>
              <w:lastRenderedPageBreak/>
              <w:t xml:space="preserve">الوضعيّة </w:t>
            </w:r>
            <w:r w:rsidRPr="002C4DFC">
              <w:rPr>
                <w:rFonts w:asciiTheme="minorBidi" w:hAnsiTheme="minorBidi" w:cstheme="minorBidi"/>
                <w:b/>
                <w:bCs/>
                <w:sz w:val="36"/>
                <w:szCs w:val="36"/>
                <w:u w:val="single"/>
                <w:lang w:bidi="ar-TN"/>
              </w:rPr>
              <w:t>I</w:t>
            </w:r>
            <w:r w:rsidRPr="002C4DFC"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  <w:lang w:bidi="ar-TN"/>
              </w:rPr>
              <w:t>:</w:t>
            </w:r>
          </w:p>
          <w:p w:rsidR="00FD471C" w:rsidRPr="002C4DFC" w:rsidRDefault="00020A89" w:rsidP="00AB5116">
            <w:pPr>
              <w:bidi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  <w:lang w:bidi="ar-TN"/>
              </w:rPr>
              <w:t>أراد محمد شراءمدفأة ثمنها80د،</w:t>
            </w:r>
            <w:r w:rsidR="00020198" w:rsidRPr="002C4DFC"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  <w:lang w:bidi="ar-TN"/>
              </w:rPr>
              <w:t>فمنحه البائع تخفيضا نسبته12</w:t>
            </w:r>
            <w:r w:rsidR="00CE6892" w:rsidRPr="002C4DFC">
              <w:rPr>
                <w:rFonts w:asciiTheme="minorBidi" w:hAnsiTheme="minorBidi" w:cstheme="minorBidi"/>
                <w:b/>
                <w:bCs/>
                <w:sz w:val="28"/>
                <w:szCs w:val="28"/>
                <w:lang w:val="en-US" w:bidi="ar-TN"/>
              </w:rPr>
              <w:t>%</w:t>
            </w:r>
            <w:r w:rsidR="00CE6892" w:rsidRPr="002C4DFC"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  <w:lang w:bidi="ar-TN"/>
              </w:rPr>
              <w:t>. كم</w:t>
            </w:r>
            <w:r w:rsidR="00020198" w:rsidRPr="002C4DFC"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  <w:lang w:bidi="ar-TN"/>
              </w:rPr>
              <w:t xml:space="preserve"> يدفع؟</w:t>
            </w:r>
          </w:p>
          <w:p w:rsidR="00CE6892" w:rsidRPr="002C4DFC" w:rsidRDefault="00CE6892" w:rsidP="00E168FF">
            <w:pPr>
              <w:bidi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b/>
                <w:bCs/>
                <w:sz w:val="28"/>
                <w:szCs w:val="28"/>
                <w:u w:val="single"/>
                <w:rtl/>
                <w:lang w:bidi="ar-TN"/>
              </w:rPr>
              <w:t>الطريقة الأولى للحل</w:t>
            </w:r>
            <w:r w:rsidRPr="002C4DFC"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  <w:lang w:bidi="ar-TN"/>
              </w:rPr>
              <w:t xml:space="preserve">: </w:t>
            </w:r>
          </w:p>
          <w:p w:rsidR="002C4DFC" w:rsidRDefault="002C4DFC" w:rsidP="002C4DFC">
            <w:pPr>
              <w:bidi/>
              <w:rPr>
                <w:rFonts w:asciiTheme="minorBidi" w:hAnsiTheme="minorBidi" w:cstheme="minorBidi"/>
                <w:rtl/>
                <w:lang w:val="en-US" w:bidi="ar-TN"/>
              </w:rPr>
            </w:pPr>
            <w:r>
              <w:rPr>
                <w:rFonts w:asciiTheme="minorBidi" w:hAnsiTheme="minorBidi" w:cstheme="minorBidi" w:hint="cs"/>
                <w:rtl/>
                <w:lang w:val="en-US" w:bidi="ar-TN"/>
              </w:rPr>
              <w:t>...........................................................................................................</w:t>
            </w:r>
          </w:p>
          <w:p w:rsidR="002C4DFC" w:rsidRDefault="002C4DFC" w:rsidP="002C4DFC">
            <w:pPr>
              <w:bidi/>
              <w:rPr>
                <w:rFonts w:asciiTheme="minorBidi" w:hAnsiTheme="minorBidi" w:cstheme="minorBidi"/>
                <w:rtl/>
                <w:lang w:bidi="ar-TN"/>
              </w:rPr>
            </w:pPr>
            <w:r>
              <w:rPr>
                <w:rFonts w:asciiTheme="minorBidi" w:hAnsiTheme="minorBidi" w:cstheme="minorBidi" w:hint="cs"/>
                <w:rtl/>
                <w:lang w:bidi="ar-TN"/>
              </w:rPr>
              <w:t xml:space="preserve">     ...........................................................................................................</w:t>
            </w:r>
          </w:p>
          <w:p w:rsidR="002C4DFC" w:rsidRDefault="002C4DFC" w:rsidP="002C4DFC">
            <w:pPr>
              <w:bidi/>
              <w:rPr>
                <w:rFonts w:asciiTheme="minorBidi" w:hAnsiTheme="minorBidi" w:cstheme="minorBidi"/>
                <w:rtl/>
                <w:lang w:bidi="ar-TN"/>
              </w:rPr>
            </w:pPr>
            <w:r>
              <w:rPr>
                <w:rFonts w:asciiTheme="minorBidi" w:hAnsiTheme="minorBidi" w:cstheme="minorBidi" w:hint="cs"/>
                <w:rtl/>
                <w:lang w:bidi="ar-TN"/>
              </w:rPr>
              <w:t xml:space="preserve">     ...........................................................................................................</w:t>
            </w:r>
          </w:p>
          <w:p w:rsidR="006F3F4D" w:rsidRPr="002C4DFC" w:rsidRDefault="006F3F4D" w:rsidP="006F3F4D">
            <w:pPr>
              <w:bidi/>
              <w:rPr>
                <w:rFonts w:asciiTheme="minorBidi" w:hAnsiTheme="minorBidi" w:cstheme="minorBidi"/>
                <w:lang w:bidi="ar-TN"/>
              </w:rPr>
            </w:pPr>
            <w:r>
              <w:rPr>
                <w:rFonts w:asciiTheme="minorBidi" w:hAnsiTheme="minorBidi" w:cstheme="minorBidi" w:hint="cs"/>
                <w:rtl/>
                <w:lang w:bidi="ar-TN"/>
              </w:rPr>
              <w:t xml:space="preserve">     ...........................................................................................................</w:t>
            </w:r>
          </w:p>
          <w:p w:rsidR="009D3168" w:rsidRPr="002C4DFC" w:rsidRDefault="009D3168" w:rsidP="006A6BAD">
            <w:pPr>
              <w:bidi/>
              <w:rPr>
                <w:rFonts w:asciiTheme="minorBidi" w:hAnsiTheme="minorBidi" w:cstheme="minorBidi"/>
                <w:rtl/>
                <w:lang w:val="en-US" w:bidi="ar-TN"/>
              </w:rPr>
            </w:pPr>
          </w:p>
          <w:p w:rsidR="00FD471C" w:rsidRPr="002C4DFC" w:rsidRDefault="009D3168" w:rsidP="0034078A">
            <w:pPr>
              <w:bidi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b/>
                <w:bCs/>
                <w:sz w:val="28"/>
                <w:szCs w:val="28"/>
                <w:u w:val="single"/>
                <w:rtl/>
                <w:lang w:bidi="ar-TN"/>
              </w:rPr>
              <w:t xml:space="preserve">الطريقة الثانية </w:t>
            </w:r>
            <w:r w:rsidR="0034078A" w:rsidRPr="002C4DFC">
              <w:rPr>
                <w:rFonts w:asciiTheme="minorBidi" w:hAnsiTheme="minorBidi" w:cstheme="minorBidi"/>
                <w:b/>
                <w:bCs/>
                <w:sz w:val="28"/>
                <w:szCs w:val="28"/>
                <w:u w:val="single"/>
                <w:rtl/>
                <w:lang w:bidi="ar-TN"/>
              </w:rPr>
              <w:t>للحل</w:t>
            </w:r>
            <w:r w:rsidR="0034078A" w:rsidRPr="002C4DFC"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  <w:lang w:bidi="ar-TN"/>
              </w:rPr>
              <w:t>:   استعن بالمخطط التالي:</w:t>
            </w:r>
          </w:p>
          <w:p w:rsidR="00046347" w:rsidRPr="002C4DFC" w:rsidRDefault="00B419DC" w:rsidP="00046347">
            <w:pPr>
              <w:bidi/>
              <w:rPr>
                <w:rFonts w:asciiTheme="minorBidi" w:hAnsiTheme="minorBidi" w:cstheme="minorBidi"/>
                <w:b/>
                <w:bCs/>
                <w:sz w:val="28"/>
                <w:szCs w:val="28"/>
                <w:lang w:bidi="ar-TN"/>
              </w:rPr>
            </w:pPr>
            <w:r w:rsidRPr="00B419DC">
              <w:rPr>
                <w:rFonts w:asciiTheme="minorBidi" w:hAnsiTheme="minorBidi" w:cstheme="minorBidi"/>
                <w:b/>
                <w:bCs/>
                <w:noProof/>
                <w:sz w:val="28"/>
                <w:szCs w:val="28"/>
                <w:lang w:val="en-US" w:eastAsia="en-US"/>
              </w:rPr>
              <w:pict>
                <v:rect id="Rectangle 614" o:spid="_x0000_s1026" style="position:absolute;left:0;text-align:left;margin-left:114.4pt;margin-top:4.45pt;width:239.25pt;height:33.75pt;z-index:25170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0w+ewIAADwFAAAOAAAAZHJzL2Uyb0RvYy54bWysVN1P2zAQf5+0/8Hy+0hSWmBVU1SBmCYh&#10;QMDEs+vYTTR/7ew26f76nZ00dIy9TMuDY9/H7+5+vvPistOK7AT4xpqSFic5JcJwWzVmU9Jvzzef&#10;LijxgZmKKWtESffC08vlxw+L1s3FxNZWVQIIghg/b11J6xDcPMs8r4Vm/sQ6YVApLWgW8AibrALW&#10;IrpW2STPz7LWQuXAcuE9Sq97JV0mfCkFD/dSehGIKinmFtIKaV3HNVsu2HwDzNUNH9Jg/5CFZo3B&#10;oCPUNQuMbKH5A0o3HKy3MpxwqzMrZcNFqgGrKfI31TzVzIlUC5Lj3UiT/3+w/G73AKSpSnpWTCkx&#10;TOMlPSJtzGyUIFGIFLXOz9HyyT3AcPK4jfV2EnT8YyWkS7TuR1pFFwhH4Wl+ejE9n1HCUTedXJxN&#10;ZhE0e/V24MMXYTWJm5ICxk9sst2tD73pwQT9YjZ9/LQLeyViCso8ComlYMRJ8k5NJK4UkB3D66++&#10;F724ZpXoRbMcvyGX0TpllsAiqmyUGnEHgNicv+P2OQ620U2k3hsd878l1DuO1imiNWF01I2x8J6z&#10;CsWQuOztD8T0dERmQrfuED9u17ba4z2D7QfAO37TINW3zIcHBtjxOBs4xeEeF6lsW1I77CipLfx8&#10;Tx7tsRFRS0mLE1RS/2PLQFCivhps0c/FdBpHLh2ms/MJHuBYsz7WmK2+snhLBb4XjqdttA/qIJVg&#10;9QsO+ypGRRUzHGOXlAc4HK5CP9n4XHCxWiUzHDPHwq15cjyCR4JjKz13Lwzc0G8BO/XOHqaNzd+0&#10;XW8bPY1dbYOVTerJV14H6nFEU+8Mz0l8A47Pyer10Vv+AgAA//8DAFBLAwQUAAYACAAAACEABc99&#10;z98AAAAIAQAADwAAAGRycy9kb3ducmV2LnhtbEyPQU+DQBCF7yb+h82YeDF2EU2LyNLURsMFD2J/&#10;wMKOQGRnCbul6K93PNXbvLyX977JtosdxIyT7x0puFtFIJAaZ3pqFRw+Xm8TED5oMnpwhAq+0cM2&#10;v7zIdGrcid5xrkIruIR8qhV0IYyplL7p0Gq/ciMSe59usjqwnFppJn3icjvIOIrW0uqeeKHTI+47&#10;bL6qo1XwM9eHotiV+uat2pdT4Z9fynZR6vpq2T2BCLiEcxj+8Bkdcmaq3ZGMF4OCOE4YPShIHkGw&#10;v4k29yBqPtYPIPNM/n8g/wUAAP//AwBQSwECLQAUAAYACAAAACEAtoM4kv4AAADhAQAAEwAAAAAA&#10;AAAAAAAAAAAAAAAAW0NvbnRlbnRfVHlwZXNdLnhtbFBLAQItABQABgAIAAAAIQA4/SH/1gAAAJQB&#10;AAALAAAAAAAAAAAAAAAAAC8BAABfcmVscy8ucmVsc1BLAQItABQABgAIAAAAIQAsW0w+ewIAADwF&#10;AAAOAAAAAAAAAAAAAAAAAC4CAABkcnMvZTJvRG9jLnhtbFBLAQItABQABgAIAAAAIQAFz33P3wAA&#10;AAgBAAAPAAAAAAAAAAAAAAAAANUEAABkcnMvZG93bnJldi54bWxQSwUGAAAAAAQABADzAAAA4QUA&#10;AAAA&#10;" fillcolor="black [3200]" strokecolor="black [1600]" strokeweight="1pt">
                  <v:textbox>
                    <w:txbxContent>
                      <w:p w:rsidR="00A03313" w:rsidRPr="00FD471C" w:rsidRDefault="00A03313" w:rsidP="00FD471C">
                        <w:pPr>
                          <w:bidi/>
                          <w:jc w:val="center"/>
                          <w:rPr>
                            <w:sz w:val="28"/>
                            <w:szCs w:val="28"/>
                            <w:lang w:val="en-US" w:bidi="ar-TN"/>
                          </w:rPr>
                        </w:pPr>
                        <w:r w:rsidRPr="00FD471C">
                          <w:rPr>
                            <w:rFonts w:hint="cs"/>
                            <w:sz w:val="28"/>
                            <w:szCs w:val="28"/>
                            <w:rtl/>
                            <w:lang w:bidi="ar-TN"/>
                          </w:rPr>
                          <w:t>الثمن الأصلي= 100</w:t>
                        </w:r>
                        <w:r w:rsidRPr="00FD471C">
                          <w:rPr>
                            <w:sz w:val="28"/>
                            <w:szCs w:val="28"/>
                            <w:lang w:val="en-US" w:bidi="ar-TN"/>
                          </w:rPr>
                          <w:t>%</w:t>
                        </w:r>
                        <w:r>
                          <w:rPr>
                            <w:rFonts w:hint="cs"/>
                            <w:sz w:val="28"/>
                            <w:szCs w:val="28"/>
                            <w:rtl/>
                            <w:lang w:val="en-US" w:bidi="ar-TN"/>
                          </w:rPr>
                          <w:t xml:space="preserve"> =80د</w:t>
                        </w:r>
                      </w:p>
                    </w:txbxContent>
                  </v:textbox>
                </v:rect>
              </w:pict>
            </w:r>
          </w:p>
          <w:p w:rsidR="00CE6892" w:rsidRPr="002C4DFC" w:rsidRDefault="00CE6892" w:rsidP="00CE6892">
            <w:pPr>
              <w:bidi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  <w:lang w:bidi="ar-TN"/>
              </w:rPr>
            </w:pPr>
          </w:p>
          <w:p w:rsidR="00046347" w:rsidRPr="002C4DFC" w:rsidRDefault="00B419DC" w:rsidP="009D3168">
            <w:pPr>
              <w:bidi/>
              <w:jc w:val="center"/>
              <w:rPr>
                <w:rFonts w:asciiTheme="minorBidi" w:hAnsiTheme="minorBidi" w:cstheme="minorBidi"/>
                <w:b/>
                <w:bCs/>
                <w:sz w:val="28"/>
                <w:szCs w:val="28"/>
                <w:lang w:bidi="ar-TN"/>
              </w:rPr>
            </w:pPr>
            <w:r w:rsidRPr="00B419DC">
              <w:rPr>
                <w:rFonts w:asciiTheme="minorBidi" w:hAnsiTheme="minorBidi" w:cstheme="minorBidi"/>
                <w:b/>
                <w:bCs/>
                <w:noProof/>
                <w:sz w:val="28"/>
                <w:szCs w:val="28"/>
                <w:lang w:val="en-US" w:eastAsia="en-US"/>
              </w:rPr>
              <w:pict>
                <v:rect id="Rectangle 616" o:spid="_x0000_s1027" style="position:absolute;left:0;text-align:left;margin-left:218.65pt;margin-top:8.6pt;width:136.5pt;height:32.25pt;z-index:25170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tKrfQIAAEMFAAAOAAAAZHJzL2Uyb0RvYy54bWysVN1P2zAQf5+0/8Hy+0hSWhgVKaqKmCYh&#10;QMDEs+vYTTR/7ew26f76nZ00dIy9TOtDat/97ut3d7686rQiOwG+saakxUlOiTDcVo3ZlPTb882n&#10;z5T4wEzFlDWipHvh6dXi44fL1s3FxNZWVQIIOjF+3rqS1iG4eZZ5XgvN/Il1wqBSWtAs4BU2WQWs&#10;Re9aZZM8P8taC5UDy4X3KL3ulXSR/EspeLiX0otAVEkxt5C+kL7r+M0Wl2y+Aebqhg9psH/IQrPG&#10;YNDR1TULjGyh+cOVbjhYb2U44VZnVsqGi1QDVlPkb6p5qpkTqRYkx7uRJv//3PK73QOQpirpWXFG&#10;iWEam/SItDGzUYJEIVLUOj9H5JN7gOHm8Rjr7STo+I+VkC7Ruh9pFV0gHIXF+enpbIbsc9RN84vZ&#10;+Sw6zV6tHfjwRVhN4qGkgPETm2x360MPPUDQLmbTx0+nsFcipqDMo5BYCkacJOs0RGKlgOwYtr/6&#10;XvTimlWiF81y/A25jOiUWXIWvcpGqdHv4CAO5+9++xwHbDQTafZGw/xvCfWGIzpFtCaMhroxFt4z&#10;VqEYEpc9/kBMT0dkJnTrLrU2IaNkbas9thtsvwfe8ZsGGb9lPjwwwMHHJuEyh3v8SGXbktrhRElt&#10;4ed78ojHeUQtJS0uUkn9jy0DQYn6anBSL4rpNG5eukxn5xO8wLFmfawxW72y2KwCnw3H0zHigzpI&#10;JVj9gju/jFFRxQzH2CXlAQ6XVegXHF8NLpbLBMNtcyzcmifHo/PIc5yo5+6FgRvGLuDA3tnD0rH5&#10;m+nrsdHS2OU2WNmk0XzldegAbmoaoeFViU/B8T2hXt++xS8AAAD//wMAUEsDBBQABgAIAAAAIQAi&#10;aIiX3wAAAAkBAAAPAAAAZHJzL2Rvd25yZXYueG1sTI/BToNAEIbvJr7DZky8GLvQGmmQpamNhgs9&#10;iH2AgR2ByO4SdkvRp3c86XHm//LPN9luMYOYafK9swriVQSCbON0b1sFp/fX+y0IH9BqHJwlBV/k&#10;YZdfX2WYanexbzRXoRVcYn2KCroQxlRK33Rk0K/cSJazDzcZDDxOrdQTXrjcDHIdRY/SYG/5Qocj&#10;HTpqPquzUfA916ei2Jd4d6wO5VT455eyXZS6vVn2TyACLeEPhl99VoecnWp3ttqLQcHDJtkwykGy&#10;BsFAEke8qBVs4wRknsn/H+Q/AAAA//8DAFBLAQItABQABgAIAAAAIQC2gziS/gAAAOEBAAATAAAA&#10;AAAAAAAAAAAAAAAAAABbQ29udGVudF9UeXBlc10ueG1sUEsBAi0AFAAGAAgAAAAhADj9If/WAAAA&#10;lAEAAAsAAAAAAAAAAAAAAAAALwEAAF9yZWxzLy5yZWxzUEsBAi0AFAAGAAgAAAAhACzO0qt9AgAA&#10;QwUAAA4AAAAAAAAAAAAAAAAALgIAAGRycy9lMm9Eb2MueG1sUEsBAi0AFAAGAAgAAAAhACJoiJff&#10;AAAACQEAAA8AAAAAAAAAAAAAAAAA1wQAAGRycy9kb3ducmV2LnhtbFBLBQYAAAAABAAEAPMAAADj&#10;BQAAAAA=&#10;" fillcolor="black [3200]" strokecolor="black [1600]" strokeweight="1pt">
                  <v:textbox>
                    <w:txbxContent>
                      <w:p w:rsidR="00A03313" w:rsidRPr="00891F2B" w:rsidRDefault="00A03313" w:rsidP="008847A7">
                        <w:pPr>
                          <w:bidi/>
                          <w:jc w:val="center"/>
                          <w:rPr>
                            <w:b/>
                            <w:bCs/>
                            <w:lang w:val="en-US" w:bidi="ar-TN"/>
                          </w:rPr>
                        </w:pPr>
                        <w:proofErr w:type="gramStart"/>
                        <w:r w:rsidRPr="00891F2B">
                          <w:rPr>
                            <w:rFonts w:hint="cs"/>
                            <w:b/>
                            <w:bCs/>
                            <w:rtl/>
                            <w:lang w:bidi="ar-TN"/>
                          </w:rPr>
                          <w:t>المبلغ</w:t>
                        </w:r>
                        <w:proofErr w:type="gramEnd"/>
                        <w:r w:rsidRPr="00891F2B">
                          <w:rPr>
                            <w:rFonts w:hint="cs"/>
                            <w:b/>
                            <w:bCs/>
                            <w:rtl/>
                            <w:lang w:bidi="ar-TN"/>
                          </w:rPr>
                          <w:t xml:space="preserve"> المدفوع = ؟</w:t>
                        </w:r>
                        <w:r>
                          <w:rPr>
                            <w:b/>
                            <w:bCs/>
                            <w:lang w:val="en-US" w:bidi="ar-TN"/>
                          </w:rPr>
                          <w:t>%</w:t>
                        </w:r>
                      </w:p>
                    </w:txbxContent>
                  </v:textbox>
                </v:rect>
              </w:pict>
            </w:r>
            <w:r w:rsidRPr="00B419DC">
              <w:rPr>
                <w:rFonts w:asciiTheme="minorBidi" w:hAnsiTheme="minorBidi" w:cstheme="minorBidi"/>
                <w:b/>
                <w:bCs/>
                <w:noProof/>
                <w:sz w:val="28"/>
                <w:szCs w:val="28"/>
                <w:lang w:val="en-US" w:eastAsia="en-US"/>
              </w:rPr>
              <w:pict>
                <v:rect id="Rectangle 617" o:spid="_x0000_s1028" style="position:absolute;left:0;text-align:left;margin-left:113.65pt;margin-top:9.85pt;width:101.25pt;height:32.25pt;z-index:25170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GqzfQIAAEMFAAAOAAAAZHJzL2Uyb0RvYy54bWysVFtv2yAUfp+0/4B4X21HSS9RnCpK1WlS&#10;1Va9qM8EQ2wNOAxI7OzX74Adt+u6l2l+wHDOd24f57C47LQie+F8A6akxUlOiTAcqsZsS/r8dP3l&#10;nBIfmKmYAiNKehCeXi4/f1q0di4mUIOqhCPoxPh5a0tah2DnWeZ5LTTzJ2CFQaUEp1nAo9tmlWMt&#10;etcqm+T5adaCq6wDLrxH6VWvpMvkX0rBw52UXgSiSoq5hbS6tG7imi0XbL51zNYNH9Jg/5CFZo3B&#10;oKOrKxYY2bnmD1e64Q48yHDCQWcgZcNFqgGrKfJ31TzWzIpUC5Lj7UiT/39u+e3+3pGmKulpcUaJ&#10;YRov6QFpY2arBIlCpKi1fo7IR3vvhpPHbay3k07HP1ZCukTrYaRVdIFwFBaT89n52YwSjrppfjHD&#10;PbrJXq2t8+GrAE3ipqQO4yc22f7Ghx56hKBdzKaPn3bhoERMQZkHIbEUjDhJ1qmJxFo5smd4/dX3&#10;ohfXrBK9aJbjN+QyolNmyVn0KhulRr+Dg9icv/vtcxyw0Uyk3hsN878l1BuO6BQRTBgNdWPAfWSs&#10;QjEkLnv8kZiejshM6DZdutpJREbJBqoDXreDfg685dcNMn7DfLhnDhsfRwSHOdzhIhW0JYVhR0kN&#10;7udH8ojHfkQtJS0OUkn9jx1zghL1zWCnXhTTaZy8dJjOziZ4cG81m7cas9NrwMsq8NmwPG0jPqij&#10;VDrQLzjzqxgVVcxwjF1SHtzxsA79gOOrwcVqlWA4bZaFG/NoeXQeeY4d9dS9MGeHtgvYsLdwHDo2&#10;f9d9PTZaGljtAsgmteYrr8MN4KSmFhpelfgUvD0n1Ovbt/wFAAD//wMAUEsDBBQABgAIAAAAIQB/&#10;bMcI4AAAAAkBAAAPAAAAZHJzL2Rvd25yZXYueG1sTI9BTsMwEEX3SNzBGiQ2iDqYirZpnKpUoGzC&#10;gtADOLGbRMTjyHbTwOkZVrAc/ac/72e72Q5sMj70DiU8LBJgBhune2wlHD9e79fAQlSo1eDQSPgy&#10;AXb59VWmUu0u+G6mKraMSjCkSkIX45hyHprOWBUWbjRI2cl5qyKdvuXaqwuV24GLJHniVvVIHzo1&#10;mkNnms/qbCV8T/WxKPalunurDqUvwvNL2c5S3t7M+y2waOb4B8OvPqlDTk61O6MObJAgxOqRUAo2&#10;K2AELMWGttQS1ksBPM/4/wX5DwAAAP//AwBQSwECLQAUAAYACAAAACEAtoM4kv4AAADhAQAAEwAA&#10;AAAAAAAAAAAAAAAAAAAAW0NvbnRlbnRfVHlwZXNdLnhtbFBLAQItABQABgAIAAAAIQA4/SH/1gAA&#10;AJQBAAALAAAAAAAAAAAAAAAAAC8BAABfcmVscy8ucmVsc1BLAQItABQABgAIAAAAIQDrVGqzfQIA&#10;AEMFAAAOAAAAAAAAAAAAAAAAAC4CAABkcnMvZTJvRG9jLnhtbFBLAQItABQABgAIAAAAIQB/bMcI&#10;4AAAAAkBAAAPAAAAAAAAAAAAAAAAANcEAABkcnMvZG93bnJldi54bWxQSwUGAAAAAAQABADzAAAA&#10;5AUAAAAA&#10;" fillcolor="black [3200]" strokecolor="black [1600]" strokeweight="1pt">
                  <v:textbox>
                    <w:txbxContent>
                      <w:p w:rsidR="00A03313" w:rsidRPr="00891F2B" w:rsidRDefault="00A03313" w:rsidP="00A63998">
                        <w:pPr>
                          <w:bidi/>
                          <w:rPr>
                            <w:sz w:val="22"/>
                            <w:szCs w:val="22"/>
                            <w:lang w:val="en-US" w:bidi="ar-TN"/>
                          </w:rPr>
                        </w:pPr>
                        <w:r w:rsidRPr="00891F2B">
                          <w:rPr>
                            <w:rFonts w:hint="cs"/>
                            <w:sz w:val="22"/>
                            <w:szCs w:val="22"/>
                            <w:rtl/>
                            <w:lang w:bidi="ar-TN"/>
                          </w:rPr>
                          <w:t xml:space="preserve">نسبة التخفيض = 12 </w:t>
                        </w:r>
                        <w:r w:rsidRPr="00891F2B">
                          <w:rPr>
                            <w:sz w:val="22"/>
                            <w:szCs w:val="22"/>
                            <w:lang w:val="en-US" w:bidi="ar-TN"/>
                          </w:rPr>
                          <w:t>%</w:t>
                        </w:r>
                      </w:p>
                    </w:txbxContent>
                  </v:textbox>
                </v:rect>
              </w:pict>
            </w:r>
          </w:p>
          <w:p w:rsidR="00FD471C" w:rsidRPr="002C4DFC" w:rsidRDefault="00A03313" w:rsidP="00A03313">
            <w:pPr>
              <w:tabs>
                <w:tab w:val="left" w:pos="7357"/>
              </w:tabs>
              <w:bidi/>
              <w:rPr>
                <w:rFonts w:asciiTheme="minorBidi" w:hAnsiTheme="minorBidi" w:cstheme="minorBidi"/>
                <w:rtl/>
                <w:lang w:bidi="ar-TN"/>
              </w:rPr>
            </w:pPr>
            <w:r>
              <w:rPr>
                <w:rFonts w:asciiTheme="minorBidi" w:hAnsiTheme="minorBidi" w:cstheme="minorBidi"/>
                <w:rtl/>
                <w:lang w:bidi="ar-TN"/>
              </w:rPr>
              <w:tab/>
            </w:r>
          </w:p>
          <w:p w:rsidR="002C4DFC" w:rsidRDefault="002C4DFC" w:rsidP="009D3168">
            <w:pPr>
              <w:bidi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  <w:lang w:bidi="ar-TN"/>
              </w:rPr>
            </w:pPr>
          </w:p>
          <w:p w:rsidR="00CE6892" w:rsidRPr="002C4DFC" w:rsidRDefault="00CE6892" w:rsidP="006F3F4D">
            <w:pPr>
              <w:bidi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  <w:lang w:bidi="ar-TN"/>
              </w:rPr>
              <w:t>.............................................................................</w:t>
            </w:r>
            <w:r w:rsidR="006F3F4D">
              <w:rPr>
                <w:rFonts w:asciiTheme="minorBidi" w:hAnsiTheme="minorBidi" w:cstheme="minorBidi" w:hint="cs"/>
                <w:b/>
                <w:bCs/>
                <w:sz w:val="28"/>
                <w:szCs w:val="28"/>
                <w:rtl/>
                <w:lang w:bidi="ar-TN"/>
              </w:rPr>
              <w:t>..</w:t>
            </w:r>
          </w:p>
          <w:p w:rsidR="006F3F4D" w:rsidRDefault="00CE6892" w:rsidP="006F3F4D">
            <w:pPr>
              <w:bidi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  <w:lang w:bidi="ar-TN"/>
              </w:rPr>
              <w:t xml:space="preserve">  .............................................................................. </w:t>
            </w:r>
          </w:p>
          <w:p w:rsidR="006F3F4D" w:rsidRDefault="006F3F4D" w:rsidP="006F3F4D">
            <w:pPr>
              <w:bidi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  <w:lang w:bidi="ar-TN"/>
              </w:rPr>
            </w:pPr>
            <w:r>
              <w:rPr>
                <w:rFonts w:asciiTheme="minorBidi" w:hAnsiTheme="minorBidi" w:cstheme="minorBidi" w:hint="cs"/>
                <w:b/>
                <w:bCs/>
                <w:sz w:val="28"/>
                <w:szCs w:val="28"/>
                <w:rtl/>
                <w:lang w:bidi="ar-TN"/>
              </w:rPr>
              <w:t xml:space="preserve">    ..............................................................................</w:t>
            </w:r>
          </w:p>
          <w:p w:rsidR="00CE6892" w:rsidRPr="002C4DFC" w:rsidRDefault="006F3F4D" w:rsidP="006F3F4D">
            <w:pPr>
              <w:bidi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  <w:lang w:bidi="ar-TN"/>
              </w:rPr>
            </w:pPr>
            <w:r>
              <w:rPr>
                <w:rFonts w:asciiTheme="minorBidi" w:hAnsiTheme="minorBidi" w:cstheme="minorBidi" w:hint="cs"/>
                <w:b/>
                <w:bCs/>
                <w:sz w:val="28"/>
                <w:szCs w:val="28"/>
                <w:rtl/>
                <w:lang w:bidi="ar-TN"/>
              </w:rPr>
              <w:t xml:space="preserve">    ..............................................................................</w:t>
            </w:r>
          </w:p>
          <w:p w:rsidR="009E257F" w:rsidRPr="002C4DFC" w:rsidRDefault="009E257F" w:rsidP="009E257F">
            <w:pPr>
              <w:bidi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  <w:lang w:bidi="ar-TN"/>
              </w:rPr>
              <w:t>التوظيف:</w:t>
            </w:r>
          </w:p>
          <w:p w:rsidR="009E257F" w:rsidRPr="002C4DFC" w:rsidRDefault="009E257F" w:rsidP="009E257F">
            <w:pPr>
              <w:bidi/>
              <w:jc w:val="center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</w:rPr>
              <w:object w:dxaOrig="12825" w:dyaOrig="1060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08pt;height:346.5pt" o:ole="">
                  <v:imagedata r:id="rId6" o:title=""/>
                </v:shape>
                <o:OLEObject Type="Embed" ProgID="PBrush" ShapeID="_x0000_i1025" DrawAspect="Content" ObjectID="_1429956926" r:id="rId7"/>
              </w:object>
            </w:r>
          </w:p>
          <w:p w:rsidR="00980FA4" w:rsidRPr="002C4DFC" w:rsidRDefault="00980FA4" w:rsidP="00275DA9">
            <w:pPr>
              <w:bidi/>
              <w:rPr>
                <w:rFonts w:asciiTheme="minorBidi" w:hAnsiTheme="minorBidi" w:cstheme="minorBidi"/>
                <w:rtl/>
                <w:lang w:bidi="ar-TN"/>
              </w:rPr>
            </w:pPr>
          </w:p>
          <w:p w:rsidR="002C4DFC" w:rsidRDefault="002C4DFC" w:rsidP="002C4DFC">
            <w:pPr>
              <w:bidi/>
              <w:rPr>
                <w:rFonts w:asciiTheme="minorBidi" w:hAnsiTheme="minorBidi" w:cstheme="minorBidi"/>
                <w:sz w:val="32"/>
                <w:szCs w:val="32"/>
                <w:u w:val="single"/>
                <w:rtl/>
                <w:lang w:bidi="ar-TN"/>
              </w:rPr>
            </w:pPr>
          </w:p>
          <w:p w:rsidR="00926934" w:rsidRPr="002C4DFC" w:rsidRDefault="00926934" w:rsidP="002C4DFC">
            <w:pPr>
              <w:bidi/>
              <w:rPr>
                <w:rFonts w:asciiTheme="minorBidi" w:hAnsiTheme="minorBidi" w:cstheme="minorBidi"/>
                <w:sz w:val="32"/>
                <w:szCs w:val="32"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b/>
                <w:bCs/>
                <w:sz w:val="36"/>
                <w:szCs w:val="36"/>
                <w:u w:val="single"/>
                <w:rtl/>
                <w:lang w:bidi="ar-TN"/>
              </w:rPr>
              <w:t xml:space="preserve">الوضعيّة </w:t>
            </w:r>
            <w:r w:rsidRPr="002C4DFC">
              <w:rPr>
                <w:rFonts w:asciiTheme="minorBidi" w:hAnsiTheme="minorBidi" w:cstheme="minorBidi"/>
                <w:b/>
                <w:bCs/>
                <w:sz w:val="36"/>
                <w:szCs w:val="36"/>
                <w:u w:val="single"/>
                <w:lang w:bidi="ar-TN"/>
              </w:rPr>
              <w:t>II</w:t>
            </w:r>
            <w:r w:rsidRPr="002C4DFC"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  <w:lang w:bidi="ar-TN"/>
              </w:rPr>
              <w:t>:</w:t>
            </w:r>
            <w:r w:rsidR="00CE6892" w:rsidRPr="002C4DFC">
              <w:rPr>
                <w:rFonts w:asciiTheme="minorBidi" w:hAnsiTheme="minorBidi" w:cstheme="minorBidi"/>
                <w:sz w:val="32"/>
                <w:szCs w:val="32"/>
                <w:rtl/>
                <w:lang w:bidi="ar-TN"/>
              </w:rPr>
              <w:t xml:space="preserve"> (</w:t>
            </w:r>
            <w:r w:rsidR="00CE6892" w:rsidRPr="002C4DFC"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  <w:lang w:bidi="ar-TN"/>
              </w:rPr>
              <w:t>عكس المثال الأول</w:t>
            </w:r>
            <w:r w:rsidR="00CE6892" w:rsidRPr="002C4DFC">
              <w:rPr>
                <w:rFonts w:asciiTheme="minorBidi" w:hAnsiTheme="minorBidi" w:cstheme="minorBidi"/>
                <w:sz w:val="32"/>
                <w:szCs w:val="32"/>
                <w:rtl/>
                <w:lang w:bidi="ar-TN"/>
              </w:rPr>
              <w:t>)</w:t>
            </w:r>
          </w:p>
          <w:p w:rsidR="00AB5116" w:rsidRPr="002C4DFC" w:rsidRDefault="00C447A6" w:rsidP="00C447A6">
            <w:pPr>
              <w:bidi/>
              <w:rPr>
                <w:rFonts w:asciiTheme="minorBidi" w:hAnsiTheme="minorBidi" w:cstheme="minorBidi"/>
                <w:sz w:val="28"/>
                <w:szCs w:val="28"/>
                <w:lang w:val="en-US" w:bidi="ar-TN"/>
              </w:rPr>
            </w:pPr>
            <w:r w:rsidRPr="002C4DFC"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  <w:t>اشترى محمد مدفأة فدفع</w:t>
            </w:r>
            <w:r w:rsidR="00AB5116" w:rsidRPr="002C4DFC"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  <w:t xml:space="preserve">70,400د، </w:t>
            </w:r>
            <w:r w:rsidRPr="002C4DFC"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  <w:t>بعد أن تمتّع بتخفيض نسبته12</w:t>
            </w:r>
            <w:r w:rsidRPr="002C4DFC">
              <w:rPr>
                <w:rFonts w:asciiTheme="minorBidi" w:hAnsiTheme="minorBidi" w:cstheme="minorBidi"/>
                <w:sz w:val="28"/>
                <w:szCs w:val="28"/>
                <w:lang w:val="en-US" w:bidi="ar-TN"/>
              </w:rPr>
              <w:t>%</w:t>
            </w:r>
          </w:p>
          <w:p w:rsidR="00C447A6" w:rsidRPr="002C4DFC" w:rsidRDefault="00C447A6" w:rsidP="00C447A6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  <w:proofErr w:type="spellStart"/>
            <w:r w:rsidRPr="002C4DFC"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  <w:t>ماهو</w:t>
            </w:r>
            <w:proofErr w:type="spellEnd"/>
            <w:r w:rsidRPr="002C4DFC"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  <w:t xml:space="preserve"> الثمن الأصلي </w:t>
            </w:r>
            <w:r w:rsidR="001F22DD" w:rsidRPr="002C4DFC"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  <w:t>للمدفأة؟</w:t>
            </w:r>
          </w:p>
          <w:p w:rsidR="0034078A" w:rsidRPr="002C4DFC" w:rsidRDefault="00AB5116" w:rsidP="0034078A">
            <w:pPr>
              <w:bidi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  <w:lang w:bidi="ar-TN"/>
              </w:rPr>
            </w:pPr>
            <w:proofErr w:type="gramStart"/>
            <w:r w:rsidRPr="002C4DFC">
              <w:rPr>
                <w:rFonts w:asciiTheme="minorBidi" w:hAnsiTheme="minorBidi" w:cstheme="minorBidi"/>
                <w:b/>
                <w:bCs/>
                <w:sz w:val="28"/>
                <w:szCs w:val="28"/>
                <w:u w:val="single"/>
                <w:rtl/>
                <w:lang w:bidi="ar-TN"/>
              </w:rPr>
              <w:t>الحل</w:t>
            </w:r>
            <w:proofErr w:type="gramEnd"/>
            <w:r w:rsidRPr="002C4DFC">
              <w:rPr>
                <w:rFonts w:asciiTheme="minorBidi" w:hAnsiTheme="minorBidi" w:cstheme="minorBidi"/>
                <w:b/>
                <w:bCs/>
                <w:sz w:val="28"/>
                <w:szCs w:val="28"/>
                <w:u w:val="single"/>
                <w:rtl/>
                <w:lang w:bidi="ar-TN"/>
              </w:rPr>
              <w:t>:</w:t>
            </w:r>
            <w:r w:rsidR="0034078A" w:rsidRPr="002C4DFC"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  <w:lang w:bidi="ar-TN"/>
              </w:rPr>
              <w:t>استعن بالمخطط التالي:</w:t>
            </w:r>
          </w:p>
          <w:p w:rsidR="0034078A" w:rsidRPr="002C4DFC" w:rsidRDefault="00B419DC" w:rsidP="0034078A">
            <w:pPr>
              <w:bidi/>
              <w:rPr>
                <w:rFonts w:asciiTheme="minorBidi" w:hAnsiTheme="minorBidi" w:cstheme="minorBidi"/>
                <w:b/>
                <w:bCs/>
                <w:sz w:val="28"/>
                <w:szCs w:val="28"/>
                <w:u w:val="single"/>
                <w:rtl/>
                <w:lang w:bidi="ar-TN"/>
              </w:rPr>
            </w:pPr>
            <w:r w:rsidRPr="00B419DC">
              <w:rPr>
                <w:rFonts w:asciiTheme="minorBidi" w:hAnsiTheme="minorBidi" w:cstheme="minorBidi"/>
                <w:noProof/>
                <w:sz w:val="28"/>
                <w:szCs w:val="28"/>
                <w:rtl/>
                <w:lang w:val="en-US" w:eastAsia="en-US"/>
              </w:rPr>
              <w:pict>
                <v:rect id="Rectangle 615" o:spid="_x0000_s1029" style="position:absolute;left:0;text-align:left;margin-left:118.55pt;margin-top:2pt;width:238.5pt;height:33pt;z-index:25170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6n4XfgIAAEMFAAAOAAAAZHJzL2Uyb0RvYy54bWysVF9P2zAQf5+072D5fSQpLYOKFFVFTJMQ&#10;IGDi2XXsJprt82y3Sffpd3bS0DH2Mi0Pju//3e/ufHnVaUV2wvkGTEmLk5wSYThUjdmU9Nvzzadz&#10;SnxgpmIKjCjpXnh6tfj44bK1czGBGlQlHEEnxs9bW9I6BDvPMs9roZk/ASsMCiU4zQKSbpNVjrXo&#10;XatskudnWQuusg648B65172QLpJ/KQUP91J6EYgqKeYW0unSuY5ntrhk841jtm74kAb7hyw0awwG&#10;HV1ds8DI1jV/uNINd+BBhhMOOgMpGy5SDVhNkb+p5qlmVqRaEBxvR5j8/3PL73YPjjRVSc+KGSWG&#10;aWzSI8LGzEYJEpkIUWv9HDWf7IMbKI/XWG8nnY5/rIR0Cdb9CKvoAuHIPM0n5xczRJ+jbFpcFHnC&#10;PXu1ts6HLwI0iZeSOoyf0GS7Wx8wIqoeVJCI2fTx0y3slYgpKPMoJJaCESfJOg2RWClHdgzbX30v&#10;enbNKtGzZjl+sUAMMGonKjmLXmWj1Oh3cBCH83e/vYtBN5qJNHujYf63hHrDUTtFBBNGQ90YcO8Z&#10;q1AMicte/wBMD0dEJnTrLrX29NDDNVR7bLeDfg+85TcNIn7LfHhgDgcfm4TLHO7xkAraksJwo6QG&#10;9/M9ftTHeUQpJS0uUkn9jy1zghL11eCkXhTTady8RExnnydIuGPJ+lhitnoF2KwCnw3L0zXqB3Xg&#10;Sgf6BXd+GaOiiBmOsUvKgzsQq9AvOL4aXCyXSQ23zbJwa54sj84jznGinrsX5uwwdgEH9g4OS8fm&#10;b6av142WBpbbALJJoxmR7nEdOoCbmkZoeFXiU3BMJ63Xt2/xCwAA//8DAFBLAwQUAAYACAAAACEA&#10;GiazpN4AAAAIAQAADwAAAGRycy9kb3ducmV2LnhtbEyPwU7DMBBE70j8g7VIXBB1UiqKQpyqVKBc&#10;woHQD3DiJYmI15HtpoGvZznBbUczmn2T7xY7ihl9GBwpSFcJCKTWmYE6Bcf3l9sHECFqMnp0hAq+&#10;MMCuuLzIdWbcmd5wrmMnuIRCphX0MU6ZlKHt0eqwchMSex/OWx1Z+k4ar89cbke5TpJ7afVA/KHX&#10;Ex56bD/rk1XwPTfHstxX+ua1PlS+DE/PVbcodX217B9BRFziXxh+8RkdCmZq3IlMEKOC9d025aiC&#10;DU9if5tuWDd8JAnIIpf/BxQ/AAAA//8DAFBLAQItABQABgAIAAAAIQC2gziS/gAAAOEBAAATAAAA&#10;AAAAAAAAAAAAAAAAAABbQ29udGVudF9UeXBlc10ueG1sUEsBAi0AFAAGAAgAAAAhADj9If/WAAAA&#10;lAEAAAsAAAAAAAAAAAAAAAAALwEAAF9yZWxzLy5yZWxzUEsBAi0AFAAGAAgAAAAhAL7qfhd+AgAA&#10;QwUAAA4AAAAAAAAAAAAAAAAALgIAAGRycy9lMm9Eb2MueG1sUEsBAi0AFAAGAAgAAAAhABoms6Te&#10;AAAACAEAAA8AAAAAAAAAAAAAAAAA2AQAAGRycy9kb3ducmV2LnhtbFBLBQYAAAAABAAEAPMAAADj&#10;BQAAAAA=&#10;" fillcolor="black [3200]" strokecolor="black [1600]" strokeweight="1pt">
                  <v:textbox>
                    <w:txbxContent>
                      <w:p w:rsidR="00A03313" w:rsidRDefault="00A03313" w:rsidP="0034078A">
                        <w:pPr>
                          <w:bidi/>
                          <w:jc w:val="center"/>
                          <w:rPr>
                            <w:rtl/>
                            <w:lang w:bidi="ar-TN"/>
                          </w:rPr>
                        </w:pPr>
                        <w:r>
                          <w:rPr>
                            <w:rFonts w:hint="cs"/>
                            <w:sz w:val="28"/>
                            <w:szCs w:val="28"/>
                            <w:rtl/>
                            <w:lang w:bidi="ar-TN"/>
                          </w:rPr>
                          <w:t xml:space="preserve">نسبة </w:t>
                        </w:r>
                        <w:r w:rsidRPr="00FD471C">
                          <w:rPr>
                            <w:rFonts w:hint="cs"/>
                            <w:sz w:val="28"/>
                            <w:szCs w:val="28"/>
                            <w:rtl/>
                            <w:lang w:bidi="ar-TN"/>
                          </w:rPr>
                          <w:t>الثمن الأصلي= 100</w:t>
                        </w:r>
                        <w:r w:rsidRPr="00FD471C">
                          <w:rPr>
                            <w:sz w:val="28"/>
                            <w:szCs w:val="28"/>
                            <w:lang w:val="en-US" w:bidi="ar-TN"/>
                          </w:rPr>
                          <w:t>%</w:t>
                        </w:r>
                      </w:p>
                    </w:txbxContent>
                  </v:textbox>
                </v:rect>
              </w:pict>
            </w:r>
          </w:p>
          <w:p w:rsidR="009D3168" w:rsidRPr="002C4DFC" w:rsidRDefault="009D3168" w:rsidP="009D3168">
            <w:pPr>
              <w:bidi/>
              <w:jc w:val="center"/>
              <w:rPr>
                <w:rFonts w:asciiTheme="minorBidi" w:hAnsiTheme="minorBidi" w:cstheme="minorBidi"/>
                <w:sz w:val="28"/>
                <w:szCs w:val="28"/>
                <w:lang w:val="en-US" w:bidi="ar-TN"/>
              </w:rPr>
            </w:pPr>
          </w:p>
          <w:p w:rsidR="009D3168" w:rsidRPr="002C4DFC" w:rsidRDefault="00B419DC" w:rsidP="009D3168">
            <w:pPr>
              <w:bidi/>
              <w:jc w:val="center"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  <w:r w:rsidRPr="00B419DC">
              <w:rPr>
                <w:rFonts w:asciiTheme="minorBidi" w:hAnsiTheme="minorBidi" w:cstheme="minorBidi"/>
                <w:noProof/>
                <w:sz w:val="28"/>
                <w:szCs w:val="28"/>
                <w:rtl/>
                <w:lang w:val="en-US" w:eastAsia="en-US"/>
              </w:rPr>
              <w:pict>
                <v:rect id="Rectangle 623" o:spid="_x0000_s1030" style="position:absolute;left:0;text-align:left;margin-left:220.9pt;margin-top:6.55pt;width:138pt;height:33pt;z-index:2517109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DW3gAIAAEoFAAAOAAAAZHJzL2Uyb0RvYy54bWysVN1v2yAQf5+0/wHxvtjOkn5EdaooVadJ&#10;VVu1nfpMMMTWMLCDxM7++h3guF3XvUzzA4b7+N3djzsuLvtWkb0A1xhd0mKSUyI0N1WjtyX99nT9&#10;6YwS55mumDJalPQgHL1cfvxw0dmFmJraqEoAQRDtFp0tae29XWSZ47VomZsYKzQqpYGWeTzCNquA&#10;dYjeqmya5ydZZ6CyYLhwDqVXSUmXEV9Kwf2dlE54okqKufm4Qlw3Yc2WF2yxBWbrhg9psH/IomWN&#10;xqAj1BXzjOyg+QOqbTgYZ6SfcNNmRsqGi1gDVlPkb6p5rJkVsRYkx9mRJvf/YPnt/h5IU5X0ZPqZ&#10;Es1avKQHpI3prRIkCJGizroFWj7aexhODreh3l5CG/5YCekjrYeRVtF7wlFYnM6nJzmyz1E3K84L&#10;3CNM9uJtwfkvwrQkbEoKGD+yyfY3zifTo0kIpnSQhaRSGnHnD0ok5YOQWBEGnkaQ2EtirYDsGXZB&#10;9b1I4ppVIonmOX5DSqN1TFBpBAuoslFqxB0AQo/+jptSHWyDm4gtODrmf0soOY7WMaLRfnRsG23g&#10;PWfliyFxmeyPxCQ6AjO+3/TxhufBMkg2pjrgrYNJ4+Asv26Q+Bvm/D0D7H+8K5xpf4eLVKYrqRl2&#10;lNQGfr4nD/bYlqilpMN5Kqn7sWMgKFFfNTbseTGbhQGMh9n8dIoHeK3ZvNboXbs2eFkFvh6Wx22w&#10;9+oolWDaZxz9VYiKKqY5xi4p93A8rH2ac3w8uFitohkOnWX+Rj9aHsADz6GxnvpnBnboPo99e2uO&#10;s8cWb5ow2QZPbVY7b2QTO/SF1+EGcGBjCw2PS3gRXp+j1csTuPwFAAD//wMAUEsDBBQABgAIAAAA&#10;IQCTq+WL3wAAAAkBAAAPAAAAZHJzL2Rvd25yZXYueG1sTI/BTsMwEETvSPyDtUhcEHUMFYUQpyoV&#10;KJdwIPQDNrFJIuJ1FLtp4OtZTnDb3RnNvsm2ixvEbKfQe9KgVgkIS403PbUaDu8v1/cgQkQyOHiy&#10;Gr5sgG1+fpZhavyJ3uxcxVZwCIUUNXQxjqmUoemsw7DyoyXWPvzkMPI6tdJMeOJwN8ibJLmTDnvi&#10;Dx2Odt/Z5rM6Og3fc30oil2JV6/VvpyK8PRctovWlxfL7hFEtEv8M8MvPqNDzky1P5IJYtCwXitG&#10;jyzcKhBs2KgNH2oeHhTIPJP/G+Q/AAAA//8DAFBLAQItABQABgAIAAAAIQC2gziS/gAAAOEBAAAT&#10;AAAAAAAAAAAAAAAAAAAAAABbQ29udGVudF9UeXBlc10ueG1sUEsBAi0AFAAGAAgAAAAhADj9If/W&#10;AAAAlAEAAAsAAAAAAAAAAAAAAAAALwEAAF9yZWxzLy5yZWxzUEsBAi0AFAAGAAgAAAAhAG+oNbeA&#10;AgAASgUAAA4AAAAAAAAAAAAAAAAALgIAAGRycy9lMm9Eb2MueG1sUEsBAi0AFAAGAAgAAAAhAJOr&#10;5YvfAAAACQEAAA8AAAAAAAAAAAAAAAAA2gQAAGRycy9kb3ducmV2LnhtbFBLBQYAAAAABAAEAPMA&#10;AADmBQAAAAA=&#10;" fillcolor="black [3200]" strokecolor="black [1600]" strokeweight="1pt">
                  <v:textbox>
                    <w:txbxContent>
                      <w:p w:rsidR="00A03313" w:rsidRPr="008847A7" w:rsidRDefault="00A03313" w:rsidP="008847A7">
                        <w:pPr>
                          <w:bidi/>
                          <w:jc w:val="center"/>
                          <w:rPr>
                            <w:lang w:val="en-US" w:bidi="ar-TN"/>
                          </w:rPr>
                        </w:pPr>
                        <w:r w:rsidRPr="008847A7">
                          <w:rPr>
                            <w:rFonts w:hint="cs"/>
                            <w:rtl/>
                            <w:lang w:bidi="ar-TN"/>
                          </w:rPr>
                          <w:t>المبلغ المدفوع=70,400د=</w:t>
                        </w:r>
                        <w:r>
                          <w:rPr>
                            <w:rFonts w:hint="cs"/>
                            <w:rtl/>
                            <w:lang w:val="en-US" w:bidi="ar-TN"/>
                          </w:rPr>
                          <w:t>؟</w:t>
                        </w:r>
                        <w:r>
                          <w:rPr>
                            <w:lang w:val="en-US" w:bidi="ar-TN"/>
                          </w:rPr>
                          <w:t xml:space="preserve"> %</w:t>
                        </w:r>
                      </w:p>
                    </w:txbxContent>
                  </v:textbox>
                </v:rect>
              </w:pict>
            </w:r>
            <w:r w:rsidRPr="00B419DC">
              <w:rPr>
                <w:rFonts w:asciiTheme="minorBidi" w:hAnsiTheme="minorBidi" w:cstheme="minorBidi"/>
                <w:noProof/>
                <w:sz w:val="28"/>
                <w:szCs w:val="28"/>
                <w:rtl/>
                <w:lang w:val="en-US" w:eastAsia="en-US"/>
              </w:rPr>
              <w:pict>
                <v:rect id="Rectangle 622" o:spid="_x0000_s1031" style="position:absolute;left:0;text-align:left;margin-left:118.85pt;margin-top:6.45pt;width:99.75pt;height:33pt;z-index:25170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CTAfgIAAEMFAAAOAAAAZHJzL2Uyb0RvYy54bWysVN1P2zAQf5+0/8Hy+8iHSgcVKapATJMQ&#10;IMrEs+vYTTTb59luk+6v39lJA2PsZVoeHN/33e/ufHHZa0X2wvkWTEWLk5wSYTjUrdlW9NvTzacz&#10;SnxgpmYKjKjoQXh6ufz44aKzC1FCA6oWjqAT4xedrWgTgl1kmeeN0MyfgBUGhRKcZgFJt81qxzr0&#10;rlVW5vk868DV1gEX3iP3ehDSZfIvpeDhXkovAlEVxdxCOl06N/HMlhdssXXMNi0f02D/kIVmrcGg&#10;k6trFhjZufYPV7rlDjzIcMJBZyBly0WqAasp8jfVrBtmRaoFwfF2gsn/P7f8bv/gSFtXdF6WlBim&#10;sUmPCBszWyVIZCJEnfUL1FzbBzdSHq+x3l46Hf9YCekTrIcJVtEHwpFZlPP5WXlKCUfZrDgv8oR7&#10;9mJtnQ9fBGgSLxV1GD+hyfa3PmBEVD2qIBGzGeKnWzgoEVNQ5lFILAUjlsk6DZG4Uo7sGba//l4M&#10;7IbVYmCd5vjFAjHApJ2o5Cx6la1Sk9/RQRzO3/0OLkbdaCbS7E2G+d8SGgwn7RQRTJgMdWvAvWes&#10;QjEmLgf9IzADHBGZ0G/61NrZsYcbqA/YbgfDHnjLb1pE/Jb58MAcDj6uCC5zuMdDKugqCuONkgbc&#10;z/f4UR/nEaWUdLhIFfU/dswJStRXg5N6XsxmcfMSMTv9XCLhXks2ryVmp68Am1Xgs2F5ukb9oI5c&#10;6UA/486vYlQUMcMxdkV5cEfiKgwLjq8GF6tVUsNtsyzcmrXl0XnEOU7UU//MnB3HLuDA3sFx6dji&#10;zfQNutHSwGoXQLZpNCPSA65jB3BT0wiNr0p8Cl7TSevl7Vv+AgAA//8DAFBLAwQUAAYACAAAACEA&#10;yzRTod8AAAAJAQAADwAAAGRycy9kb3ducmV2LnhtbEyPwU6DQBCG7ya+w2ZMvBi7SI20yNLURsMF&#10;D2IfYGBXILKzhN1S9OkdT3qc/F/+/5tst9hBzGbyvSMFd6sIhKHG6Z5aBcf3l9sNCB+QNA6OjIIv&#10;42GXX15kmGp3pjczV6EVXEI+RQVdCGMqpW86Y9Gv3GiIsw83WQx8Tq3UE5653A4yjqIHabEnXuhw&#10;NIfONJ/VySr4nutjUexLvHmtDuVU+Kfnsl2Uur5a9o8gglnCHwy/+qwOOTvV7kTai0FBvE4SRjmI&#10;tyAYuF8nMYhaQbLZgswz+f+D/AcAAP//AwBQSwECLQAUAAYACAAAACEAtoM4kv4AAADhAQAAEwAA&#10;AAAAAAAAAAAAAAAAAAAAW0NvbnRlbnRfVHlwZXNdLnhtbFBLAQItABQABgAIAAAAIQA4/SH/1gAA&#10;AJQBAAALAAAAAAAAAAAAAAAAAC8BAABfcmVscy8ucmVsc1BLAQItABQABgAIAAAAIQBF2CTAfgIA&#10;AEMFAAAOAAAAAAAAAAAAAAAAAC4CAABkcnMvZTJvRG9jLnhtbFBLAQItABQABgAIAAAAIQDLNFOh&#10;3wAAAAkBAAAPAAAAAAAAAAAAAAAAANgEAABkcnMvZG93bnJldi54bWxQSwUGAAAAAAQABADzAAAA&#10;5AUAAAAA&#10;" fillcolor="black [3200]" strokecolor="black [1600]" strokeweight="1pt">
                  <v:textbox>
                    <w:txbxContent>
                      <w:p w:rsidR="00A03313" w:rsidRPr="008847A7" w:rsidRDefault="00A03313" w:rsidP="0034078A">
                        <w:pPr>
                          <w:bidi/>
                          <w:jc w:val="center"/>
                          <w:rPr>
                            <w:b/>
                            <w:bCs/>
                          </w:rPr>
                        </w:pPr>
                        <w:r w:rsidRPr="008847A7">
                          <w:rPr>
                            <w:rFonts w:hint="cs"/>
                            <w:b/>
                            <w:bCs/>
                            <w:sz w:val="22"/>
                            <w:szCs w:val="22"/>
                            <w:rtl/>
                            <w:lang w:bidi="ar-TN"/>
                          </w:rPr>
                          <w:t>نسبة التخفيض = 12</w:t>
                        </w:r>
                        <w:r w:rsidRPr="008847A7">
                          <w:rPr>
                            <w:b/>
                            <w:bCs/>
                            <w:sz w:val="22"/>
                            <w:szCs w:val="22"/>
                            <w:lang w:val="en-US" w:bidi="ar-TN"/>
                          </w:rPr>
                          <w:t>%</w:t>
                        </w:r>
                      </w:p>
                    </w:txbxContent>
                  </v:textbox>
                </v:rect>
              </w:pict>
            </w:r>
          </w:p>
          <w:p w:rsidR="009D3168" w:rsidRPr="002C4DFC" w:rsidRDefault="009D3168" w:rsidP="009D3168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AB5116" w:rsidRPr="002C4DFC" w:rsidRDefault="00AB5116" w:rsidP="00AB5116">
            <w:pPr>
              <w:bidi/>
              <w:jc w:val="center"/>
              <w:rPr>
                <w:rFonts w:asciiTheme="minorBidi" w:hAnsiTheme="minorBidi" w:cstheme="minorBidi"/>
                <w:b/>
                <w:bCs/>
                <w:sz w:val="28"/>
                <w:szCs w:val="28"/>
                <w:u w:val="single"/>
                <w:rtl/>
                <w:lang w:bidi="ar-TN"/>
              </w:rPr>
            </w:pPr>
          </w:p>
          <w:p w:rsidR="00E168FF" w:rsidRPr="002C4DFC" w:rsidRDefault="00E168FF" w:rsidP="00E168FF">
            <w:pPr>
              <w:bidi/>
              <w:rPr>
                <w:rFonts w:asciiTheme="minorBidi" w:hAnsiTheme="minorBidi" w:cstheme="minorBidi"/>
                <w:sz w:val="22"/>
                <w:szCs w:val="22"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sz w:val="22"/>
                <w:szCs w:val="22"/>
                <w:rtl/>
                <w:lang w:bidi="ar-TN"/>
              </w:rPr>
              <w:t>..........................................................................................................</w:t>
            </w:r>
          </w:p>
          <w:p w:rsidR="00E168FF" w:rsidRPr="002C4DFC" w:rsidRDefault="00E168FF" w:rsidP="00E168FF">
            <w:pPr>
              <w:bidi/>
              <w:rPr>
                <w:rFonts w:asciiTheme="minorBidi" w:hAnsiTheme="minorBidi" w:cstheme="minorBidi"/>
                <w:sz w:val="22"/>
                <w:szCs w:val="22"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sz w:val="22"/>
                <w:szCs w:val="22"/>
                <w:rtl/>
                <w:lang w:bidi="ar-TN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6A6BAD" w:rsidRPr="002C4DFC">
              <w:rPr>
                <w:rFonts w:asciiTheme="minorBidi" w:hAnsiTheme="minorBidi" w:cstheme="minorBidi"/>
                <w:sz w:val="22"/>
                <w:szCs w:val="22"/>
                <w:rtl/>
                <w:lang w:bidi="ar-TN"/>
              </w:rPr>
              <w:t>.................................................................................................................................................................................................................</w:t>
            </w:r>
          </w:p>
          <w:p w:rsidR="009E257F" w:rsidRPr="002C4DFC" w:rsidRDefault="009E257F" w:rsidP="009E257F">
            <w:pPr>
              <w:bidi/>
              <w:rPr>
                <w:rFonts w:asciiTheme="minorBidi" w:hAnsiTheme="minorBidi" w:cstheme="minorBidi"/>
                <w:sz w:val="32"/>
                <w:szCs w:val="32"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sz w:val="32"/>
                <w:szCs w:val="32"/>
                <w:rtl/>
                <w:lang w:bidi="ar-TN"/>
              </w:rPr>
              <w:t>التوظيف:</w:t>
            </w:r>
          </w:p>
          <w:p w:rsidR="00E168FF" w:rsidRPr="002C4DFC" w:rsidRDefault="0036038C" w:rsidP="0036038C">
            <w:pPr>
              <w:bidi/>
              <w:rPr>
                <w:rFonts w:asciiTheme="minorBidi" w:hAnsiTheme="minorBidi" w:cstheme="minorBidi"/>
                <w:sz w:val="32"/>
                <w:szCs w:val="32"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</w:rPr>
              <w:object w:dxaOrig="3135" w:dyaOrig="1965">
                <v:shape id="_x0000_i1026" type="#_x0000_t75" style="width:156.75pt;height:98.25pt" o:ole="">
                  <v:imagedata r:id="rId8" o:title=""/>
                </v:shape>
                <o:OLEObject Type="Embed" ProgID="PBrush" ShapeID="_x0000_i1026" DrawAspect="Content" ObjectID="_1429956927" r:id="rId9"/>
              </w:object>
            </w:r>
          </w:p>
        </w:tc>
      </w:tr>
      <w:tr w:rsidR="00F705B5" w:rsidRPr="002C4DFC" w:rsidTr="00E168FF">
        <w:trPr>
          <w:gridAfter w:val="1"/>
          <w:wAfter w:w="122" w:type="dxa"/>
        </w:trPr>
        <w:tc>
          <w:tcPr>
            <w:tcW w:w="2524" w:type="dxa"/>
            <w:gridSpan w:val="3"/>
            <w:vAlign w:val="center"/>
          </w:tcPr>
          <w:p w:rsidR="00F705B5" w:rsidRPr="002C4DFC" w:rsidRDefault="002C628B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  <w:lang w:bidi="ar-TN"/>
              </w:rPr>
              <w:lastRenderedPageBreak/>
              <w:t>التوجيهات</w:t>
            </w:r>
          </w:p>
        </w:tc>
        <w:tc>
          <w:tcPr>
            <w:tcW w:w="8383" w:type="dxa"/>
            <w:gridSpan w:val="6"/>
            <w:vAlign w:val="center"/>
          </w:tcPr>
          <w:p w:rsidR="00F705B5" w:rsidRPr="002C4DFC" w:rsidRDefault="00F705B5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  <w:lang w:bidi="ar-TN"/>
              </w:rPr>
              <w:t>السّندات والتّعليمات</w:t>
            </w:r>
          </w:p>
        </w:tc>
      </w:tr>
      <w:tr w:rsidR="00F705B5" w:rsidRPr="002C4DFC" w:rsidTr="00E168FF">
        <w:trPr>
          <w:gridAfter w:val="1"/>
          <w:wAfter w:w="122" w:type="dxa"/>
        </w:trPr>
        <w:tc>
          <w:tcPr>
            <w:tcW w:w="2524" w:type="dxa"/>
            <w:gridSpan w:val="3"/>
          </w:tcPr>
          <w:p w:rsidR="00F705B5" w:rsidRPr="002C4DFC" w:rsidRDefault="00F705B5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lang w:bidi="ar-TN"/>
              </w:rPr>
            </w:pPr>
          </w:p>
          <w:p w:rsidR="001F22DD" w:rsidRPr="002C4DFC" w:rsidRDefault="001F22DD" w:rsidP="001F22DD">
            <w:pPr>
              <w:bidi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b/>
                <w:bCs/>
                <w:rtl/>
                <w:lang w:bidi="ar-TN"/>
              </w:rPr>
              <w:t>لاحظ أننا نريد البحث عن نسبة التخفيض ونحن لا نعرف قيمته</w:t>
            </w:r>
            <w:r w:rsidRPr="002C4DFC">
              <w:rPr>
                <w:rFonts w:asciiTheme="minorBidi" w:hAnsiTheme="minorBidi" w:cstheme="minorBidi"/>
                <w:b/>
                <w:bCs/>
                <w:lang w:bidi="ar-TN"/>
              </w:rPr>
              <w:t>!!</w:t>
            </w:r>
          </w:p>
          <w:p w:rsidR="001F22DD" w:rsidRPr="002C4DFC" w:rsidRDefault="001F22DD" w:rsidP="001F22DD">
            <w:pPr>
              <w:bidi/>
              <w:rPr>
                <w:rFonts w:asciiTheme="minorBidi" w:hAnsiTheme="minorBidi" w:cstheme="minorBidi"/>
                <w:b/>
                <w:bCs/>
                <w:lang w:bidi="ar-TN"/>
              </w:rPr>
            </w:pPr>
            <w:r w:rsidRPr="002C4DFC">
              <w:rPr>
                <w:rFonts w:asciiTheme="minorBidi" w:hAnsiTheme="minorBidi" w:cstheme="minorBidi"/>
                <w:b/>
                <w:bCs/>
                <w:rtl/>
                <w:lang w:bidi="ar-TN"/>
              </w:rPr>
              <w:t>قد يساعدك هذا في الحل.</w:t>
            </w:r>
          </w:p>
          <w:p w:rsidR="00F705B5" w:rsidRPr="002C4DFC" w:rsidRDefault="00F705B5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lang w:bidi="ar-TN"/>
              </w:rPr>
            </w:pPr>
          </w:p>
          <w:p w:rsidR="00F705B5" w:rsidRPr="002C4DFC" w:rsidRDefault="00F705B5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0041F8" w:rsidRPr="002C4DFC" w:rsidRDefault="000041F8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0041F8" w:rsidRPr="002C4DFC" w:rsidRDefault="000041F8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0041F8" w:rsidRPr="002C4DFC" w:rsidRDefault="000041F8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0041F8" w:rsidRPr="002C4DFC" w:rsidRDefault="000041F8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0041F8" w:rsidRPr="002C4DFC" w:rsidRDefault="000041F8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0041F8" w:rsidRPr="002C4DFC" w:rsidRDefault="000041F8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lang w:bidi="ar-TN"/>
              </w:rPr>
            </w:pPr>
          </w:p>
          <w:p w:rsidR="00F705B5" w:rsidRPr="002C4DFC" w:rsidRDefault="00F705B5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36038C" w:rsidRPr="002C4DFC" w:rsidRDefault="0036038C" w:rsidP="0036038C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36038C" w:rsidRPr="002C4DFC" w:rsidRDefault="0036038C" w:rsidP="0036038C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36038C" w:rsidRPr="002C4DFC" w:rsidRDefault="0036038C" w:rsidP="0036038C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36038C" w:rsidRPr="002C4DFC" w:rsidRDefault="0036038C" w:rsidP="0036038C">
            <w:pPr>
              <w:bidi/>
              <w:jc w:val="center"/>
              <w:rPr>
                <w:rFonts w:asciiTheme="minorBidi" w:hAnsiTheme="minorBidi" w:cstheme="minorBidi"/>
                <w:b/>
                <w:bCs/>
                <w:lang w:bidi="ar-TN"/>
              </w:rPr>
            </w:pPr>
          </w:p>
          <w:p w:rsidR="00F705B5" w:rsidRPr="002C4DFC" w:rsidRDefault="00F705B5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0041F8" w:rsidRPr="002C4DFC" w:rsidRDefault="000041F8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E24C72" w:rsidRPr="002C4DFC" w:rsidRDefault="00E24C72" w:rsidP="00E24C72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36038C" w:rsidRPr="002C4DFC" w:rsidRDefault="0036038C" w:rsidP="0036038C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36038C" w:rsidRPr="002C4DFC" w:rsidRDefault="0036038C" w:rsidP="0036038C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36038C" w:rsidRPr="002C4DFC" w:rsidRDefault="0036038C" w:rsidP="0036038C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36038C" w:rsidRPr="002C4DFC" w:rsidRDefault="0036038C" w:rsidP="0036038C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36038C" w:rsidRPr="002C4DFC" w:rsidRDefault="0036038C" w:rsidP="0036038C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36038C" w:rsidRPr="002C4DFC" w:rsidRDefault="0036038C" w:rsidP="0036038C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36038C" w:rsidRPr="002C4DFC" w:rsidRDefault="0036038C" w:rsidP="0036038C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E24C72" w:rsidRPr="002C4DFC" w:rsidRDefault="00E24C72" w:rsidP="00E24C72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E24C72" w:rsidRPr="002C4DFC" w:rsidRDefault="00E24C72" w:rsidP="00E24C72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E24C72" w:rsidRPr="002C4DFC" w:rsidRDefault="00E24C72" w:rsidP="00E24C72">
            <w:pPr>
              <w:bidi/>
              <w:rPr>
                <w:rFonts w:asciiTheme="minorBidi" w:hAnsiTheme="minorBidi" w:cstheme="minorBidi"/>
                <w:b/>
                <w:bCs/>
                <w:lang w:val="en-US" w:bidi="ar-TN"/>
              </w:rPr>
            </w:pPr>
            <w:r w:rsidRPr="002C4DFC">
              <w:rPr>
                <w:rFonts w:asciiTheme="minorBidi" w:hAnsiTheme="minorBidi" w:cstheme="minorBidi"/>
                <w:b/>
                <w:bCs/>
                <w:rtl/>
                <w:lang w:bidi="ar-TN"/>
              </w:rPr>
              <w:t>لاحظ أننا نعرف قيمة التخفيض=9,6د ونعرف نسبته=12</w:t>
            </w:r>
            <w:r w:rsidRPr="002C4DFC">
              <w:rPr>
                <w:rFonts w:asciiTheme="minorBidi" w:hAnsiTheme="minorBidi" w:cstheme="minorBidi"/>
                <w:b/>
                <w:bCs/>
                <w:lang w:val="en-US" w:bidi="ar-TN"/>
              </w:rPr>
              <w:t>%</w:t>
            </w:r>
          </w:p>
          <w:p w:rsidR="00E24C72" w:rsidRPr="002C4DFC" w:rsidRDefault="00E24C72" w:rsidP="00E24C72">
            <w:pPr>
              <w:bidi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b/>
                <w:bCs/>
                <w:rtl/>
                <w:lang w:bidi="ar-TN"/>
              </w:rPr>
              <w:t>قد يساعدك هذا في الحل</w:t>
            </w:r>
          </w:p>
          <w:p w:rsidR="000041F8" w:rsidRPr="002C4DFC" w:rsidRDefault="000041F8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0041F8" w:rsidRPr="002C4DFC" w:rsidRDefault="000041F8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0041F8" w:rsidRPr="002C4DFC" w:rsidRDefault="000041F8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0041F8" w:rsidRPr="002C4DFC" w:rsidRDefault="000041F8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lang w:bidi="ar-TN"/>
              </w:rPr>
            </w:pPr>
          </w:p>
          <w:p w:rsidR="00F705B5" w:rsidRPr="002C4DFC" w:rsidRDefault="00F705B5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lang w:bidi="ar-TN"/>
              </w:rPr>
            </w:pPr>
          </w:p>
          <w:p w:rsidR="00F705B5" w:rsidRPr="002C4DFC" w:rsidRDefault="00F705B5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lang w:bidi="ar-TN"/>
              </w:rPr>
            </w:pPr>
          </w:p>
          <w:p w:rsidR="00F705B5" w:rsidRPr="002C4DFC" w:rsidRDefault="00F705B5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lang w:bidi="ar-TN"/>
              </w:rPr>
            </w:pPr>
          </w:p>
          <w:p w:rsidR="00F705B5" w:rsidRPr="002C4DFC" w:rsidRDefault="00F705B5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lang w:bidi="ar-TN"/>
              </w:rPr>
            </w:pPr>
          </w:p>
          <w:p w:rsidR="00F705B5" w:rsidRPr="002C4DFC" w:rsidRDefault="00F705B5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F705B5" w:rsidRPr="002C4DFC" w:rsidRDefault="00F705B5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F705B5" w:rsidRPr="002C4DFC" w:rsidRDefault="00F705B5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CD0C92" w:rsidRPr="002C4DFC" w:rsidRDefault="00CD0C92" w:rsidP="00CD0C92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CD0C92" w:rsidRPr="002C4DFC" w:rsidRDefault="00CD0C92" w:rsidP="00CD0C92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CD0C92" w:rsidRPr="002C4DFC" w:rsidRDefault="00CD0C92" w:rsidP="00CD0C92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CD0C92" w:rsidRPr="002C4DFC" w:rsidRDefault="00CD0C92" w:rsidP="00CD0C92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CD0C92" w:rsidRPr="002C4DFC" w:rsidRDefault="00CD0C92" w:rsidP="00CD0C92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CD0C92" w:rsidRPr="002C4DFC" w:rsidRDefault="00CD0C92" w:rsidP="00CD0C92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CD0C92" w:rsidRPr="002C4DFC" w:rsidRDefault="00CD0C92" w:rsidP="00CD0C92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CD0C92" w:rsidRPr="002C4DFC" w:rsidRDefault="00CD0C92" w:rsidP="00CD0C92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CD0C92" w:rsidRPr="002C4DFC" w:rsidRDefault="00CD0C92" w:rsidP="00CD0C92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CD0C92" w:rsidRPr="002C4DFC" w:rsidRDefault="00CD0C92" w:rsidP="00CD0C92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CD0C92" w:rsidRPr="002C4DFC" w:rsidRDefault="00CD0C92" w:rsidP="00CD0C92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CD0C92" w:rsidRPr="002C4DFC" w:rsidRDefault="00CD0C92" w:rsidP="00CD0C92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CD0C92" w:rsidRPr="002C4DFC" w:rsidRDefault="00CD0C92" w:rsidP="00CD0C92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CD0C92" w:rsidRPr="002C4DFC" w:rsidRDefault="00CD0C92" w:rsidP="00CD0C92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CD0C92" w:rsidRPr="002C4DFC" w:rsidRDefault="00CD0C92" w:rsidP="00CD0C92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CD0C92" w:rsidRPr="002C4DFC" w:rsidRDefault="00CD0C92" w:rsidP="00CD0C92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CD0C92" w:rsidRPr="002C4DFC" w:rsidRDefault="00CD0C92" w:rsidP="00CD0C92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CD0C92" w:rsidRPr="002C4DFC" w:rsidRDefault="00CD0C92" w:rsidP="00CD0C92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CD0C92" w:rsidRPr="002C4DFC" w:rsidRDefault="00CD0C92" w:rsidP="00CD0C92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CD0C92" w:rsidRPr="002C4DFC" w:rsidRDefault="00CD0C92" w:rsidP="00CD0C92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CD0C92" w:rsidRPr="002C4DFC" w:rsidRDefault="00CD0C92" w:rsidP="00CD0C92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CD0C92" w:rsidRPr="002C4DFC" w:rsidRDefault="00CD0C92" w:rsidP="00CD0C92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CD0C92" w:rsidRPr="002C4DFC" w:rsidRDefault="00CD0C92" w:rsidP="00CD0C92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F705B5" w:rsidRPr="002C4DFC" w:rsidRDefault="00F705B5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E64FFB" w:rsidRDefault="00E64FFB" w:rsidP="00E64FFB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6F3F4D" w:rsidRDefault="006F3F4D" w:rsidP="006F3F4D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6F3F4D" w:rsidRDefault="006F3F4D" w:rsidP="006F3F4D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6F3F4D" w:rsidRDefault="006F3F4D" w:rsidP="006F3F4D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6F3F4D" w:rsidRDefault="006F3F4D" w:rsidP="006F3F4D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6F3F4D" w:rsidRDefault="006F3F4D" w:rsidP="006F3F4D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6F3F4D" w:rsidRDefault="006F3F4D" w:rsidP="006F3F4D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6F3F4D" w:rsidRDefault="006F3F4D" w:rsidP="006F3F4D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6F3F4D" w:rsidRDefault="006F3F4D" w:rsidP="006F3F4D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6F3F4D" w:rsidRDefault="006F3F4D" w:rsidP="006F3F4D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6F3F4D" w:rsidRDefault="006F3F4D" w:rsidP="006F3F4D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6F3F4D" w:rsidRDefault="006F3F4D" w:rsidP="006F3F4D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6F3F4D" w:rsidRDefault="006F3F4D" w:rsidP="006F3F4D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6F3F4D" w:rsidRDefault="006F3F4D" w:rsidP="006F3F4D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6F3F4D" w:rsidRDefault="006F3F4D" w:rsidP="006F3F4D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6F3F4D" w:rsidRDefault="006F3F4D" w:rsidP="006F3F4D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6F3F4D" w:rsidRDefault="006F3F4D" w:rsidP="006F3F4D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6F3F4D" w:rsidRPr="002C4DFC" w:rsidRDefault="006F3F4D" w:rsidP="006F3F4D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  <w:bookmarkStart w:id="0" w:name="_GoBack"/>
            <w:bookmarkEnd w:id="0"/>
          </w:p>
          <w:p w:rsidR="00E64FFB" w:rsidRPr="002C4DFC" w:rsidRDefault="00E64FFB" w:rsidP="00E64FFB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E64FFB" w:rsidRPr="002C4DFC" w:rsidRDefault="00E64FFB" w:rsidP="00E64FFB">
            <w:pPr>
              <w:bidi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b/>
                <w:bCs/>
                <w:rtl/>
                <w:lang w:bidi="ar-TN"/>
              </w:rPr>
              <w:t>لاحظ أنّ هناك نسبة زيادة</w:t>
            </w:r>
          </w:p>
          <w:p w:rsidR="00E64FFB" w:rsidRPr="002C4DFC" w:rsidRDefault="00E64FFB" w:rsidP="00E64FFB">
            <w:pPr>
              <w:bidi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b/>
                <w:bCs/>
                <w:rtl/>
                <w:lang w:bidi="ar-TN"/>
              </w:rPr>
              <w:t>فنحن نزيد ولا نطرح.</w:t>
            </w:r>
          </w:p>
          <w:p w:rsidR="00F705B5" w:rsidRPr="002C4DFC" w:rsidRDefault="00F705B5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F705B5" w:rsidRPr="002C4DFC" w:rsidRDefault="00F705B5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lang w:bidi="ar-TN"/>
              </w:rPr>
            </w:pPr>
          </w:p>
          <w:p w:rsidR="00F705B5" w:rsidRPr="002C4DFC" w:rsidRDefault="00F705B5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F705B5" w:rsidRPr="002C4DFC" w:rsidRDefault="00F705B5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F705B5" w:rsidRPr="002C4DFC" w:rsidRDefault="00F705B5" w:rsidP="006F3F4D">
            <w:pPr>
              <w:bidi/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  <w:lang w:bidi="ar-TN"/>
              </w:rPr>
            </w:pPr>
          </w:p>
          <w:p w:rsidR="00D54DFE" w:rsidRPr="002C4DFC" w:rsidRDefault="00D54DFE" w:rsidP="00D54DFE">
            <w:pPr>
              <w:bidi/>
              <w:jc w:val="center"/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  <w:lang w:bidi="ar-TN"/>
              </w:rPr>
            </w:pPr>
          </w:p>
          <w:p w:rsidR="00D54DFE" w:rsidRPr="002C4DFC" w:rsidRDefault="00D54DFE" w:rsidP="00D54DFE">
            <w:pPr>
              <w:bidi/>
              <w:jc w:val="center"/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  <w:lang w:bidi="ar-TN"/>
              </w:rPr>
            </w:pPr>
          </w:p>
          <w:p w:rsidR="00D54DFE" w:rsidRPr="002C4DFC" w:rsidRDefault="00D54DFE" w:rsidP="00D54DFE">
            <w:pPr>
              <w:bidi/>
              <w:jc w:val="center"/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  <w:lang w:bidi="ar-TN"/>
              </w:rPr>
            </w:pPr>
          </w:p>
          <w:p w:rsidR="00D54DFE" w:rsidRPr="002C4DFC" w:rsidRDefault="00D54DFE" w:rsidP="00D54DFE">
            <w:pPr>
              <w:bidi/>
              <w:jc w:val="center"/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  <w:lang w:bidi="ar-TN"/>
              </w:rPr>
            </w:pPr>
          </w:p>
          <w:p w:rsidR="00D54DFE" w:rsidRPr="002C4DFC" w:rsidRDefault="00D54DFE" w:rsidP="00D54DFE">
            <w:pPr>
              <w:bidi/>
              <w:jc w:val="center"/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  <w:lang w:bidi="ar-TN"/>
              </w:rPr>
            </w:pPr>
          </w:p>
          <w:p w:rsidR="00D54DFE" w:rsidRPr="002C4DFC" w:rsidRDefault="00D54DFE" w:rsidP="00D54DFE">
            <w:pPr>
              <w:bidi/>
              <w:jc w:val="center"/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  <w:lang w:bidi="ar-TN"/>
              </w:rPr>
            </w:pPr>
          </w:p>
          <w:p w:rsidR="00D54DFE" w:rsidRPr="002C4DFC" w:rsidRDefault="00D54DFE" w:rsidP="00D54DFE">
            <w:pPr>
              <w:bidi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  <w:lang w:bidi="ar-TN"/>
              </w:rPr>
              <w:t>تذكّر انّ ثمن البيع=</w:t>
            </w:r>
          </w:p>
          <w:p w:rsidR="00D54DFE" w:rsidRPr="002C4DFC" w:rsidRDefault="00D54DFE" w:rsidP="00D54DFE">
            <w:pPr>
              <w:bidi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  <w:lang w:bidi="ar-TN"/>
              </w:rPr>
              <w:t>ثمن الشراء+الربح</w:t>
            </w:r>
          </w:p>
        </w:tc>
        <w:tc>
          <w:tcPr>
            <w:tcW w:w="8383" w:type="dxa"/>
            <w:gridSpan w:val="6"/>
          </w:tcPr>
          <w:p w:rsidR="00F705B5" w:rsidRPr="002C4DFC" w:rsidRDefault="00F705B5" w:rsidP="00275DA9">
            <w:pPr>
              <w:bidi/>
              <w:rPr>
                <w:rFonts w:asciiTheme="minorBidi" w:hAnsiTheme="minorBidi" w:cstheme="minorBidi"/>
                <w:sz w:val="32"/>
                <w:szCs w:val="32"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b/>
                <w:bCs/>
                <w:sz w:val="36"/>
                <w:szCs w:val="36"/>
                <w:u w:val="single"/>
                <w:rtl/>
                <w:lang w:bidi="ar-TN"/>
              </w:rPr>
              <w:lastRenderedPageBreak/>
              <w:t xml:space="preserve">الوضعيّة </w:t>
            </w:r>
            <w:r w:rsidRPr="002C4DFC">
              <w:rPr>
                <w:rFonts w:asciiTheme="minorBidi" w:hAnsiTheme="minorBidi" w:cstheme="minorBidi"/>
                <w:b/>
                <w:bCs/>
                <w:sz w:val="36"/>
                <w:szCs w:val="36"/>
                <w:u w:val="single"/>
                <w:lang w:bidi="ar-TN"/>
              </w:rPr>
              <w:t>III</w:t>
            </w:r>
            <w:r w:rsidRPr="002C4DFC"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  <w:lang w:bidi="ar-TN"/>
              </w:rPr>
              <w:t>:</w:t>
            </w:r>
          </w:p>
          <w:p w:rsidR="00F705B5" w:rsidRPr="002C4DFC" w:rsidRDefault="00C447A6" w:rsidP="0059792C">
            <w:pPr>
              <w:bidi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2C4DFC"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أراد محمد أن يشتري مدفأة ثمنها 80د. </w:t>
            </w:r>
            <w:r w:rsidR="0059792C" w:rsidRPr="002C4DFC"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وبعد مساومة مع البائع تمتع بتخفيض فدفع70,400د. ماهي نسبة التخفيض التي تمتع بها؟</w:t>
            </w:r>
          </w:p>
          <w:p w:rsidR="0059792C" w:rsidRPr="002C4DFC" w:rsidRDefault="00B419DC" w:rsidP="0059792C">
            <w:pPr>
              <w:bidi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B419DC">
              <w:rPr>
                <w:rFonts w:asciiTheme="minorBidi" w:hAnsiTheme="minorBidi" w:cstheme="minorBidi"/>
                <w:b/>
                <w:bCs/>
                <w:noProof/>
                <w:sz w:val="32"/>
                <w:szCs w:val="32"/>
                <w:rtl/>
                <w:lang w:val="en-US" w:eastAsia="en-US"/>
              </w:rPr>
              <w:pict>
                <v:rect id="Rectangle 624" o:spid="_x0000_s1032" style="position:absolute;left:0;text-align:left;margin-left:111.4pt;margin-top:.9pt;width:204.75pt;height:30.75pt;z-index:2517120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E3RfwIAAEoFAAAOAAAAZHJzL2Uyb0RvYy54bWysVN9P2zAQfp+0/8Hy+0haWgYVKapATJMQ&#10;IGDi2XXsJprt82y3SffX72yngTH2Mi0Pjn333Xc/fOfzi14rshPOt2AqOjkqKRGGQ92aTUW/PV1/&#10;OqXEB2ZqpsCIiu6FpxfLjx/OO7sQU2hA1cIRJDF+0dmKNiHYRVF43gjN/BFYYVApwWkW8Og2Re1Y&#10;h+xaFdOyPCk6cLV1wIX3KL3KSrpM/FIKHu6k9CIQVVGMLaTVpXUd12J5zhYbx2zT8iEM9g9RaNYa&#10;dDpSXbHAyNa1f1DpljvwIMMRB12AlC0XKQfMZlK+yeaxYVakXLA43o5l8v+Plt/u7h1p64qeTGeU&#10;GKbxkh6wbMxslCBRiCXqrF8g8tHeu+HkcRvz7aXT8Y+ZkD6VdT+WVfSBcBROT8ryeDqnhKPu+Kyc&#10;4x5pihdr63z4IkCTuKmoQ/+pmmx340OGHiDRmTJRFoPKYaRd2CuRlQ9CYkbRcSJJvSQulSM7hl1Q&#10;f59kccNqkUXzEr8hpBGdAlQGySKrbJUaeQeC2KO/8+ZQB2w0E6kFR8PybwFlwxGdPIIJo6FuDbj3&#10;jFWYDIHLjD8UJpcjVib06z7fcERGyRrqPd66gzwO3vLrFgt/w3y4Zw77HycFZzrc4SIVdBWFYUdJ&#10;A+7ne/KIx7ZELSUdzlNF/Y8tc4IS9dVgw55NZrM4gOkwm3+e4sG91qxfa8xWXwJe1gRfD8vTNuKD&#10;OkilA/2Mo7+KXlHFDEffFeXBHQ6XIc85Ph5crFYJhkNnWbgxj5ZH8ljn2FhP/TNzdui+gH17C4fZ&#10;Y4s3TZix0dLAahtAtqlDX+o63AAObGqh4XGJL8Lrc0K9PIHLXwAAAP//AwBQSwMEFAAGAAgAAAAh&#10;AKNNX7jcAAAACAEAAA8AAABkcnMvZG93bnJldi54bWxMj8FOwzAMhu9IvENkJC6IpaTShErTaUyg&#10;XsqBsgdIG9NWNE7VZF3h6fFOcLKtz/r9Od+tbhQLzmHwpOFhk4BAar0dqNNw/Hi9fwQRoiFrRk+o&#10;4RsD7Irrq9xk1p/pHZc6doJDKGRGQx/jlEkZ2h6dCRs/ITH79LMzkce5k3Y2Zw53o1RJspXODMQX&#10;ejPhocf2qz45DT9LcyzLfWXu3upDNZfh+aXqVq1vb9b9E4iIa/xbhos+q0PBTo0/kQ1i1KCUYvXI&#10;gAvzbapSEM2lSUEWufz/QPELAAD//wMAUEsBAi0AFAAGAAgAAAAhALaDOJL+AAAA4QEAABMAAAAA&#10;AAAAAAAAAAAAAAAAAFtDb250ZW50X1R5cGVzXS54bWxQSwECLQAUAAYACAAAACEAOP0h/9YAAACU&#10;AQAACwAAAAAAAAAAAAAAAAAvAQAAX3JlbHMvLnJlbHNQSwECLQAUAAYACAAAACEAIjhN0X8CAABK&#10;BQAADgAAAAAAAAAAAAAAAAAuAgAAZHJzL2Uyb0RvYy54bWxQSwECLQAUAAYACAAAACEAo01fuNwA&#10;AAAIAQAADwAAAAAAAAAAAAAAAADZBAAAZHJzL2Rvd25yZXYueG1sUEsFBgAAAAAEAAQA8wAAAOIF&#10;AAAAAA==&#10;" fillcolor="black [3200]" strokecolor="black [1600]" strokeweight="1pt">
                  <v:textbox>
                    <w:txbxContent>
                      <w:p w:rsidR="00A03313" w:rsidRPr="008847A7" w:rsidRDefault="00A03313" w:rsidP="0059792C">
                        <w:pPr>
                          <w:bidi/>
                          <w:jc w:val="center"/>
                          <w:rPr>
                            <w:b/>
                            <w:bCs/>
                            <w:rtl/>
                            <w:lang w:bidi="ar-TN"/>
                          </w:rPr>
                        </w:pPr>
                        <w:r w:rsidRPr="008847A7">
                          <w:rPr>
                            <w:rFonts w:hint="cs"/>
                            <w:b/>
                            <w:bCs/>
                            <w:rtl/>
                            <w:lang w:bidi="ar-TN"/>
                          </w:rPr>
                          <w:t>الثمن الأصلي=80د</w:t>
                        </w:r>
                      </w:p>
                    </w:txbxContent>
                  </v:textbox>
                </v:rect>
              </w:pict>
            </w:r>
          </w:p>
          <w:p w:rsidR="00754124" w:rsidRPr="002C4DFC" w:rsidRDefault="00B419DC" w:rsidP="00275DA9">
            <w:pPr>
              <w:bidi/>
              <w:rPr>
                <w:rFonts w:asciiTheme="minorBidi" w:hAnsiTheme="minorBidi" w:cstheme="minorBidi"/>
                <w:sz w:val="36"/>
                <w:szCs w:val="36"/>
                <w:u w:val="single"/>
                <w:rtl/>
                <w:lang w:bidi="ar-TN"/>
              </w:rPr>
            </w:pPr>
            <w:r w:rsidRPr="00B419DC">
              <w:rPr>
                <w:rFonts w:asciiTheme="minorBidi" w:hAnsiTheme="minorBidi" w:cstheme="minorBidi"/>
                <w:noProof/>
                <w:sz w:val="36"/>
                <w:szCs w:val="36"/>
                <w:u w:val="single"/>
                <w:rtl/>
                <w:lang w:val="en-US" w:eastAsia="en-US"/>
              </w:rPr>
              <w:pict>
                <v:rect id="Rectangle 626" o:spid="_x0000_s1033" style="position:absolute;left:0;text-align:left;margin-left:110.65pt;margin-top:17.05pt;width:77.25pt;height:31.5pt;z-index:2517140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CL2ggIAAEkFAAAOAAAAZHJzL2Uyb0RvYy54bWysVEtv2zAMvg/YfxB0X20HSR9BnSJo0WFA&#10;0RZ9oGdFlmJjsqhJSuzs14+SbLfrusuwiy3x8ZH8SOr8om8V2QvrGtAlLY5ySoTmUDV6W9Lnp+sv&#10;p5Q4z3TFFGhR0oNw9GL1+dN5Z5ZiBjWoSliCINotO1PS2nuzzDLHa9EydwRGaFRKsC3zeLXbrLKs&#10;Q/RWZbM8P846sJWxwIVzKL1KSrqK+FIK7u+kdMITVVLMzcevjd9N+Garc7bcWmbqhg9psH/IomWN&#10;xqAT1BXzjOxs8wdU23ALDqQ/4tBmIGXDRawBqynyd9U81syIWAuS48xEk/t/sPx2f29JU5X0eHZM&#10;iWYtNukBaWN6qwQJQqSoM26Jlo/m3g43h8dQby9tG/5YCekjrYeJVtF7wlF4dlrkJwtKOKrmeZ4v&#10;Iu3Zq7Oxzn8V0JJwKKnF8JFMtr9xHgOi6WgSYikdZCGnlEU8+YMSSfkgJBaEcWcRJI6SuFSW7BkO&#10;QfW9SOKaVSKJFpjTmNJkHaMqjWABVTZKTbgDQBjR33FTqoNtcBNxAifH/G8JJcfJOkYE7SfHttFg&#10;P3JWvgj9QYJksh+JSXQEZny/6WODT8ZObqA6YNMtpG1whl83SPwNc/6eWRx/XBRcaX+HH6mgKykM&#10;J0pqsD8/kgd7nErUUtLhOpXU/dgxKyhR3zTO61kxn4f9i5f54mSGF/tWs3mr0bv2ErBZBT4ehsdj&#10;sPdqlEoL7Qtu/jpERRXTHGOXlHs7Xi59WnN8O7hYr6MZ7pxh/kY/Gh7AA89hsJ76F2bNMH0ex/YW&#10;xtVjy3dDmGyDp4b1zoNs4oQGphOvQwdwX2NfhrclPAhv79Hq9QVc/QIAAP//AwBQSwMEFAAGAAgA&#10;AAAhAF4x4lXgAAAACQEAAA8AAABkcnMvZG93bnJldi54bWxMj8tOwzAQRfdI/IM1SGxQ6zyAQsik&#10;KhUom7Ag7Qc4sUkiYjuy3TTw9QwrWI7m6N5z8+2iRzYr5wdrEOJ1BEyZ1srBdAjHw+vqAZgPwkgx&#10;WqMQvpSHbXF5kYtM2rN5V3MdOkYhxmcCoQ9hyjj3ba+08Gs7KUO/D+u0CHS6jksnzhSuR55E0T3X&#10;YjDU0ItJ7XvVftYnjfA9N8ey3FXi5q3eV670zy9VtyBeXy27J2BBLeEPhl99UoeCnBp7MtKzESFJ&#10;4pRQhPQ2BkZAurmjLQ3C4yYGXuT8/4LiBwAA//8DAFBLAQItABQABgAIAAAAIQC2gziS/gAAAOEB&#10;AAATAAAAAAAAAAAAAAAAAAAAAABbQ29udGVudF9UeXBlc10ueG1sUEsBAi0AFAAGAAgAAAAhADj9&#10;If/WAAAAlAEAAAsAAAAAAAAAAAAAAAAALwEAAF9yZWxzLy5yZWxzUEsBAi0AFAAGAAgAAAAhACxQ&#10;IvaCAgAASQUAAA4AAAAAAAAAAAAAAAAALgIAAGRycy9lMm9Eb2MueG1sUEsBAi0AFAAGAAgAAAAh&#10;AF4x4lXgAAAACQEAAA8AAAAAAAAAAAAAAAAA3AQAAGRycy9kb3ducmV2LnhtbFBLBQYAAAAABAAE&#10;APMAAADpBQAAAAA=&#10;" fillcolor="black [3200]" strokecolor="black [1600]" strokeweight="1pt">
                  <v:textbox>
                    <w:txbxContent>
                      <w:p w:rsidR="00A03313" w:rsidRPr="008847A7" w:rsidRDefault="00A03313" w:rsidP="0059792C">
                        <w:pPr>
                          <w:bidi/>
                          <w:jc w:val="center"/>
                          <w:rPr>
                            <w:b/>
                            <w:bCs/>
                            <w:lang w:bidi="ar-TN"/>
                          </w:rPr>
                        </w:pPr>
                        <w:r w:rsidRPr="008847A7">
                          <w:rPr>
                            <w:rFonts w:hint="cs"/>
                            <w:b/>
                            <w:bCs/>
                            <w:rtl/>
                            <w:lang w:bidi="ar-TN"/>
                          </w:rPr>
                          <w:t>نسبة التخفيض؟</w:t>
                        </w:r>
                      </w:p>
                    </w:txbxContent>
                  </v:textbox>
                </v:rect>
              </w:pict>
            </w:r>
            <w:r w:rsidRPr="00B419DC">
              <w:rPr>
                <w:rFonts w:asciiTheme="minorBidi" w:hAnsiTheme="minorBidi" w:cstheme="minorBidi"/>
                <w:noProof/>
                <w:sz w:val="36"/>
                <w:szCs w:val="36"/>
                <w:u w:val="single"/>
                <w:rtl/>
                <w:lang w:val="en-US" w:eastAsia="en-US"/>
              </w:rPr>
              <w:pict>
                <v:rect id="Rectangle 625" o:spid="_x0000_s1034" style="position:absolute;left:0;text-align:left;margin-left:190.85pt;margin-top:17.05pt;width:125.25pt;height:31.5pt;z-index:25171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5SEggIAAEoFAAAOAAAAZHJzL2Uyb0RvYy54bWysVEtv2zAMvg/YfxB0X20HSR9BnSJo0WFA&#10;0RZ9oGdFlmJjsqhJSuzs14+SbLfrusuwiy3x8ZH8SOr8om8V2QvrGtAlLY5ySoTmUDV6W9Lnp+sv&#10;p5Q4z3TFFGhR0oNw9GL1+dN5Z5ZiBjWoSliCINotO1PS2nuzzDLHa9EydwRGaFRKsC3zeLXbrLKs&#10;Q/RWZbM8P846sJWxwIVzKL1KSrqK+FIK7u+kdMITVVLMzcevjd9N+Garc7bcWmbqhg9psH/IomWN&#10;xqAT1BXzjOxs8wdU23ALDqQ/4tBmIGXDRawBqynyd9U81syIWAuS48xEk/t/sPx2f29JU5X0eLag&#10;RLMWm/SAtDG9VYIEIVLUGbdEy0dzb4ebw2Oot5e2DX+shPSR1sNEq+g94SgsFmf58Qmic9TN8zxf&#10;RN6zV29jnf8qoCXhUFKL8SObbH/jPEZE09EkBFM6yEJSKY148gclkvJBSKwIA88iSJwlcaks2TOc&#10;gup7kcQ1q0QSLTCnMaXJOkZVGsECqmyUmnAHgDCjv+OmVAfb4CbiCE6O+d8SSo6TdYwI2k+ObaPB&#10;fuSsfBEahATJZD8Sk+gIzPh+08cOn46t3EB1wK5bSOvgDL9ukPgb5vw9szj/uCm40/4OP1JBV1IY&#10;TpTUYH9+JA/2OJaopaTDfSqp+7FjVlCivmkc2LNiPg8LGC/zxckML/atZvNWo3ftJWCzCnw9DI/H&#10;YO/VKJUW2hdc/XWIiiqmOcYuKfd2vFz6tOf4eHCxXkczXDrD/I1+NDyAB57DYD31L8yaYfo8zu0t&#10;jLvHlu+GMNkGTw3rnQfZxAkNTCdehw7gwsa+DI9LeBHe3qPV6xO4+gUAAP//AwBQSwMEFAAGAAgA&#10;AAAhAC0iGKLhAAAACQEAAA8AAABkcnMvZG93bnJldi54bWxMj8tOwzAQRfdI/IM1SGwQdZKiPkKc&#10;qlSgbMKCtB/gxEMSEduR7aaBr2dYld2M5ujOudlu1gOb0PneGgHxIgKGprGqN62A0/HtcQPMB2mU&#10;HKxBAd/oYZff3mQyVfZiPnCqQssoxPhUCuhCGFPOfdOhln5hRzR0+7ROy0Cra7ly8kLheuBJFK24&#10;lr2hD50c8dBh81WdtYCfqT4Vxb6UD+/VoXSFf3kt21mI+7t5/wws4ByuMPzpkzrk5FTbs1GeDQKW&#10;m3hNKA1PMTACVsskAVYL2K5j4HnG/zfIfwEAAP//AwBQSwECLQAUAAYACAAAACEAtoM4kv4AAADh&#10;AQAAEwAAAAAAAAAAAAAAAAAAAAAAW0NvbnRlbnRfVHlwZXNdLnhtbFBLAQItABQABgAIAAAAIQA4&#10;/SH/1gAAAJQBAAALAAAAAAAAAAAAAAAAAC8BAABfcmVscy8ucmVsc1BLAQItABQABgAIAAAAIQBh&#10;R5SEggIAAEoFAAAOAAAAAAAAAAAAAAAAAC4CAABkcnMvZTJvRG9jLnhtbFBLAQItABQABgAIAAAA&#10;IQAtIhii4QAAAAkBAAAPAAAAAAAAAAAAAAAAANwEAABkcnMvZG93bnJldi54bWxQSwUGAAAAAAQA&#10;BADzAAAA6gUAAAAA&#10;" fillcolor="black [3200]" strokecolor="black [1600]" strokeweight="1pt">
                  <v:textbox>
                    <w:txbxContent>
                      <w:p w:rsidR="00A03313" w:rsidRDefault="00A03313" w:rsidP="0059792C">
                        <w:pPr>
                          <w:bidi/>
                          <w:jc w:val="center"/>
                          <w:rPr>
                            <w:rtl/>
                            <w:lang w:bidi="ar-TN"/>
                          </w:rPr>
                        </w:pPr>
                        <w:r>
                          <w:rPr>
                            <w:rFonts w:hint="cs"/>
                            <w:rtl/>
                            <w:lang w:bidi="ar-TN"/>
                          </w:rPr>
                          <w:t>ا</w:t>
                        </w:r>
                        <w:r w:rsidRPr="008847A7">
                          <w:rPr>
                            <w:rFonts w:hint="cs"/>
                            <w:b/>
                            <w:bCs/>
                            <w:rtl/>
                            <w:lang w:bidi="ar-TN"/>
                          </w:rPr>
                          <w:t>لمبلغ المدفوع=70,400د</w:t>
                        </w:r>
                      </w:p>
                    </w:txbxContent>
                  </v:textbox>
                </v:rect>
              </w:pict>
            </w:r>
          </w:p>
          <w:p w:rsidR="00F705B5" w:rsidRPr="002C4DFC" w:rsidRDefault="00F705B5" w:rsidP="00275DA9">
            <w:pPr>
              <w:bidi/>
              <w:rPr>
                <w:rFonts w:asciiTheme="minorBidi" w:hAnsiTheme="minorBidi" w:cstheme="minorBidi"/>
                <w:sz w:val="36"/>
                <w:szCs w:val="36"/>
                <w:u w:val="single"/>
                <w:rtl/>
                <w:lang w:bidi="ar-TN"/>
              </w:rPr>
            </w:pPr>
          </w:p>
          <w:p w:rsidR="001F22DD" w:rsidRPr="002C4DFC" w:rsidRDefault="001F22DD" w:rsidP="001F22DD">
            <w:pPr>
              <w:bidi/>
              <w:rPr>
                <w:rFonts w:asciiTheme="minorBidi" w:hAnsiTheme="minorBidi" w:cstheme="minorBidi"/>
                <w:sz w:val="36"/>
                <w:szCs w:val="36"/>
                <w:u w:val="single"/>
                <w:rtl/>
                <w:lang w:bidi="ar-TN"/>
              </w:rPr>
            </w:pPr>
          </w:p>
          <w:p w:rsidR="00524389" w:rsidRPr="002C4DFC" w:rsidRDefault="001F22DD" w:rsidP="002C4DFC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6F3F4D">
              <w:rPr>
                <w:rFonts w:asciiTheme="minorBidi" w:hAnsiTheme="minorBidi" w:cstheme="minorBidi"/>
              </w:rPr>
              <w:t>……………………………………………………………………………...</w:t>
            </w:r>
            <w:r w:rsidR="002C4DFC">
              <w:rPr>
                <w:rFonts w:asciiTheme="minorBidi" w:hAnsiTheme="minorBidi" w:cstheme="minorBidi"/>
              </w:rPr>
              <w:t>……….</w:t>
            </w:r>
            <w:r w:rsidR="00524389" w:rsidRPr="002C4DFC">
              <w:rPr>
                <w:rFonts w:asciiTheme="minorBidi" w:hAnsiTheme="minorBidi" w:cstheme="minorBidi"/>
              </w:rPr>
              <w:object w:dxaOrig="11205" w:dyaOrig="2355">
                <v:shape id="_x0000_i1027" type="#_x0000_t75" style="width:408pt;height:85.5pt" o:ole="">
                  <v:imagedata r:id="rId10" o:title=""/>
                </v:shape>
                <o:OLEObject Type="Embed" ProgID="PBrush" ShapeID="_x0000_i1027" DrawAspect="Content" ObjectID="_1429956928" r:id="rId11"/>
              </w:object>
            </w:r>
          </w:p>
          <w:p w:rsidR="002C4DFC" w:rsidRDefault="002C4DFC" w:rsidP="001F22DD">
            <w:pPr>
              <w:bidi/>
              <w:rPr>
                <w:rFonts w:asciiTheme="minorBidi" w:hAnsiTheme="minorBidi" w:cstheme="minorBidi"/>
                <w:rtl/>
                <w:lang w:bidi="ar-TN"/>
              </w:rPr>
            </w:pPr>
            <w:r>
              <w:rPr>
                <w:rFonts w:asciiTheme="minorBidi" w:hAnsiTheme="minorBidi" w:cstheme="minorBidi" w:hint="cs"/>
                <w:rtl/>
                <w:lang w:bidi="ar-TN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BA7569" w:rsidRPr="002C4DFC" w:rsidRDefault="00BA7569" w:rsidP="00BA7569">
            <w:pPr>
              <w:bidi/>
              <w:rPr>
                <w:rFonts w:asciiTheme="minorBidi" w:hAnsiTheme="minorBidi" w:cstheme="minorBidi"/>
                <w:rtl/>
                <w:lang w:bidi="ar-TN"/>
              </w:rPr>
            </w:pPr>
            <w:r>
              <w:rPr>
                <w:rFonts w:asciiTheme="minorBidi" w:hAnsiTheme="minorBidi" w:cstheme="minorBidi" w:hint="cs"/>
                <w:rtl/>
                <w:lang w:bidi="ar-TN"/>
              </w:rPr>
              <w:t>.........................................................................................................................</w:t>
            </w:r>
          </w:p>
          <w:p w:rsidR="00BA7569" w:rsidRDefault="00BA7569" w:rsidP="002C4DFC">
            <w:pPr>
              <w:bidi/>
              <w:rPr>
                <w:rFonts w:asciiTheme="minorBidi" w:hAnsiTheme="minorBidi" w:cstheme="minorBidi"/>
                <w:b/>
                <w:bCs/>
                <w:sz w:val="36"/>
                <w:szCs w:val="36"/>
                <w:u w:val="single"/>
                <w:rtl/>
                <w:lang w:bidi="ar-TN"/>
              </w:rPr>
            </w:pPr>
          </w:p>
          <w:p w:rsidR="00BA7569" w:rsidRDefault="00BA7569" w:rsidP="00BA7569">
            <w:pPr>
              <w:bidi/>
              <w:rPr>
                <w:rFonts w:asciiTheme="minorBidi" w:hAnsiTheme="minorBidi" w:cstheme="minorBidi"/>
                <w:b/>
                <w:bCs/>
                <w:sz w:val="36"/>
                <w:szCs w:val="36"/>
                <w:u w:val="single"/>
                <w:rtl/>
                <w:lang w:bidi="ar-TN"/>
              </w:rPr>
            </w:pPr>
          </w:p>
          <w:p w:rsidR="00BA7569" w:rsidRDefault="00BA7569" w:rsidP="00BA7569">
            <w:pPr>
              <w:bidi/>
              <w:rPr>
                <w:rFonts w:asciiTheme="minorBidi" w:hAnsiTheme="minorBidi" w:cstheme="minorBidi"/>
                <w:b/>
                <w:bCs/>
                <w:sz w:val="36"/>
                <w:szCs w:val="36"/>
                <w:u w:val="single"/>
                <w:rtl/>
                <w:lang w:bidi="ar-TN"/>
              </w:rPr>
            </w:pPr>
          </w:p>
          <w:p w:rsidR="00BA7569" w:rsidRDefault="00BA7569" w:rsidP="00BA7569">
            <w:pPr>
              <w:bidi/>
              <w:rPr>
                <w:rFonts w:asciiTheme="minorBidi" w:hAnsiTheme="minorBidi" w:cstheme="minorBidi"/>
                <w:b/>
                <w:bCs/>
                <w:sz w:val="36"/>
                <w:szCs w:val="36"/>
                <w:u w:val="single"/>
                <w:rtl/>
                <w:lang w:bidi="ar-TN"/>
              </w:rPr>
            </w:pPr>
          </w:p>
          <w:p w:rsidR="001F22DD" w:rsidRPr="00BA7569" w:rsidRDefault="001F22DD" w:rsidP="00BA7569">
            <w:pPr>
              <w:bidi/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  <w:lang w:bidi="ar-TN"/>
              </w:rPr>
            </w:pPr>
            <w:r w:rsidRPr="00BA7569">
              <w:rPr>
                <w:rFonts w:asciiTheme="minorBidi" w:hAnsiTheme="minorBidi" w:cstheme="minorBidi"/>
                <w:b/>
                <w:bCs/>
                <w:sz w:val="36"/>
                <w:szCs w:val="36"/>
                <w:u w:val="single"/>
                <w:rtl/>
                <w:lang w:bidi="ar-TN"/>
              </w:rPr>
              <w:t>الوضعيّة الرابعة</w:t>
            </w:r>
            <w:r w:rsidRPr="00BA7569"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  <w:lang w:bidi="ar-TN"/>
              </w:rPr>
              <w:t>:</w:t>
            </w:r>
          </w:p>
          <w:p w:rsidR="001F22DD" w:rsidRPr="002C4DFC" w:rsidRDefault="001F22DD" w:rsidP="001F22DD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  <w:t>أراد محمد أن يشتري مدفأة فمتعه البائع بتخفيض قدره بالدينار9</w:t>
            </w:r>
            <w:proofErr w:type="gramStart"/>
            <w:r w:rsidRPr="002C4DFC"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  <w:t>,600</w:t>
            </w:r>
            <w:r w:rsidR="00A054CB" w:rsidRPr="002C4DFC"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  <w:t>د</w:t>
            </w:r>
            <w:proofErr w:type="gramEnd"/>
            <w:r w:rsidR="00A054CB" w:rsidRPr="002C4DFC"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  <w:t>.</w:t>
            </w:r>
          </w:p>
          <w:p w:rsidR="00BD6A88" w:rsidRPr="002C4DFC" w:rsidRDefault="00A054CB" w:rsidP="00891F2B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val="en-US" w:bidi="ar-TN"/>
              </w:rPr>
            </w:pPr>
            <w:r w:rsidRPr="002C4DFC"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  <w:t>إذا عرفت أنّ نسبة التخفيض تساوي 12</w:t>
            </w:r>
            <w:r w:rsidRPr="002C4DFC">
              <w:rPr>
                <w:rFonts w:asciiTheme="minorBidi" w:hAnsiTheme="minorBidi" w:cstheme="minorBidi"/>
                <w:sz w:val="28"/>
                <w:szCs w:val="28"/>
                <w:lang w:val="en-US" w:bidi="ar-TN"/>
              </w:rPr>
              <w:t>%</w:t>
            </w:r>
            <w:r w:rsidR="00891F2B" w:rsidRPr="002C4DFC"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  <w:t xml:space="preserve"> فماهو الثمن الأصلي للمدفأة، وكم دفع؟</w:t>
            </w:r>
          </w:p>
          <w:p w:rsidR="00A054CB" w:rsidRPr="002C4DFC" w:rsidRDefault="00B419DC" w:rsidP="00A054CB">
            <w:pPr>
              <w:bidi/>
              <w:jc w:val="center"/>
              <w:rPr>
                <w:rFonts w:asciiTheme="minorBidi" w:hAnsiTheme="minorBidi" w:cstheme="minorBidi"/>
                <w:rtl/>
                <w:lang w:bidi="ar-TN"/>
              </w:rPr>
            </w:pPr>
            <w:r w:rsidRPr="00B419DC">
              <w:rPr>
                <w:rFonts w:asciiTheme="minorBidi" w:hAnsiTheme="minorBidi" w:cstheme="minorBidi"/>
                <w:noProof/>
                <w:rtl/>
                <w:lang w:val="en-US" w:eastAsia="en-US"/>
              </w:rPr>
              <w:pict>
                <v:rect id="Rectangle 138" o:spid="_x0000_s1035" style="position:absolute;left:0;text-align:left;margin-left:99.4pt;margin-top:6.65pt;width:224.25pt;height:30pt;z-index:2517150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D9TggIAAEoFAAAOAAAAZHJzL2Uyb0RvYy54bWysVN9P2zAQfp+0/8Hy+0hSyoCKFFUgpkkI&#10;KmDi2XXsJprj82y3SffX72wngTH2Mu0lse/Hd3ff3fnism8V2QvrGtAlLY5ySoTmUDV6W9JvTzef&#10;zihxnumKKdCipAfh6OXy44eLzizEDGpQlbAEQbRbdKaktfdmkWWO16Jl7giM0KiUYFvm8Wq3WWVZ&#10;h+itymZ5/jnrwFbGAhfOofQ6Keky4kspuL+X0glPVEkxNx+/Nn434ZstL9hia5mpGz6kwf4hi5Y1&#10;GoNOUNfMM7KzzR9QbcMtOJD+iEObgZQNF7EGrKbI31TzWDMjYi1IjjMTTe7/wfK7/dqSpsLeHWOr&#10;NGuxSQ9IG9NbJUgQIkWdcQu0fDRrO9wcHkO9vbRt+GMlpI+0HiZaRe8JR+HsbH56fnpCCUfd8VmR&#10;55H37MXbWOe/CGhJOJTUYvzIJtvfOo8R0XQ0CcGUDrKQVEojnvxBiaR8EBIrCoEjSJwlcaUs2TOc&#10;gup7kcQ1q0QSnWBGY0qTdYyqNIIFVNkoNeEOAGFGf8dNqQ62wU3EEZwc878llBwn6xgRtJ8c20aD&#10;fc9Z+SI0CAmSyX4kJtERmPH9po8dPh9buYHqgF23kNbBGX7TIPG3zPk1szj/uCm40/4eP1JBV1IY&#10;TpTUYH++Jw/2OJaopaTDfSqp+7FjVlCivmoc2PNiPg8LGC/zk9MZXuxrzea1Ru/aK8BmFfh6GB6P&#10;wd6rUSottM+4+qsQFVVMc4xdUu7teLnyac/x8eBitYpmuHSG+Vv9aHgADzyHwXrqn5k1w/R5nNs7&#10;GHePLd4MYbINnhpWOw+yiRMamE68Dh3AhY19GR6X8CK8vkerlydw+QsAAP//AwBQSwMEFAAGAAgA&#10;AAAhAFx7Z5veAAAACQEAAA8AAABkcnMvZG93bnJldi54bWxMj8FOwzAQRO9I/IO1SFwQdaCoLSFO&#10;VSpQLuFA6AdsYpNExOvIdtPA17Ocym1mdzT7NtvOdhCT8aF3pOBukYAw1DjdU6vg8PF6uwERIpLG&#10;wZFR8G0CbPPLiwxT7U70bqYqtoJLKKSooItxTKUMTWcshoUbDfHu03mLka1vpfZ44nI7yPskWUmL&#10;PfGFDkez70zzVR2tgp+pPhTFrsSbt2pf+iI8v5TtrNT11bx7AhHNHM9h+MNndMiZqXZH0kEM7B83&#10;jB5ZLJcgOLB6WLOoFax5IPNM/v8g/wUAAP//AwBQSwECLQAUAAYACAAAACEAtoM4kv4AAADhAQAA&#10;EwAAAAAAAAAAAAAAAAAAAAAAW0NvbnRlbnRfVHlwZXNdLnhtbFBLAQItABQABgAIAAAAIQA4/SH/&#10;1gAAAJQBAAALAAAAAAAAAAAAAAAAAC8BAABfcmVscy8ucmVsc1BLAQItABQABgAIAAAAIQDaeD9T&#10;ggIAAEoFAAAOAAAAAAAAAAAAAAAAAC4CAABkcnMvZTJvRG9jLnhtbFBLAQItABQABgAIAAAAIQBc&#10;e2eb3gAAAAkBAAAPAAAAAAAAAAAAAAAAANwEAABkcnMvZG93bnJldi54bWxQSwUGAAAAAAQABADz&#10;AAAA5wUAAAAA&#10;" fillcolor="black [3200]" strokecolor="black [1600]" strokeweight="1pt">
                  <v:textbox>
                    <w:txbxContent>
                      <w:p w:rsidR="00A03313" w:rsidRPr="00E24C72" w:rsidRDefault="00A03313" w:rsidP="00A054CB">
                        <w:pPr>
                          <w:bidi/>
                          <w:jc w:val="center"/>
                          <w:rPr>
                            <w:b/>
                            <w:bCs/>
                            <w:rtl/>
                            <w:lang w:bidi="ar-TN"/>
                          </w:rPr>
                        </w:pPr>
                        <w:r w:rsidRPr="00E24C72">
                          <w:rPr>
                            <w:rFonts w:hint="cs"/>
                            <w:b/>
                            <w:bCs/>
                            <w:rtl/>
                            <w:lang w:bidi="ar-TN"/>
                          </w:rPr>
                          <w:t>الثمن الأصلي؟</w:t>
                        </w:r>
                      </w:p>
                    </w:txbxContent>
                  </v:textbox>
                </v:rect>
              </w:pict>
            </w:r>
          </w:p>
          <w:p w:rsidR="00A054CB" w:rsidRPr="002C4DFC" w:rsidRDefault="00A054CB" w:rsidP="00A054CB">
            <w:pPr>
              <w:bidi/>
              <w:jc w:val="center"/>
              <w:rPr>
                <w:rFonts w:asciiTheme="minorBidi" w:hAnsiTheme="minorBidi" w:cstheme="minorBidi"/>
                <w:sz w:val="28"/>
                <w:szCs w:val="28"/>
                <w:rtl/>
                <w:lang w:val="en-US" w:bidi="ar-TN"/>
              </w:rPr>
            </w:pPr>
          </w:p>
          <w:p w:rsidR="00A054CB" w:rsidRPr="002C4DFC" w:rsidRDefault="00B419DC" w:rsidP="00A054CB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val="en-US" w:bidi="ar-TN"/>
              </w:rPr>
            </w:pPr>
            <w:r w:rsidRPr="00B419DC">
              <w:rPr>
                <w:rFonts w:asciiTheme="minorBidi" w:hAnsiTheme="minorBidi" w:cstheme="minorBidi"/>
                <w:noProof/>
                <w:sz w:val="28"/>
                <w:szCs w:val="28"/>
                <w:rtl/>
                <w:lang w:val="en-US" w:eastAsia="en-US"/>
              </w:rPr>
              <w:pict>
                <v:rect id="Rectangle 140" o:spid="_x0000_s1036" style="position:absolute;left:0;text-align:left;margin-left:99.4pt;margin-top:12pt;width:87.75pt;height:33pt;z-index:25171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EcGfgIAAEsFAAAOAAAAZHJzL2Uyb0RvYy54bWysVFtP2zAUfp+0/2D5fSSpyjYqUlSBmCYh&#10;QJSJZ9exm2i+7dht0v36HdtpYIy9TOtD6nP7zsXf8fnFoBXZC/CdNTWtTkpKhOG26cy2pt8erz98&#10;psQHZhqmrBE1PQhPL5bv3533biFmtrWqEUAQxPhF72rahuAWReF5KzTzJ9YJg0ZpQbOAImyLBliP&#10;6FoVs7L8WPQWGgeWC+9Re5WNdJnwpRQ83EnpRSCqplhbSF9I3038FstzttgCc23HxzLYP1ShWWcw&#10;6QR1xQIjO+j+gNIdB+utDCfc6sJK2XGResBuqvJVN+uWOZF6weF4N43J/z9Yfru/B9I1eHdznI9h&#10;Gi/pAcfGzFYJEpU4ot75BXqu3T2Mksdj7HeQoOM/dkKGNNbDNFYxBMJRWVXVfD47pYSjbV6dVWUC&#10;LZ6jHfjwRVhN4qGmgPnTNNn+xgfMiK5Hl5hMmaiLReUy0ikclMjGByGxI0w8SyCJS+JSAdkzZEHz&#10;vcrqljUiq05L/MU+Mc/knSRlECyiyk6pCXcEiBz9HTdDjL4xTCQKToHl3wrKgZN3ymhNmAJ1Zyy8&#10;FaxCNRYus/9xMHkccTJh2Az5hpNrVG1sc8BrB5v3wTt+3eHkb5gP9wxwAZAKuNThDj9S2b6mdjxR&#10;0lr4+ZY++iMv0UpJjwtVU/9jx0BQor4aZOwZkiBuYBLmp59mKMBLy+alxez0pcXbqvD5cDwdo39Q&#10;R60Eq59w91cxK5qY4Zi7pjzAUbgMedHx9eBitUpuuHWOhRuzdjyCx0FHZj0OTwzcSL+AxL21x+Vj&#10;i1cszL4x0tjVLljZJYo+z3W8AtzYxKHxdYlPwks5eT2/gctfAAAA//8DAFBLAwQUAAYACAAAACEA&#10;qq1YM98AAAAJAQAADwAAAGRycy9kb3ducmV2LnhtbEyPwU7DMBBE70j8g7VIXBB1aCtoQ5yqVKBc&#10;woHQD9jESxIR25HtpoGvZznBcTSjmTfZbjaDmMiH3lkFd4sEBNnG6d62Co7vL7cbECGi1Tg4Swq+&#10;KMAuv7zIMNXubN9oqmIruMSGFBV0MY6plKHpyGBYuJEsex/OG4wsfSu1xzOXm0Euk+ReGuwtL3Q4&#10;0qGj5rM6GQXfU30sin2JN6/VofRFeHou21mp66t5/wgi0hz/wvCLz+iQM1PtTlYHMbDebhg9Kliu&#10;+RMHVg/rFYhawTZJQOaZ/P8g/wEAAP//AwBQSwECLQAUAAYACAAAACEAtoM4kv4AAADhAQAAEwAA&#10;AAAAAAAAAAAAAAAAAAAAW0NvbnRlbnRfVHlwZXNdLnhtbFBLAQItABQABgAIAAAAIQA4/SH/1gAA&#10;AJQBAAALAAAAAAAAAAAAAAAAAC8BAABfcmVscy8ucmVsc1BLAQItABQABgAIAAAAIQDoxEcGfgIA&#10;AEsFAAAOAAAAAAAAAAAAAAAAAC4CAABkcnMvZTJvRG9jLnhtbFBLAQItABQABgAIAAAAIQCqrVgz&#10;3wAAAAkBAAAPAAAAAAAAAAAAAAAAANgEAABkcnMvZG93bnJldi54bWxQSwUGAAAAAAQABADzAAAA&#10;5AUAAAAA&#10;" fillcolor="black [3200]" strokecolor="black [1600]" strokeweight="1pt">
                  <v:textbox>
                    <w:txbxContent>
                      <w:p w:rsidR="00A03313" w:rsidRPr="00E24C72" w:rsidRDefault="00A03313" w:rsidP="00E24C72">
                        <w:pPr>
                          <w:bidi/>
                          <w:jc w:val="center"/>
                          <w:rPr>
                            <w:b/>
                            <w:bCs/>
                            <w:lang w:val="en-US" w:bidi="ar-TN"/>
                          </w:rPr>
                        </w:pPr>
                        <w:r w:rsidRPr="00E24C72">
                          <w:rPr>
                            <w:rFonts w:hint="cs"/>
                            <w:b/>
                            <w:bCs/>
                            <w:rtl/>
                            <w:lang w:bidi="ar-TN"/>
                          </w:rPr>
                          <w:t>التخفيض=9,6د=12</w:t>
                        </w:r>
                        <w:r w:rsidRPr="00E24C72">
                          <w:rPr>
                            <w:b/>
                            <w:bCs/>
                            <w:lang w:val="en-US" w:bidi="ar-TN"/>
                          </w:rPr>
                          <w:t>%</w:t>
                        </w:r>
                      </w:p>
                    </w:txbxContent>
                  </v:textbox>
                </v:rect>
              </w:pict>
            </w:r>
            <w:r w:rsidRPr="00B419DC">
              <w:rPr>
                <w:rFonts w:asciiTheme="minorBidi" w:hAnsiTheme="minorBidi" w:cstheme="minorBidi"/>
                <w:noProof/>
                <w:sz w:val="28"/>
                <w:szCs w:val="28"/>
                <w:rtl/>
                <w:lang w:val="en-US" w:eastAsia="en-US"/>
              </w:rPr>
              <w:pict>
                <v:rect id="Rectangle 139" o:spid="_x0000_s1037" style="position:absolute;left:0;text-align:left;margin-left:190.9pt;margin-top:12pt;width:133.5pt;height:32.25pt;z-index:25171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Zz/gAIAAEsFAAAOAAAAZHJzL2Uyb0RvYy54bWysVN9P2zAQfp+0/8Hy+0jStUArUlSBmCYh&#10;qICJZ9exm2iOz7PdJt1fv7OdBsbYy7Q+pPb9+O7uuztfXPatInthXQO6pMVJTonQHKpGb0v67enm&#10;0zklzjNdMQValPQgHL1cfvxw0ZmFmEANqhKWIIh2i86UtPbeLLLM8Vq0zJ2AERqVEmzLPF7tNqss&#10;6xC9Vdkkz0+zDmxlLHDhHEqvk5IuI76Ugvt7KZ3wRJUUc/Pxa+N3E77Z8oIttpaZuuFDGuwfsmhZ&#10;ozHoCHXNPCM72/wB1TbcggPpTzi0GUjZcBFrwGqK/E01jzUzItaC5Dgz0uT+Hyy/268taSrs3ec5&#10;JZq12KQHpI3prRIkCJGizrgFWj6atR1uDo+h3l7aNvxjJaSPtB5GWkXvCUdhcTqfTWfIPkfdNJ/P&#10;zmYBNHvxNtb5LwJaEg4ltRg/ssn2t84n06NJCKZ0kIWkUhrx5A9KJOWDkFgRBp5EkDhL4kpZsmc4&#10;BdX3IolrVokkmuX4G1IarWOCSiNYQJWNUiPuABBm9HfclOpgG9xEHMHRMf9bQslxtI4RQfvRsW00&#10;2PeclS+GxGWyPxKT6AjM+H7Tpw7HGoNoA9UB224h7YMz/KZB5m+Z82tmcQGwWbjU/h4/UkFXUhhO&#10;lNRgf74nD/Y4l6ilpMOFKqn7sWNWUKK+apzYeTGdhg2Ml+nsbIIX+1qzea3Ru/YKsFsFPh+Gx2Ow&#10;9+oolRbaZ9z9VYiKKqY5xi4p9/Z4ufJp0fH14GK1ima4dYb5W/1oeAAPRIfJeuqfmTXD+Hkc3Ds4&#10;Lh9bvJnCZBs8Nax2HmQTR/SF16EFuLFxhobXJTwJr+/R6uUNXP4CAAD//wMAUEsDBBQABgAIAAAA&#10;IQAfYh0P4AAAAAkBAAAPAAAAZHJzL2Rvd25yZXYueG1sTI/BTsMwEETvSPyDtUhcEHVaSmWl2VSl&#10;AuWSHgj9ACd2k4jYjmw3DXw9ywmOszOafZPtZjOwSfvQO4uwXCTAtG2c6m2LcPp4exTAQpRWycFZ&#10;jfClA+zy25tMpspd7bueqtgyKrEhlQhdjGPKeWg6bWRYuFFb8s7OGxlJ+pYrL69Ubga+SpINN7K3&#10;9KGToz50uvmsLgbhe6pPRbEv5cOxOpS+CC+vZTsj3t/N+y2wqOf4F4ZffEKHnJhqd7EqsAHhSSwJ&#10;PSKs1rSJApu1oEONIMQz8Dzj/xfkPwAAAP//AwBQSwECLQAUAAYACAAAACEAtoM4kv4AAADhAQAA&#10;EwAAAAAAAAAAAAAAAAAAAAAAW0NvbnRlbnRfVHlwZXNdLnhtbFBLAQItABQABgAIAAAAIQA4/SH/&#10;1gAAAJQBAAALAAAAAAAAAAAAAAAAAC8BAABfcmVscy8ucmVsc1BLAQItABQABgAIAAAAIQAWTZz/&#10;gAIAAEsFAAAOAAAAAAAAAAAAAAAAAC4CAABkcnMvZTJvRG9jLnhtbFBLAQItABQABgAIAAAAIQAf&#10;Yh0P4AAAAAkBAAAPAAAAAAAAAAAAAAAAANoEAABkcnMvZG93bnJldi54bWxQSwUGAAAAAAQABADz&#10;AAAA5wUAAAAA&#10;" fillcolor="black [3200]" strokecolor="black [1600]" strokeweight="1pt">
                  <v:textbox>
                    <w:txbxContent>
                      <w:p w:rsidR="00A03313" w:rsidRPr="00E24C72" w:rsidRDefault="00A03313" w:rsidP="00A054CB">
                        <w:pPr>
                          <w:bidi/>
                          <w:jc w:val="center"/>
                          <w:rPr>
                            <w:b/>
                            <w:bCs/>
                            <w:rtl/>
                            <w:lang w:bidi="ar-TN"/>
                          </w:rPr>
                        </w:pPr>
                        <w:r w:rsidRPr="00E24C72">
                          <w:rPr>
                            <w:rFonts w:hint="cs"/>
                            <w:b/>
                            <w:bCs/>
                            <w:rtl/>
                            <w:lang w:bidi="ar-TN"/>
                          </w:rPr>
                          <w:t>المبلغ المدفوع؟</w:t>
                        </w:r>
                      </w:p>
                    </w:txbxContent>
                  </v:textbox>
                </v:rect>
              </w:pict>
            </w:r>
          </w:p>
          <w:p w:rsidR="00BD6A88" w:rsidRPr="002C4DFC" w:rsidRDefault="00BD6A88" w:rsidP="00BD6A88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891F2B" w:rsidRPr="002C4DFC" w:rsidRDefault="00891F2B" w:rsidP="00891F2B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891F2B" w:rsidRDefault="00BA7569" w:rsidP="00891F2B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  <w:r>
              <w:rPr>
                <w:rFonts w:asciiTheme="minorBidi" w:hAnsiTheme="minorBidi" w:cstheme="minorBidi" w:hint="cs"/>
                <w:sz w:val="28"/>
                <w:szCs w:val="28"/>
                <w:rtl/>
                <w:lang w:bidi="ar-TN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BA7569" w:rsidRDefault="00BA7569" w:rsidP="006F3F4D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  <w:r>
              <w:rPr>
                <w:rFonts w:asciiTheme="minorBidi" w:hAnsiTheme="minorBidi" w:cstheme="minorBidi" w:hint="cs"/>
                <w:sz w:val="28"/>
                <w:szCs w:val="28"/>
                <w:rtl/>
                <w:lang w:bidi="ar-TN"/>
              </w:rPr>
              <w:t>................................................................................................................................................................................................................</w:t>
            </w:r>
          </w:p>
          <w:p w:rsidR="006F3F4D" w:rsidRPr="002C4DFC" w:rsidRDefault="006F3F4D" w:rsidP="006F3F4D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36038C" w:rsidRPr="006F3F4D" w:rsidRDefault="0036038C" w:rsidP="0036038C">
            <w:pPr>
              <w:bidi/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  <w:lang w:bidi="ar-TN"/>
              </w:rPr>
            </w:pPr>
            <w:r w:rsidRPr="006F3F4D"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  <w:lang w:bidi="ar-TN"/>
              </w:rPr>
              <w:t xml:space="preserve">التوظيف:                                                    </w:t>
            </w:r>
          </w:p>
          <w:p w:rsidR="0036038C" w:rsidRPr="002C4DFC" w:rsidRDefault="0036038C" w:rsidP="00CD0C92">
            <w:pPr>
              <w:bidi/>
              <w:rPr>
                <w:rFonts w:asciiTheme="minorBidi" w:hAnsiTheme="minorBidi" w:cstheme="minorBidi"/>
                <w:rtl/>
              </w:rPr>
            </w:pPr>
            <w:r w:rsidRPr="002C4DFC">
              <w:rPr>
                <w:rFonts w:asciiTheme="minorBidi" w:hAnsiTheme="minorBidi" w:cstheme="minorBidi"/>
              </w:rPr>
              <w:object w:dxaOrig="3870" w:dyaOrig="2505">
                <v:shape id="_x0000_i1028" type="#_x0000_t75" style="width:193.5pt;height:125.25pt" o:ole="">
                  <v:imagedata r:id="rId12" o:title=""/>
                </v:shape>
                <o:OLEObject Type="Embed" ProgID="PBrush" ShapeID="_x0000_i1028" DrawAspect="Content" ObjectID="_1429956929" r:id="rId13"/>
              </w:object>
            </w:r>
          </w:p>
          <w:p w:rsidR="00CD0C92" w:rsidRPr="002C4DFC" w:rsidRDefault="00CD0C92" w:rsidP="00CD0C92">
            <w:pPr>
              <w:bidi/>
              <w:rPr>
                <w:rFonts w:asciiTheme="minorBidi" w:hAnsiTheme="minorBidi" w:cstheme="minorBidi"/>
                <w:rtl/>
              </w:rPr>
            </w:pPr>
          </w:p>
          <w:p w:rsidR="00BA7569" w:rsidRDefault="00BA7569" w:rsidP="0036038C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9B65AE" w:rsidRPr="00BA7569" w:rsidRDefault="009B65AE" w:rsidP="00BA7569">
            <w:pPr>
              <w:bidi/>
              <w:jc w:val="center"/>
              <w:rPr>
                <w:rFonts w:asciiTheme="minorBidi" w:hAnsiTheme="minorBidi" w:cstheme="minorBidi"/>
                <w:b/>
                <w:bCs/>
                <w:sz w:val="40"/>
                <w:szCs w:val="40"/>
                <w:u w:val="single"/>
                <w:rtl/>
                <w:lang w:bidi="ar-TN"/>
              </w:rPr>
            </w:pPr>
            <w:r w:rsidRPr="00BA7569">
              <w:rPr>
                <w:rFonts w:asciiTheme="minorBidi" w:hAnsiTheme="minorBidi" w:cstheme="minorBidi"/>
                <w:b/>
                <w:bCs/>
                <w:sz w:val="40"/>
                <w:szCs w:val="40"/>
                <w:u w:val="single"/>
                <w:rtl/>
                <w:lang w:bidi="ar-TN"/>
              </w:rPr>
              <w:t>أقيّم مكتسباتي:</w:t>
            </w:r>
          </w:p>
          <w:p w:rsidR="00BA7569" w:rsidRPr="002C4DFC" w:rsidRDefault="00BA7569" w:rsidP="00BA7569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6F3F4D" w:rsidRDefault="006F3F4D" w:rsidP="00CD0C92">
            <w:pPr>
              <w:bidi/>
              <w:rPr>
                <w:rFonts w:asciiTheme="minorBidi" w:hAnsiTheme="minorBidi" w:cstheme="minorBidi"/>
              </w:rPr>
            </w:pPr>
          </w:p>
          <w:p w:rsidR="006F3F4D" w:rsidRDefault="006F3F4D" w:rsidP="006F3F4D">
            <w:pPr>
              <w:bidi/>
              <w:rPr>
                <w:rFonts w:asciiTheme="minorBidi" w:hAnsiTheme="minorBidi" w:cstheme="minorBidi"/>
              </w:rPr>
            </w:pPr>
          </w:p>
          <w:p w:rsidR="006F3F4D" w:rsidRDefault="006F3F4D" w:rsidP="006F3F4D">
            <w:pPr>
              <w:bidi/>
              <w:rPr>
                <w:rFonts w:asciiTheme="minorBidi" w:hAnsiTheme="minorBidi" w:cstheme="minorBidi"/>
              </w:rPr>
            </w:pPr>
          </w:p>
          <w:p w:rsidR="006F3F4D" w:rsidRDefault="009B65AE" w:rsidP="006F3F4D">
            <w:pPr>
              <w:bidi/>
              <w:rPr>
                <w:rFonts w:asciiTheme="minorBidi" w:hAnsiTheme="minorBidi" w:cstheme="minorBidi"/>
                <w:rtl/>
              </w:rPr>
            </w:pPr>
            <w:r w:rsidRPr="002C4DFC">
              <w:rPr>
                <w:rFonts w:asciiTheme="minorBidi" w:hAnsiTheme="minorBidi" w:cstheme="minorBidi"/>
              </w:rPr>
              <w:object w:dxaOrig="10995" w:dyaOrig="4275">
                <v:shape id="_x0000_i1029" type="#_x0000_t75" style="width:408pt;height:186pt" o:ole="">
                  <v:imagedata r:id="rId14" o:title=""/>
                </v:shape>
                <o:OLEObject Type="Embed" ProgID="PBrush" ShapeID="_x0000_i1029" DrawAspect="Content" ObjectID="_1429956930" r:id="rId15"/>
              </w:object>
            </w:r>
          </w:p>
          <w:p w:rsidR="006F3F4D" w:rsidRDefault="006F3F4D" w:rsidP="006F3F4D">
            <w:pPr>
              <w:bidi/>
              <w:rPr>
                <w:rFonts w:asciiTheme="minorBidi" w:hAnsiTheme="minorBidi" w:cstheme="minorBidi"/>
                <w:rtl/>
              </w:rPr>
            </w:pPr>
            <w:r>
              <w:rPr>
                <w:rFonts w:asciiTheme="minorBidi" w:hAnsiTheme="minorBidi" w:cstheme="minorBidi" w:hint="cs"/>
                <w:rtl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6F3F4D" w:rsidRDefault="006F3F4D" w:rsidP="006F3F4D">
            <w:pPr>
              <w:bidi/>
              <w:rPr>
                <w:rFonts w:asciiTheme="minorBidi" w:hAnsiTheme="minorBidi" w:cstheme="minorBidi"/>
                <w:rtl/>
              </w:rPr>
            </w:pPr>
          </w:p>
          <w:p w:rsidR="006F3F4D" w:rsidRPr="006F3F4D" w:rsidRDefault="006F3F4D" w:rsidP="006F3F4D">
            <w:pPr>
              <w:bidi/>
              <w:rPr>
                <w:rFonts w:asciiTheme="minorBidi" w:hAnsiTheme="minorBidi" w:cstheme="minorBidi"/>
                <w:rtl/>
              </w:rPr>
            </w:pPr>
          </w:p>
          <w:p w:rsidR="00450178" w:rsidRPr="002C4DFC" w:rsidRDefault="00450178" w:rsidP="006F3F4D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sz w:val="32"/>
                <w:szCs w:val="32"/>
                <w:u w:val="single"/>
                <w:rtl/>
                <w:lang w:bidi="ar-TN"/>
              </w:rPr>
              <w:lastRenderedPageBreak/>
              <w:t>الوضعيّة الخامسة</w:t>
            </w:r>
            <w:r w:rsidRPr="002C4DFC"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  <w:t>:</w:t>
            </w:r>
          </w:p>
          <w:p w:rsidR="00450178" w:rsidRPr="002C4DFC" w:rsidRDefault="00450178" w:rsidP="00450178">
            <w:pPr>
              <w:bidi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  <w:lang w:bidi="ar-TN"/>
              </w:rPr>
              <w:t>موظف يتقاضى 320د وارتفعت أجرته بنسبة 15</w:t>
            </w:r>
            <w:r w:rsidRPr="002C4DFC">
              <w:rPr>
                <w:rFonts w:asciiTheme="minorBidi" w:hAnsiTheme="minorBidi" w:cstheme="minorBidi"/>
                <w:b/>
                <w:bCs/>
                <w:sz w:val="28"/>
                <w:szCs w:val="28"/>
                <w:lang w:val="en-US" w:bidi="ar-TN"/>
              </w:rPr>
              <w:t>%</w:t>
            </w:r>
            <w:r w:rsidRPr="002C4DFC"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  <w:lang w:bidi="ar-TN"/>
              </w:rPr>
              <w:t>. كم صار يتقاضى؟</w:t>
            </w:r>
          </w:p>
          <w:p w:rsidR="00450178" w:rsidRPr="002C4DFC" w:rsidRDefault="00B419DC" w:rsidP="00450178">
            <w:pPr>
              <w:bidi/>
              <w:jc w:val="center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  <w:lang w:bidi="ar-TN"/>
              </w:rPr>
            </w:pPr>
            <w:r w:rsidRPr="00B419DC">
              <w:rPr>
                <w:rFonts w:asciiTheme="minorBidi" w:hAnsiTheme="minorBidi" w:cstheme="minorBidi"/>
                <w:b/>
                <w:bCs/>
                <w:noProof/>
                <w:sz w:val="28"/>
                <w:szCs w:val="28"/>
                <w:rtl/>
                <w:lang w:val="en-US" w:eastAsia="en-US"/>
              </w:rPr>
              <w:pict>
                <v:rect id="Rectangle 141" o:spid="_x0000_s1038" style="position:absolute;left:0;text-align:left;margin-left:106.9pt;margin-top:0;width:194.25pt;height:31.5pt;z-index:251718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F6a3fQIAAEQFAAAOAAAAZHJzL2Uyb0RvYy54bWysVN9v2yAQfp+0/wHxvtiJknaN4lRRq06T&#10;qrZqOvWZYIitYY4BiZ399TvAdruue5n2YnPH/fzuO1aXXaPIUVhXgy7odJJTIjSHstb7gn57uvn0&#10;mRLnmS6ZAi0KehKOXq4/fli1ZilmUIEqhSUYRLtlawpaeW+WWeZ4JRrmJmCExksJtmEeRbvPSsta&#10;jN6obJbnZ1kLtjQWuHAOtdfpkq5jfCkF9/dSOuGJKijW5uPXxu8ufLP1ii33lpmq5n0Z7B+qaFit&#10;MekY6pp5Rg62/iNUU3MLDqSfcGgykLLmIvaA3UzzN91sK2ZE7AXBcWaEyf2/sPzu+GBJXeLs5lNK&#10;NGtwSI8IG9N7JUhQIkStcUu03JoH20sOj6HfTtom/LET0kVYTyOsovOEo3I2Pzu7OF9QwvFunuf5&#10;IuKevXgb6/wXAQ0Jh4JazB/RZMdb5zEjmg4mKIRqUv548iclQglKPwqJrYSM0TuSSFwpS44Mx19+&#10;nyZ1xUqRVAssZqhltI7pYrAQVdZKjXH7AIGcv8dNNfa2wU1E7o2O+d8KSo6jdcwI2o+OTa3Bvues&#10;fJwMIiOT/QBMgiMg47tdl0Y7G4a4g/KE87aQFsEZflMj5LfM+Qdmkfm4I7jN/h4/UkFbUOhPlFRg&#10;f76nD/ZISLylpMVNKqj7cWBWUKK+aqTqxXQ+D6sXhfnifIaCfX2ze32jD80V4LSQjFhdPAZ7rwat&#10;tNA849JvQla8Yppj7oJybwfhyqcNx2eDi80mmuG6GeZv9dbwEDwAHSj11D0za3reeWTsHQxbx5Zv&#10;6Jdsg6eGzcGDrCM3A9QJ134EuKqRQ/2zEt6C13K0enn81r8AAAD//wMAUEsDBBQABgAIAAAAIQCW&#10;USm13QAAAAcBAAAPAAAAZHJzL2Rvd25yZXYueG1sTI/BTsMwEETvSPyDtUhcELWbSBUKcapSgXIJ&#10;B0I/YBObJCJeR7GbBr6e5QS3Hc1o5m2+X90oFjuHwZOG7UaBsNR6M1Cn4fT+cv8AIkQkg6Mnq+HL&#10;BtgX11c5ZsZf6M0udewEl1DIUEMf45RJGdreOgwbP1li78PPDiPLuZNmxguXu1EmSu2kw4F4ocfJ&#10;HnvbftZnp+F7aU5leajw7rU+VnMZnp6rbtX69mY9PIKIdo1/YfjFZ3QomKnxZzJBjBqSbcroUQN/&#10;xPZOJSmIho9UgSxy+Z+/+AEAAP//AwBQSwECLQAUAAYACAAAACEAtoM4kv4AAADhAQAAEwAAAAAA&#10;AAAAAAAAAAAAAAAAW0NvbnRlbnRfVHlwZXNdLnhtbFBLAQItABQABgAIAAAAIQA4/SH/1gAAAJQB&#10;AAALAAAAAAAAAAAAAAAAAC8BAABfcmVscy8ucmVsc1BLAQItABQABgAIAAAAIQC0F6a3fQIAAEQF&#10;AAAOAAAAAAAAAAAAAAAAAC4CAABkcnMvZTJvRG9jLnhtbFBLAQItABQABgAIAAAAIQCWUSm13QAA&#10;AAcBAAAPAAAAAAAAAAAAAAAAANcEAABkcnMvZG93bnJldi54bWxQSwUGAAAAAAQABADzAAAA4QUA&#10;AAAA&#10;" fillcolor="black [3200]" strokecolor="black [1600]" strokeweight="1pt">
                  <v:textbox>
                    <w:txbxContent>
                      <w:p w:rsidR="00A03313" w:rsidRPr="00450178" w:rsidRDefault="00A03313" w:rsidP="00450178">
                        <w:pPr>
                          <w:bidi/>
                          <w:jc w:val="center"/>
                          <w:rPr>
                            <w:b/>
                            <w:bCs/>
                            <w:lang w:bidi="ar-TN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rtl/>
                            <w:lang w:bidi="ar-TN"/>
                          </w:rPr>
                          <w:t>الأجر الجديد؟</w:t>
                        </w:r>
                      </w:p>
                    </w:txbxContent>
                  </v:textbox>
                </v:rect>
              </w:pict>
            </w:r>
          </w:p>
          <w:p w:rsidR="00450178" w:rsidRPr="002C4DFC" w:rsidRDefault="00450178" w:rsidP="00450178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450178" w:rsidRPr="002C4DFC" w:rsidRDefault="00B419DC" w:rsidP="00450178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  <w:r w:rsidRPr="00B419DC">
              <w:rPr>
                <w:rFonts w:asciiTheme="minorBidi" w:hAnsiTheme="minorBidi" w:cstheme="minorBidi"/>
                <w:noProof/>
                <w:sz w:val="28"/>
                <w:szCs w:val="28"/>
                <w:rtl/>
                <w:lang w:val="en-US" w:eastAsia="en-US"/>
              </w:rPr>
              <w:pict>
                <v:rect id="Rectangle 143" o:spid="_x0000_s1039" style="position:absolute;left:0;text-align:left;margin-left:108.4pt;margin-top:4.55pt;width:82.5pt;height:33pt;z-index:25172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BHKfQIAAEQFAAAOAAAAZHJzL2Uyb0RvYy54bWysVF9P2zAQf5+072D5fSTpyhgVKapATJMQ&#10;IGDi2XXsJprt82y3Sffpd7bTwBh7mZYHx/f/7nd3PjsftCI74XwHpqbVUUmJMByazmxq+u3x6sNn&#10;SnxgpmEKjKjpXnh6vnz/7qy3CzGDFlQjHEEnxi96W9M2BLsoCs9boZk/AisMCiU4zQKSblM0jvXo&#10;XatiVpafih5cYx1w4T1yL7OQLpN/KQUPt1J6EYiqKeYW0unSuY5nsTxji41jtu34mAb7hyw06wwG&#10;nVxdssDI1nV/uNIdd+BBhiMOugApOy5SDVhNVb6q5qFlVqRaEBxvJ5j8/3PLb3Z3jnQN9m7+kRLD&#10;NDbpHmFjZqMEiUyEqLd+gZoP9s6NlMdrrHeQTsc/VkKGBOt+glUMgXBkVuX85OQY0ecom1enVZlw&#10;L56trfPhiwBN4qWmDuMnNNnu2geMiKoHFSRiNjl+uoW9EjEFZe6FxFIw4ixZpyESF8qRHcP2N9+r&#10;zG5ZIzLruMQvFogBJu1EJWfRq+yUmvyODuJw/u43uxh1o5lIszcZln9LKBtO2ikimDAZ6s6Ae8tY&#10;hWpMXGb9AzAZjohMGNZDbu3UxDU0e+y3g7wI3vKrDiG/Zj7cMYeTj13CbQ63eEgFfU1hvFHSgvv5&#10;Fj/q40CilJIeN6mm/seWOUGJ+mpwVE+r+TyuXiLmxyczJNxLyfqlxGz1BWC3Knw3LE/XqB/UgSsd&#10;6Cdc+lWMiiJmOMauKQ/uQFyEvOH4bHCxWiU1XDfLwrV5sDw6j0DHkXocnpiz49wFnNgbOGwdW7wa&#10;v6wbLQ2stgFkl2YzQp1xHVuAq5pmaHxW4lvwkk5az4/f8hcAAAD//wMAUEsDBBQABgAIAAAAIQBJ&#10;P/DM3wAAAAgBAAAPAAAAZHJzL2Rvd25yZXYueG1sTI/BTsMwEETvSPyDtUhcUOu4iFJCNlWpQLmE&#10;A2k/wIlNEhGvI9tNA1+POZXjaEYzb7LtbAY2aed7SwhimQDT1FjVU4twPLwtNsB8kKTkYEkjfGsP&#10;2/z6KpOpsmf60FMVWhZLyKcSoQthTDn3TaeN9Es7aorep3VGhihdy5WT51huBr5KkjU3sqe40MlR&#10;7zvdfFUng/Az1cei2JXy7r3al67wL69lOyPe3sy7Z2BBz+EShj/8iA55ZKrtiZRnA8JKrCN6QHgS&#10;wKJ/vxFR1wiPDwJ4nvH/B/JfAAAA//8DAFBLAQItABQABgAIAAAAIQC2gziS/gAAAOEBAAATAAAA&#10;AAAAAAAAAAAAAAAAAABbQ29udGVudF9UeXBlc10ueG1sUEsBAi0AFAAGAAgAAAAhADj9If/WAAAA&#10;lAEAAAsAAAAAAAAAAAAAAAAALwEAAF9yZWxzLy5yZWxzUEsBAi0AFAAGAAgAAAAhAOTMEcp9AgAA&#10;RAUAAA4AAAAAAAAAAAAAAAAALgIAAGRycy9lMm9Eb2MueG1sUEsBAi0AFAAGAAgAAAAhAEk/8Mzf&#10;AAAACAEAAA8AAAAAAAAAAAAAAAAA1wQAAGRycy9kb3ducmV2LnhtbFBLBQYAAAAABAAEAPMAAADj&#10;BQAAAAA=&#10;" fillcolor="black [3200]" strokecolor="black [1600]" strokeweight="1pt">
                  <v:textbox>
                    <w:txbxContent>
                      <w:p w:rsidR="00A03313" w:rsidRPr="00E64FFB" w:rsidRDefault="00A03313" w:rsidP="00450178">
                        <w:pPr>
                          <w:bidi/>
                          <w:jc w:val="center"/>
                          <w:rPr>
                            <w:b/>
                            <w:bCs/>
                            <w:lang w:val="en-US" w:bidi="ar-TN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rtl/>
                            <w:lang w:bidi="ar-TN"/>
                          </w:rPr>
                          <w:t>الزيادة=15</w:t>
                        </w:r>
                        <w:r>
                          <w:rPr>
                            <w:b/>
                            <w:bCs/>
                            <w:lang w:val="en-US" w:bidi="ar-TN"/>
                          </w:rPr>
                          <w:t>%</w:t>
                        </w:r>
                      </w:p>
                    </w:txbxContent>
                  </v:textbox>
                </v:rect>
              </w:pict>
            </w:r>
            <w:r w:rsidRPr="00B419DC">
              <w:rPr>
                <w:rFonts w:asciiTheme="minorBidi" w:hAnsiTheme="minorBidi" w:cstheme="minorBidi"/>
                <w:noProof/>
                <w:sz w:val="28"/>
                <w:szCs w:val="28"/>
                <w:rtl/>
                <w:lang w:val="en-US" w:eastAsia="en-US"/>
              </w:rPr>
              <w:pict>
                <v:rect id="Rectangle 142" o:spid="_x0000_s1040" style="position:absolute;left:0;text-align:left;margin-left:194.65pt;margin-top:4.55pt;width:108.75pt;height:32.25pt;z-index:25171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yPCfQIAAEQFAAAOAAAAZHJzL2Uyb0RvYy54bWysVEtv2zAMvg/YfxB0X21nydoGcYogRYcB&#10;RVu0HXpWZCk2JomapMTOfv0o2XEf6y7DcnAkPj6SH0ktLjqtyF4434ApaXGSUyIMh6ox25J+f7z6&#10;dEaJD8xUTIERJT0ITy+WHz8sWjsXE6hBVcIRBDF+3tqS1iHYeZZ5XgvN/AlYYVApwWkW8Oq2WeVY&#10;i+haZZM8/5K14CrrgAvvUXrZK+ky4UspeLiV0otAVEkxt5C+Ln038ZstF2y+dczWDR/SYP+QhWaN&#10;waAj1CULjOxc8weUbrgDDzKccNAZSNlwkWrAaor8TTUPNbMi1YLkeDvS5P8fLL/Z3znSVNi76YQS&#10;wzQ26R5pY2arBIlCpKi1fo6WD/bODTePx1hvJ52O/1gJ6RKth5FW0QXCUVh8PiuKyYwSjrppfj47&#10;nUXQ7NnbOh++CtAkHkrqMH5ik+2vfehNjyboF7Pp46dTOCgRU1DmXkgsBSNOkncaIrFWjuwZtr/6&#10;UfTimlWiF81y/A25jNYpswQWUWWj1Ig7AMThfI3b5zjYRjeRZm90zP+WUO84WqeIYMLoqBsD7j1n&#10;FYohcdnbH4np6YjMhG7TDa2NplG0geqA/XbQL4K3/KpByq+ZD3fM4eTjjuA2h1v8SAVtSWE4UVKD&#10;+/WePNrjQKKWkhY3qaT+5445QYn6ZnBUz4vpNK5eukxnpxO8uJeazUuN2ek1YLcKfDcsT8doH9RR&#10;Kh3oJ1z6VYyKKmY4xi4pD+54WYd+w/HZ4GK1Sma4bpaFa/NgeQSPRMeReuyemLPD3AWc2Bs4bh2b&#10;vxm/3jZ6GljtAsgmzeYzr0MLcFXTDA3PSnwLXt6T1fPjt/wNAAD//wMAUEsDBBQABgAIAAAAIQAf&#10;WLJl3wAAAAgBAAAPAAAAZHJzL2Rvd25yZXYueG1sTI9BT4NAFITvJv6HzTPxYuxSSbBFlqY2Gi70&#10;IPYHPNgnENm3hN1S9Ne7nvQ4mcnMN9luMYOYaXK9ZQXrVQSCuLG651bB6f31fgPCeWSNg2VS8EUO&#10;dvn1VYapthd+o7nyrQgl7FJU0Hk/plK6piODbmVH4uB92MmgD3JqpZ7wEsrNIB+iKJEGew4LHY50&#10;6Kj5rM5Gwfdcn4piX+LdsTqUU+GeX8p2Uer2Ztk/gfC0+L8w/OIHdMgDU23PrJ0YFMSbbRyiCrZr&#10;EMFPoiRcqRU8xgnIPJP/D+Q/AAAA//8DAFBLAQItABQABgAIAAAAIQC2gziS/gAAAOEBAAATAAAA&#10;AAAAAAAAAAAAAAAAAABbQ29udGVudF9UeXBlc10ueG1sUEsBAi0AFAAGAAgAAAAhADj9If/WAAAA&#10;lAEAAAsAAAAAAAAAAAAAAAAALwEAAF9yZWxzLy5yZWxzUEsBAi0AFAAGAAgAAAAhAChnI8J9AgAA&#10;RAUAAA4AAAAAAAAAAAAAAAAALgIAAGRycy9lMm9Eb2MueG1sUEsBAi0AFAAGAAgAAAAhAB9YsmXf&#10;AAAACAEAAA8AAAAAAAAAAAAAAAAA1wQAAGRycy9kb3ducmV2LnhtbFBLBQYAAAAABAAEAPMAAADj&#10;BQAAAAA=&#10;" fillcolor="black [3200]" strokecolor="black [1600]" strokeweight="1pt">
                  <v:textbox>
                    <w:txbxContent>
                      <w:p w:rsidR="00A03313" w:rsidRPr="00450178" w:rsidRDefault="00A03313" w:rsidP="00450178">
                        <w:pPr>
                          <w:jc w:val="center"/>
                          <w:rPr>
                            <w:b/>
                            <w:bCs/>
                            <w:rtl/>
                            <w:lang w:bidi="ar-TN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rtl/>
                            <w:lang w:bidi="ar-TN"/>
                          </w:rPr>
                          <w:t>الأجر القديم=720د</w:t>
                        </w:r>
                      </w:p>
                    </w:txbxContent>
                  </v:textbox>
                </v:rect>
              </w:pict>
            </w:r>
          </w:p>
          <w:p w:rsidR="00450178" w:rsidRPr="002C4DFC" w:rsidRDefault="00450178" w:rsidP="00450178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450178" w:rsidRPr="002C4DFC" w:rsidRDefault="00450178" w:rsidP="00450178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E64FFB" w:rsidRPr="002C4DFC" w:rsidRDefault="00E64FFB" w:rsidP="00E64FFB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  <w:t>الطريقة الأولى للحل:</w:t>
            </w:r>
          </w:p>
          <w:p w:rsidR="00E64FFB" w:rsidRPr="002C4DFC" w:rsidRDefault="00E64FFB" w:rsidP="00E64FFB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  <w:t>.....................................................</w:t>
            </w:r>
            <w:r w:rsidRPr="002C4DFC"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  <w:lang w:bidi="ar-TN"/>
              </w:rPr>
              <w:t xml:space="preserve">  :</w:t>
            </w:r>
            <w:r w:rsidRPr="002C4DFC"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  <w:t>.............................................</w:t>
            </w:r>
          </w:p>
          <w:p w:rsidR="00E64FFB" w:rsidRPr="002C4DFC" w:rsidRDefault="00E64FFB" w:rsidP="00E64FFB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  <w:t xml:space="preserve">....................................................  </w:t>
            </w:r>
            <w:r w:rsidRPr="002C4DFC"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  <w:lang w:bidi="ar-TN"/>
              </w:rPr>
              <w:t xml:space="preserve"> :</w:t>
            </w:r>
            <w:r w:rsidRPr="002C4DFC"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  <w:t>.............................................</w:t>
            </w:r>
          </w:p>
          <w:p w:rsidR="00E64FFB" w:rsidRPr="002C4DFC" w:rsidRDefault="00E64FFB" w:rsidP="00E64FFB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  <w:t>الطريقة الثانية للحل:</w:t>
            </w:r>
          </w:p>
          <w:p w:rsidR="00E64FFB" w:rsidRPr="002C4DFC" w:rsidRDefault="00E64FFB" w:rsidP="00E64FFB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  <w:t xml:space="preserve">...................................................    </w:t>
            </w:r>
            <w:r w:rsidRPr="002C4DFC"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  <w:lang w:bidi="ar-TN"/>
              </w:rPr>
              <w:t>:</w:t>
            </w:r>
            <w:r w:rsidRPr="002C4DFC"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  <w:t xml:space="preserve"> ............................................</w:t>
            </w:r>
          </w:p>
          <w:p w:rsidR="00E64FFB" w:rsidRPr="002C4DFC" w:rsidRDefault="00E64FFB" w:rsidP="00E64FFB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  <w:t xml:space="preserve">..................................................     </w:t>
            </w:r>
            <w:r w:rsidRPr="002C4DFC"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  <w:lang w:bidi="ar-TN"/>
              </w:rPr>
              <w:t>:</w:t>
            </w:r>
            <w:r w:rsidRPr="002C4DFC"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  <w:t xml:space="preserve"> ............................................</w:t>
            </w:r>
          </w:p>
          <w:p w:rsidR="00D56622" w:rsidRPr="002C4DFC" w:rsidRDefault="00D56622" w:rsidP="00D56622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D56622" w:rsidRPr="002C4DFC" w:rsidRDefault="00D56622" w:rsidP="00D56622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D56622" w:rsidRPr="002C4DFC" w:rsidRDefault="00D56622" w:rsidP="00D56622">
            <w:pPr>
              <w:bidi/>
              <w:rPr>
                <w:rFonts w:asciiTheme="minorBidi" w:hAnsiTheme="minorBidi" w:cstheme="minorBidi"/>
                <w:sz w:val="28"/>
                <w:szCs w:val="28"/>
                <w:u w:val="single"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sz w:val="28"/>
                <w:szCs w:val="28"/>
                <w:u w:val="single"/>
                <w:rtl/>
                <w:lang w:bidi="ar-TN"/>
              </w:rPr>
              <w:t xml:space="preserve">الوضعية السادسة: </w:t>
            </w:r>
          </w:p>
          <w:p w:rsidR="00D56622" w:rsidRPr="002C4DFC" w:rsidRDefault="00B75FC0" w:rsidP="00D56622">
            <w:pPr>
              <w:bidi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  <w:lang w:bidi="ar-TN"/>
              </w:rPr>
              <w:t xml:space="preserve">باع تاجر قميصا </w:t>
            </w:r>
            <w:r w:rsidR="00B924E4" w:rsidRPr="002C4DFC"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  <w:lang w:bidi="ar-TN"/>
              </w:rPr>
              <w:t>ب17</w:t>
            </w:r>
            <w:proofErr w:type="gramStart"/>
            <w:r w:rsidR="00B924E4" w:rsidRPr="002C4DFC"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  <w:lang w:bidi="ar-TN"/>
              </w:rPr>
              <w:t>,7د</w:t>
            </w:r>
            <w:proofErr w:type="gramEnd"/>
            <w:r w:rsidR="00B924E4" w:rsidRPr="002C4DFC"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  <w:lang w:bidi="ar-TN"/>
              </w:rPr>
              <w:t xml:space="preserve"> فحقق ربحا نسبته 18</w:t>
            </w:r>
            <w:r w:rsidR="00B924E4" w:rsidRPr="002C4DFC">
              <w:rPr>
                <w:rFonts w:asciiTheme="minorBidi" w:hAnsiTheme="minorBidi" w:cstheme="minorBidi"/>
                <w:b/>
                <w:bCs/>
                <w:sz w:val="28"/>
                <w:szCs w:val="28"/>
                <w:lang w:val="en-US" w:bidi="ar-TN"/>
              </w:rPr>
              <w:t>%</w:t>
            </w:r>
            <w:r w:rsidR="00B924E4" w:rsidRPr="002C4DFC"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  <w:lang w:bidi="ar-TN"/>
              </w:rPr>
              <w:t xml:space="preserve"> من ثمن الشراء.</w:t>
            </w:r>
          </w:p>
          <w:p w:rsidR="00B924E4" w:rsidRPr="002C4DFC" w:rsidRDefault="00B924E4" w:rsidP="00B924E4">
            <w:pPr>
              <w:bidi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  <w:lang w:bidi="ar-TN"/>
              </w:rPr>
              <w:t>كم يبلغ ثمن الشراء؟</w:t>
            </w:r>
          </w:p>
          <w:p w:rsidR="00B924E4" w:rsidRPr="002C4DFC" w:rsidRDefault="00B419DC" w:rsidP="00B924E4">
            <w:pPr>
              <w:bidi/>
              <w:jc w:val="center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  <w:lang w:bidi="ar-TN"/>
              </w:rPr>
            </w:pPr>
            <w:r w:rsidRPr="00B419DC">
              <w:rPr>
                <w:rFonts w:asciiTheme="minorBidi" w:hAnsiTheme="minorBidi" w:cstheme="minorBidi"/>
                <w:b/>
                <w:bCs/>
                <w:noProof/>
                <w:sz w:val="28"/>
                <w:szCs w:val="28"/>
                <w:rtl/>
                <w:lang w:val="en-US" w:eastAsia="en-US"/>
              </w:rPr>
              <w:pict>
                <v:rect id="Rectangle 137" o:spid="_x0000_s1041" style="position:absolute;left:0;text-align:left;margin-left:115.9pt;margin-top:13pt;width:180.75pt;height:30pt;z-index:251721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tXafgIAAEQFAAAOAAAAZHJzL2Uyb0RvYy54bWysVF9P2zAQf5+072D5fSQpdEBFiioQ0yQE&#10;FTDx7Dp2E82xvbPbpPv0O9tJYIy9THuxff/vfnfni8u+VWQvwDVGl7Q4yikRmpuq0duSfnu6+XRG&#10;ifNMV0wZLUp6EI5eLj9+uOjsQsxMbVQlgKAT7RadLWntvV1kmeO1aJk7MlZoFEoDLfNIwjargHXo&#10;vVXZLM8/Z52ByoLhwjnkXichXUb/Ugru76V0whNVUszNxxPiuQlntrxgiy0wWzd8SIP9QxYtazQG&#10;nVxdM8/IDpo/XLUNB+OM9EfctJmRsuEi1oDVFPmbah5rZkWsBcFxdoLJ/T+3/G6/BtJU2LvjU0o0&#10;a7FJDwgb01slSGAiRJ11C9R8tGsYKIfPUG8voQ03VkL6COthglX0nnBkzmbn8/lsTglH2fFZkecR&#10;9+zF2oLzX4RpSXiUFDB+RJPtb53HiKg6qiARsknx48sflAgpKP0gJJYSIkbrOETiSgHZM2x/9b1I&#10;7JpVIrHmmMqYy6Qdw0VnwatslJr8Dg7CcP7uN+U46AYzEWdvMsz/llAynLRjRKP9ZNg22sB7xsoX&#10;oTOIjEz6IzAJjoCM7zd9au18bOLGVAfsN5i0CM7ymwYhv2XOrxng5OOO4Db7ezykMl1JzfCipDbw&#10;8z1+0MeBRCklHW5SSd2PHQNBifqqcVTPi5OTsHqROJmfzpCA15LNa4netVcGu1Xgv2F5fAZ9r0au&#10;BNM+49KvQlQUMc0xdkm5h5G48mnD8dvgYrWKarhulvlb/Wh5cB6ADiP11D8zsMPceZzYOzNuHVu8&#10;Gb+kGyy1We28kU2czQB1wnVoAa5qbMzwrYS/4DUdtV4+v+UvAAAA//8DAFBLAwQUAAYACAAAACEA&#10;vrQA8+AAAAAJAQAADwAAAGRycy9kb3ducmV2LnhtbEyPQU+DQBCF7yb+h82YeDF2aYlNpSxNbTRc&#10;6EHsDxjYLRDZWcJuKfrrHU96m5n38uZ76W62vZjM6DtHCpaLCISh2umOGgWnj7fHDQgfkDT2joyC&#10;L+Nhl93epJhod6V3M5WhERxCPkEFbQhDIqWvW2PRL9xgiLWzGy0GXsdG6hGvHG57uYqitbTYEX9o&#10;cTCH1tSf5cUq+J6qU57vC3w4lodizP3La9HMSt3fzfstiGDm8GeGX3xGh4yZKnch7UWvYBUvGT3w&#10;sOZObHh6jmMQlYINH2SWyv8Nsh8AAAD//wMAUEsBAi0AFAAGAAgAAAAhALaDOJL+AAAA4QEAABMA&#10;AAAAAAAAAAAAAAAAAAAAAFtDb250ZW50X1R5cGVzXS54bWxQSwECLQAUAAYACAAAACEAOP0h/9YA&#10;AACUAQAACwAAAAAAAAAAAAAAAAAvAQAAX3JlbHMvLnJlbHNQSwECLQAUAAYACAAAACEAqcrV2n4C&#10;AABEBQAADgAAAAAAAAAAAAAAAAAuAgAAZHJzL2Uyb0RvYy54bWxQSwECLQAUAAYACAAAACEAvrQA&#10;8+AAAAAJAQAADwAAAAAAAAAAAAAAAADYBAAAZHJzL2Rvd25yZXYueG1sUEsFBgAAAAAEAAQA8wAA&#10;AOUFAAAAAA==&#10;" fillcolor="black [3200]" strokecolor="black [1600]" strokeweight="1pt">
                  <v:textbox>
                    <w:txbxContent>
                      <w:p w:rsidR="00A03313" w:rsidRPr="00D54DFE" w:rsidRDefault="00A03313" w:rsidP="00B924E4">
                        <w:pPr>
                          <w:bidi/>
                          <w:jc w:val="center"/>
                          <w:rPr>
                            <w:b/>
                            <w:bCs/>
                            <w:lang w:val="en-US" w:bidi="ar-TN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rtl/>
                            <w:lang w:bidi="ar-TN"/>
                          </w:rPr>
                          <w:t>ثمن البيع=17,7د=؟</w:t>
                        </w:r>
                        <w:r>
                          <w:rPr>
                            <w:b/>
                            <w:bCs/>
                            <w:lang w:val="en-US" w:bidi="ar-TN"/>
                          </w:rPr>
                          <w:t xml:space="preserve"> %</w:t>
                        </w:r>
                      </w:p>
                    </w:txbxContent>
                  </v:textbox>
                </v:rect>
              </w:pict>
            </w:r>
          </w:p>
          <w:p w:rsidR="00B924E4" w:rsidRPr="002C4DFC" w:rsidRDefault="00B924E4" w:rsidP="00B924E4">
            <w:pPr>
              <w:bidi/>
              <w:jc w:val="center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  <w:lang w:bidi="ar-TN"/>
              </w:rPr>
            </w:pPr>
          </w:p>
          <w:p w:rsidR="00450178" w:rsidRPr="002C4DFC" w:rsidRDefault="00B419DC" w:rsidP="00450178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  <w:r w:rsidRPr="00B419DC">
              <w:rPr>
                <w:rFonts w:asciiTheme="minorBidi" w:hAnsiTheme="minorBidi" w:cstheme="minorBidi"/>
                <w:noProof/>
                <w:sz w:val="28"/>
                <w:szCs w:val="28"/>
                <w:rtl/>
                <w:lang w:val="en-US" w:eastAsia="en-US"/>
              </w:rPr>
              <w:pict>
                <v:rect id="Rectangle 145" o:spid="_x0000_s1042" style="position:absolute;left:0;text-align:left;margin-left:116.65pt;margin-top:16.05pt;width:64.5pt;height:28.5pt;z-index:25172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qdIfAIAAEMFAAAOAAAAZHJzL2Uyb0RvYy54bWysVEtv2zAMvg/YfxB0Xx1nSdcGdYqgRYcB&#10;RVu0HXpWZCk2JomapMTOfv0oyXEf6y7DcnAk8uPrI6mz814rshPOt2AqWh5NKBGGQ92aTUW/P159&#10;OqHEB2ZqpsCIiu6Fp+fLjx/OOrsQU2hA1cIRdGL8orMVbUKwi6LwvBGa+SOwwqBSgtMs4NVtitqx&#10;Dr1rVUwnk+OiA1dbB1x4j9LLrKTL5F9KwcOtlF4EoiqKuYX0dem7jt9iecYWG8ds0/IhDfYPWWjW&#10;Ggw6urpkgZGta/9wpVvuwIMMRxx0AVK2XKQasJpy8qaah4ZZkWpBcrwdafL/zy2/2d050tbYu9mc&#10;EsM0NukeaWNmowSJQqSos36ByAd754abx2Ost5dOx3+shPSJ1v1Iq+gD4Sg8KU/LOZLPUfX5uDzF&#10;M3opno2t8+GrAE3ioaIOwycy2e7ahww9QNAuJpPDp1PYKxEzUOZeSKwEA06TdZohcaEc2THsfv2j&#10;zOKG1SKL5hP8DbmM6JRZcha9ylap0e/gIM7ma785xwEbzUQavdFw8reEsuGIThHBhNFQtwbce8Yq&#10;lEPiMuMPxGQ6IjOhX/e5s8cRGkVrqPfYbgd5D7zlVy1Sfs18uGMOBx+7hMscbvEjFXQVheFESQPu&#10;13vyiMd5RC0lHS5SRf3PLXOCEvXN4KSelrNZ3Lx0mc2/TPHiXmrWLzVmqy8Au1Xis2F5OkZ8UAep&#10;dKCfcOdXMSqqmOEYu6I8uMPlIuQFx1eDi9UqwXDbLAvX5sHy6DwSHUfqsX9izg5zF3Bgb+CwdGzx&#10;ZvwyNloaWG0DyDbN5jOvQwtwU9MMDa9KfApe3hPq+e1b/gYAAP//AwBQSwMEFAAGAAgAAAAhABOb&#10;jpLfAAAACQEAAA8AAABkcnMvZG93bnJldi54bWxMj8FOhDAQhu8mvkMzJl6MW6DJZkXKZt1ouOBB&#10;3AcY6AhE2pK2y6JPbz3pcWa+/PP9xX7VE1vI+dEaCekmAUams2o0vYTT+8v9DpgPaBRO1pCEL/Kw&#10;L6+vCsyVvZg3WprQsxhifI4ShhDmnHPfDaTRb+xMJt4+rNMY4uh6rhxeYrieeJYkW65xNPHDgDMd&#10;B+o+m7OW8L20p6o61Hj32hxrV/mn57pfpby9WQ+PwAKt4Q+GX/2oDmV0au3ZKM8mCZkQIqISRJYC&#10;i4DYZnHRStg9pMDLgv9vUP4AAAD//wMAUEsBAi0AFAAGAAgAAAAhALaDOJL+AAAA4QEAABMAAAAA&#10;AAAAAAAAAAAAAAAAAFtDb250ZW50X1R5cGVzXS54bWxQSwECLQAUAAYACAAAACEAOP0h/9YAAACU&#10;AQAACwAAAAAAAAAAAAAAAAAvAQAAX3JlbHMvLnJlbHNQSwECLQAUAAYACAAAACEA1zqnSHwCAABD&#10;BQAADgAAAAAAAAAAAAAAAAAuAgAAZHJzL2Uyb0RvYy54bWxQSwECLQAUAAYACAAAACEAE5uOkt8A&#10;AAAJAQAADwAAAAAAAAAAAAAAAADWBAAAZHJzL2Rvd25yZXYueG1sUEsFBgAAAAAEAAQA8wAAAOIF&#10;AAAAAA==&#10;" fillcolor="black [3200]" strokecolor="black [1600]" strokeweight="1pt">
                  <v:textbox>
                    <w:txbxContent>
                      <w:p w:rsidR="00A03313" w:rsidRPr="00D54DFE" w:rsidRDefault="00A03313" w:rsidP="00D54DFE">
                        <w:pPr>
                          <w:bidi/>
                          <w:jc w:val="center"/>
                          <w:rPr>
                            <w:lang w:val="en-US" w:bidi="ar-TN"/>
                          </w:rPr>
                        </w:pPr>
                        <w:r>
                          <w:rPr>
                            <w:rFonts w:hint="cs"/>
                            <w:rtl/>
                            <w:lang w:bidi="ar-TN"/>
                          </w:rPr>
                          <w:t>الربح=18</w:t>
                        </w:r>
                        <w:r>
                          <w:rPr>
                            <w:lang w:val="en-US" w:bidi="ar-TN"/>
                          </w:rPr>
                          <w:t>%</w:t>
                        </w:r>
                      </w:p>
                    </w:txbxContent>
                  </v:textbox>
                </v:rect>
              </w:pict>
            </w:r>
            <w:r w:rsidRPr="00B419DC">
              <w:rPr>
                <w:rFonts w:asciiTheme="minorBidi" w:hAnsiTheme="minorBidi" w:cstheme="minorBidi"/>
                <w:noProof/>
                <w:sz w:val="28"/>
                <w:szCs w:val="28"/>
                <w:rtl/>
                <w:lang w:val="en-US" w:eastAsia="en-US"/>
              </w:rPr>
              <w:pict>
                <v:rect id="Rectangle 144" o:spid="_x0000_s1043" style="position:absolute;left:0;text-align:left;margin-left:184.9pt;margin-top:16.05pt;width:113.25pt;height:28.5pt;z-index:251722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cfifgIAAEQFAAAOAAAAZHJzL2Uyb0RvYy54bWysVEtv2zAMvg/YfxB0Xx2nSR9BnSJo0WFA&#10;0RVth54VWYqN6TVKiZ39+lGS43Zddxnmgyy+yY+kLi57rchOgG+tqWh5NKFEGG7r1mwq+u3p5tMZ&#10;JT4wUzNljajoXnh6ufz44aJzCzG1jVW1AIJOjF90rqJNCG5RFJ43QjN/ZJ0wKJQWNAtIwqaogXXo&#10;XatiOpmcFJ2F2oHlwnvkXmchXSb/UgoevkrpRSCqophbSCekcx3PYnnBFhtgrmn5kAb7hyw0aw0G&#10;HV1ds8DIFto/XOmWg/VWhiNudWGlbLlINWA15eRNNY8NcyLVguB4N8Lk/59bfre7B9LW2LvZjBLD&#10;NDbpAWFjZqMEiUyEqHN+gZqP7h4GyuM11ttL0PGPlZA+wbofYRV9IByZ5ez4bHo6p4Sj7PikPJ8n&#10;3IsXawc+fBZWk3ipKGD8hCbb3fqAEVH1oIJEzCbHT7ewVyKmoMyDkFgKRpwm6zRE4koB2TFsf/29&#10;zOyG1SKz5hP8YoEYYNROVHIWvcpWqdHv4CAO5+9+s4tBN5qJNHuj4eRvCWXDUTtFtCaMhro1Ft4z&#10;VqEcEpdZ/wBMhiMiE/p1n1t7emji2tZ77DfYvAje8ZsWIb9lPtwzwMnHHcFtDl/xkMp2FbXDjZLG&#10;ws/3+FEfBxKllHS4SRX1P7YMBCXqi8FRPcchiquXiNn8dIoEvJasX0vMVl9Z7FaJ74bj6Rr1gzpw&#10;JVj9jEu/ilFRxAzH2BXlAQ7EVcgbjs8GF6tVUsN1cyzcmkfHo/MIdBypp/6ZgRvmLuDE3tnD1rHF&#10;m/HLutHS2NU2WNmm2YxQZ1yHFuCqphkanpX4Frymk9bL47f8BQAA//8DAFBLAwQUAAYACAAAACEA&#10;Opu1B+EAAAAJAQAADwAAAGRycy9kb3ducmV2LnhtbEyPwU7DMBBE70j8g7VIXBB10oqoSeNUpQLl&#10;Eg6EfsAm3iYRsR3Zbhr4eswJbjva0cybfL+okc1k3WC0gHgVASPdGjnoTsDp4/VxC8x51BJHo0nA&#10;FznYF7c3OWbSXPU7zbXvWAjRLkMBvfdTxrlre1LoVmYiHX5nYxX6IG3HpcVrCFcjX0dRwhUOOjT0&#10;ONGxp/azvigB33NzKstDhQ9v9bGypXt+qbpFiPu75bAD5mnxf2b4xQ/oUASmxly0dGwUsEnSgO7D&#10;sY6BBcNTmmyANQK2aQy8yPn/BcUPAAAA//8DAFBLAQItABQABgAIAAAAIQC2gziS/gAAAOEBAAAT&#10;AAAAAAAAAAAAAAAAAAAAAABbQ29udGVudF9UeXBlc10ueG1sUEsBAi0AFAAGAAgAAAAhADj9If/W&#10;AAAAlAEAAAsAAAAAAAAAAAAAAAAALwEAAF9yZWxzLy5yZWxzUEsBAi0AFAAGAAgAAAAhAGc1x+J+&#10;AgAARAUAAA4AAAAAAAAAAAAAAAAALgIAAGRycy9lMm9Eb2MueG1sUEsBAi0AFAAGAAgAAAAhADqb&#10;tQfhAAAACQEAAA8AAAAAAAAAAAAAAAAA2AQAAGRycy9kb3ducmV2LnhtbFBLBQYAAAAABAAEAPMA&#10;AADmBQAAAAA=&#10;" fillcolor="black [3200]" strokecolor="black [1600]" strokeweight="1pt">
                  <v:textbox>
                    <w:txbxContent>
                      <w:p w:rsidR="00A03313" w:rsidRPr="00D54DFE" w:rsidRDefault="00A03313" w:rsidP="00D54DFE">
                        <w:pPr>
                          <w:bidi/>
                          <w:jc w:val="center"/>
                          <w:rPr>
                            <w:b/>
                            <w:bCs/>
                            <w:lang w:val="en-US" w:bidi="ar-TN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rtl/>
                            <w:lang w:bidi="ar-TN"/>
                          </w:rPr>
                          <w:t xml:space="preserve">ثمن الشراء= 100 </w:t>
                        </w:r>
                        <w:r>
                          <w:rPr>
                            <w:b/>
                            <w:bCs/>
                            <w:lang w:val="en-US" w:bidi="ar-TN"/>
                          </w:rPr>
                          <w:t>%</w:t>
                        </w:r>
                      </w:p>
                    </w:txbxContent>
                  </v:textbox>
                </v:rect>
              </w:pict>
            </w:r>
          </w:p>
          <w:p w:rsidR="00450178" w:rsidRPr="002C4DFC" w:rsidRDefault="00450178" w:rsidP="00450178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450178" w:rsidRPr="002C4DFC" w:rsidRDefault="00450178" w:rsidP="00450178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450178" w:rsidRPr="002C4DFC" w:rsidRDefault="00450178" w:rsidP="00450178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450178" w:rsidRPr="002C4DFC" w:rsidRDefault="00D54DFE" w:rsidP="00450178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D54DFE" w:rsidRPr="002C4DFC" w:rsidRDefault="00B419DC" w:rsidP="00D54DFE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  <w:r w:rsidRPr="00B419DC">
              <w:rPr>
                <w:rFonts w:asciiTheme="minorBidi" w:hAnsiTheme="minorBidi" w:cstheme="minorBidi"/>
                <w:noProof/>
                <w:sz w:val="28"/>
                <w:szCs w:val="28"/>
                <w:rtl/>
                <w:lang w:val="en-US" w:eastAsia="en-US"/>
              </w:rPr>
              <w:pict>
                <v:shapetype id="_x0000_t88" coordsize="21600,21600" o:spt="88" adj="1800,10800" path="m,qx10800@0l10800@2qy21600@11,10800@3l10800@1qy,21600e" filled="f">
                  <v:formulas>
                    <v:f eqn="val #0"/>
                    <v:f eqn="sum 21600 0 #0"/>
                    <v:f eqn="sum #1 0 #0"/>
                    <v:f eqn="sum #1 #0 0"/>
                    <v:f eqn="prod #0 9598 32768"/>
                    <v:f eqn="sum 21600 0 @4"/>
                    <v:f eqn="sum 21600 0 #1"/>
                    <v:f eqn="min #1 @6"/>
                    <v:f eqn="prod @7 1 2"/>
                    <v:f eqn="prod #0 2 1"/>
                    <v:f eqn="sum 21600 0 @9"/>
                    <v:f eqn="val #1"/>
                  </v:formulas>
                  <v:path arrowok="t" o:connecttype="custom" o:connectlocs="0,0;21600,@11;0,21600" textboxrect="0,@4,7637,@5"/>
                  <v:handles>
                    <v:h position="center,#0" yrange="0,@8"/>
                    <v:h position="bottomRight,#1" yrange="@9,@10"/>
                  </v:handles>
                </v:shapetype>
                <v:shape id="Accolade fermante 620" o:spid="_x0000_s1257" type="#_x0000_t88" style="position:absolute;left:0;text-align:left;margin-left:224.45pt;margin-top:9.7pt;width:30pt;height:291.35pt;rotation:90;z-index:251730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oLQbAIAACoFAAAOAAAAZHJzL2Uyb0RvYy54bWysVF1r2zAUfR/sPwi9r7bT9GOhTslSOgal&#10;LWtHnxVZis1kXe1KiZP9+l3JdlrWDsaYH4Ske+7X0bm+uNy1hm0V+gZsyYujnDNlJVSNXZf82+P1&#10;h3POfBC2EgasKvleeX45f//uonMzNYEaTKWQURDrZ50reR2Cm2WZl7VqhT8CpywZNWArAh1xnVUo&#10;OoremmyS56dZB1g5BKm8p9ur3sjnKb7WSoY7rb0KzJScagtpxbSu4prNL8RsjcLVjRzKEP9QRSsa&#10;S0kPoa5EEGyDzatQbSMRPOhwJKHNQOtGqtQDdVPkv3XzUAunUi9EjncHmvz/Cytvt/fImqrkpxPi&#10;x4qWHmkhJRhRKaYV8W6DYtFIVHXOz8jjwd3jcPK0jX3vNLYMgfg9mebxS2xQf2yXyN4fyFa7wCRd&#10;Hp8XEcYkmY7P8nx6Ookpsj5WjOnQh88KWhY3JcdmXYdPKGSkRMzE9saH3mEEknessK8p7cLeqAg2&#10;9qvS1CblLZJ3EphaGmRbQdKovhdD8oSMLrox5uDUt/NHpwEb3VQS3d86HtApI9hwcGwbC/hWqWE3&#10;lqp7/Nh132tsewXVnl41PQcx7J28bojCG+HDvUDSN13SzIY7WrSBruQw7DirAX++dR/xJDuyctbR&#10;vJTc/9gIVJyZL5YE+bGYTilsSIfpyVlUE760rF5a7KZdAvFepOrSNuKDGW81QvtEo72IWckkrKTc&#10;JZcBx8My9HNMPwepFosEo6FyItzYByfHl47ieNw9CXSDjgIp8BbG2XolpB4b38PCYhNAN0llz7wO&#10;fNNAJrUOP4848S/PCfX8i5v/AgAA//8DAFBLAwQUAAYACAAAACEActu5bN8AAAALAQAADwAAAGRy&#10;cy9kb3ducmV2LnhtbEyPT0+DQBDF7yZ+h82YeLO7RS0EWZpq00O9Cf65LjACkZ0l7Lbgt3c86fG9&#10;+eXNe9l2sYM44+R7RxrWKwUCqXZNT62G1/Jwk4DwwVBjBkeo4Rs9bPPLi8ykjZvpBc9FaAWHkE+N&#10;hi6EMZXS1x1a41duROLbp5usCSynVjaTmTncDjJSaiOt6Yk/dGbEpw7rr+JkNTyW7fP6/W1XFpu5&#10;2Mdyf6w+Dketr6+W3QOIgEv4g+G3PleHnDtV7kSNFwPrJL5nVEOUKN7ARByrCESl4faOHZln8v+G&#10;/AcAAP//AwBQSwECLQAUAAYACAAAACEAtoM4kv4AAADhAQAAEwAAAAAAAAAAAAAAAAAAAAAAW0Nv&#10;bnRlbnRfVHlwZXNdLnhtbFBLAQItABQABgAIAAAAIQA4/SH/1gAAAJQBAAALAAAAAAAAAAAAAAAA&#10;AC8BAABfcmVscy8ucmVsc1BLAQItABQABgAIAAAAIQBrpoLQbAIAACoFAAAOAAAAAAAAAAAAAAAA&#10;AC4CAABkcnMvZTJvRG9jLnhtbFBLAQItABQABgAIAAAAIQBy27ls3wAAAAsBAAAPAAAAAAAAAAAA&#10;AAAAAMYEAABkcnMvZG93bnJldi54bWxQSwUGAAAAAAQABADzAAAA0gUAAAAA&#10;" adj="185" strokecolor="black [3200]" strokeweight=".5pt">
                  <v:stroke joinstyle="miter"/>
                </v:shape>
              </w:pict>
            </w:r>
          </w:p>
          <w:p w:rsidR="00D54DFE" w:rsidRPr="002C4DFC" w:rsidRDefault="00D54DFE" w:rsidP="00D54DFE">
            <w:pPr>
              <w:bidi/>
              <w:rPr>
                <w:rFonts w:asciiTheme="minorBidi" w:hAnsiTheme="minorBidi" w:cstheme="minorBidi"/>
                <w:sz w:val="28"/>
                <w:szCs w:val="28"/>
                <w:u w:val="single"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sz w:val="28"/>
                <w:szCs w:val="28"/>
                <w:u w:val="single"/>
                <w:rtl/>
                <w:lang w:bidi="ar-TN"/>
              </w:rPr>
              <w:t>الوض</w:t>
            </w:r>
            <w:r w:rsidR="002B27A2" w:rsidRPr="002C4DFC">
              <w:rPr>
                <w:rFonts w:asciiTheme="minorBidi" w:hAnsiTheme="minorBidi" w:cstheme="minorBidi"/>
                <w:sz w:val="28"/>
                <w:szCs w:val="28"/>
                <w:u w:val="single"/>
                <w:rtl/>
                <w:lang w:bidi="ar-TN"/>
              </w:rPr>
              <w:t>عية السابعة:</w:t>
            </w:r>
          </w:p>
          <w:p w:rsidR="002B27A2" w:rsidRPr="002C4DFC" w:rsidRDefault="002B27A2" w:rsidP="002B27A2">
            <w:pPr>
              <w:bidi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  <w:lang w:bidi="ar-TN"/>
              </w:rPr>
              <w:t>تنفق</w:t>
            </w:r>
            <w:r w:rsidR="00566452" w:rsidRPr="002C4DFC"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  <w:lang w:bidi="ar-TN"/>
              </w:rPr>
              <w:t xml:space="preserve"> عائلة شهريا 35</w:t>
            </w:r>
            <w:r w:rsidR="00566452" w:rsidRPr="002C4DFC">
              <w:rPr>
                <w:rFonts w:asciiTheme="minorBidi" w:hAnsiTheme="minorBidi" w:cstheme="minorBidi"/>
                <w:b/>
                <w:bCs/>
                <w:sz w:val="28"/>
                <w:szCs w:val="28"/>
                <w:lang w:val="en-US" w:bidi="ar-TN"/>
              </w:rPr>
              <w:t>%</w:t>
            </w:r>
            <w:r w:rsidR="00566452" w:rsidRPr="002C4DFC"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  <w:lang w:bidi="ar-TN"/>
              </w:rPr>
              <w:t xml:space="preserve"> من مدخولها للتغذية و20</w:t>
            </w:r>
            <w:r w:rsidR="00566452" w:rsidRPr="002C4DFC">
              <w:rPr>
                <w:rFonts w:asciiTheme="minorBidi" w:hAnsiTheme="minorBidi" w:cstheme="minorBidi"/>
                <w:b/>
                <w:bCs/>
                <w:sz w:val="28"/>
                <w:szCs w:val="28"/>
                <w:lang w:val="en-US" w:bidi="ar-TN"/>
              </w:rPr>
              <w:t>%</w:t>
            </w:r>
            <w:r w:rsidR="00566452" w:rsidRPr="002C4DFC"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  <w:lang w:bidi="ar-TN"/>
              </w:rPr>
              <w:t xml:space="preserve"> للملبس و12</w:t>
            </w:r>
            <w:r w:rsidR="00566452" w:rsidRPr="002C4DFC">
              <w:rPr>
                <w:rFonts w:asciiTheme="minorBidi" w:hAnsiTheme="minorBidi" w:cstheme="minorBidi"/>
                <w:b/>
                <w:bCs/>
                <w:sz w:val="28"/>
                <w:szCs w:val="28"/>
                <w:lang w:val="en-US" w:bidi="ar-TN"/>
              </w:rPr>
              <w:t>%</w:t>
            </w:r>
            <w:r w:rsidR="00566452" w:rsidRPr="002C4DFC"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  <w:lang w:bidi="ar-TN"/>
              </w:rPr>
              <w:t xml:space="preserve"> للأدوية و15</w:t>
            </w:r>
            <w:r w:rsidR="00566452" w:rsidRPr="002C4DFC">
              <w:rPr>
                <w:rFonts w:asciiTheme="minorBidi" w:hAnsiTheme="minorBidi" w:cstheme="minorBidi"/>
                <w:b/>
                <w:bCs/>
                <w:sz w:val="28"/>
                <w:szCs w:val="28"/>
                <w:lang w:val="en-US" w:bidi="ar-TN"/>
              </w:rPr>
              <w:t>%</w:t>
            </w:r>
            <w:r w:rsidR="00566452" w:rsidRPr="002C4DFC"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  <w:lang w:bidi="ar-TN"/>
              </w:rPr>
              <w:t xml:space="preserve"> لمصاريف </w:t>
            </w:r>
            <w:r w:rsidR="008C15F9" w:rsidRPr="002C4DFC"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  <w:lang w:bidi="ar-TN"/>
              </w:rPr>
              <w:t>مختلفة وتقتصد</w:t>
            </w:r>
            <w:r w:rsidR="00566452" w:rsidRPr="002C4DFC"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  <w:lang w:bidi="ar-TN"/>
              </w:rPr>
              <w:t xml:space="preserve"> 135د. ماهو مدخولها الشهري؟</w:t>
            </w:r>
          </w:p>
          <w:p w:rsidR="008C15F9" w:rsidRPr="002C4DFC" w:rsidRDefault="00B419DC" w:rsidP="008C15F9">
            <w:pPr>
              <w:bidi/>
              <w:jc w:val="center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  <w:lang w:bidi="ar-TN"/>
              </w:rPr>
            </w:pPr>
            <w:r w:rsidRPr="00B419DC">
              <w:rPr>
                <w:rFonts w:asciiTheme="minorBidi" w:hAnsiTheme="minorBidi" w:cstheme="minorBidi"/>
                <w:b/>
                <w:bCs/>
                <w:noProof/>
                <w:sz w:val="28"/>
                <w:szCs w:val="28"/>
                <w:rtl/>
                <w:lang w:val="en-US" w:eastAsia="en-US"/>
              </w:rPr>
              <w:pict>
                <v:rect id="Rectangle 610" o:spid="_x0000_s1044" style="position:absolute;left:0;text-align:left;margin-left:25.9pt;margin-top:2.1pt;width:355.5pt;height:32.25pt;z-index:251724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mMBfQIAAEQFAAAOAAAAZHJzL2Uyb0RvYy54bWysVEtv2zAMvg/YfxB0X20HSR9BnCJI0WFA&#10;0RZ9oGdFlmJjeo1SYme/fpTsuF3XXYbl4Eh8fCQ/klpcdlqRvQDfWFPS4iSnRBhuq8ZsS/r8dP3l&#10;nBIfmKmYskaU9CA8vVx+/rRo3VxMbG1VJYAgiPHz1pW0DsHNs8zzWmjmT6wTBpXSgmYBr7DNKmAt&#10;omuVTfL8NGstVA4sF96j9KpX0mXCl1LwcCelF4GokmJuIX0hfTfxmy0XbL4F5uqGD2mwf8hCs8Zg&#10;0BHqigVGdtD8AaUbDtZbGU641ZmVsuEi1YDVFPm7ah5r5kSqBcnxbqTJ/z9Yfru/B9JUJT0tkB/D&#10;NDbpAWljZqsEiUKkqHV+jpaP7h6Gm8djrLeToOM/VkK6ROthpFV0gXAUTmfF9HyG6Bx10/xidjaL&#10;oNmrtwMfvgqrSTyUFDB+YpPtb3zoTY8m6Bez6eOnUzgoEVNQ5kFILAUjTpJ3GiKxVkD2DNtffS96&#10;cc0q0YtmOf6GXEbrlFkCi6iyUWrEHQDicP6O2+c42EY3kWZvdMz/llDvOFqniNaE0VE3xsJHzioU&#10;Q+Kytz8S09MRmQndpkutLc6jaRRtbHXAfoPtF8E7ft0g5TfMh3sGOPnYJdzmcIcfqWxbUjucKKkt&#10;/PxIHu1xIFFLSYubVFL/Y8dAUKK+GRzVi2I6jauXLtPZ2QQv8FazeasxO7222K0C3w3H0zHaB3WU&#10;SrD6BZd+FaOiihmOsUvKAxwv69BvOD4bXKxWyQzXzbFwYx4dj+CR6DhST90LAzfMXcCJvbXHrWPz&#10;d+PX20ZPY1e7YGWTZvOV16EFuKpphoZnJb4Fb+/J6vXxW/4CAAD//wMAUEsDBBQABgAIAAAAIQCq&#10;Vc4y3QAAAAcBAAAPAAAAZHJzL2Rvd25yZXYueG1sTM7BToNAEAbgu4nvsBkTL8YuJUobZGhqo+FC&#10;D2IfYGBXILK7hN1S9OkdT3r880/++bLdYgYx68n3ziKsVxEIbRunetsinN5f77cgfCCraHBWI3xp&#10;D7v8+iqjVLmLfdNzFVrBI9anhNCFMKZS+qbThvzKjdpy9+EmQ4Hj1Eo10YXHzSDjKEqkod7yh45G&#10;feh081mdDcL3XJ+KYl/S3bE6lFPhn1/KdkG8vVn2TyCCXsLfMfzymQ45m2p3tsqLAeFxzfKA8BCD&#10;4HqTxJxrhGS7AZln8r8//wEAAP//AwBQSwECLQAUAAYACAAAACEAtoM4kv4AAADhAQAAEwAAAAAA&#10;AAAAAAAAAAAAAAAAW0NvbnRlbnRfVHlwZXNdLnhtbFBLAQItABQABgAIAAAAIQA4/SH/1gAAAJQB&#10;AAALAAAAAAAAAAAAAAAAAC8BAABfcmVscy8ucmVsc1BLAQItABQABgAIAAAAIQCADmMBfQIAAEQF&#10;AAAOAAAAAAAAAAAAAAAAAC4CAABkcnMvZTJvRG9jLnhtbFBLAQItABQABgAIAAAAIQCqVc4y3QAA&#10;AAcBAAAPAAAAAAAAAAAAAAAAANcEAABkcnMvZG93bnJldi54bWxQSwUGAAAAAAQABADzAAAA4QUA&#10;AAAA&#10;" fillcolor="black [3200]" strokecolor="black [1600]" strokeweight="1pt">
                  <v:textbox>
                    <w:txbxContent>
                      <w:p w:rsidR="00A03313" w:rsidRPr="008C15F9" w:rsidRDefault="00A03313" w:rsidP="008C15F9">
                        <w:pPr>
                          <w:bidi/>
                          <w:jc w:val="center"/>
                          <w:rPr>
                            <w:b/>
                            <w:bCs/>
                            <w:lang w:val="en-US" w:bidi="ar-TN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rtl/>
                            <w:lang w:bidi="ar-TN"/>
                          </w:rPr>
                          <w:t>المدخول الشهري=100</w:t>
                        </w:r>
                        <w:r>
                          <w:rPr>
                            <w:b/>
                            <w:bCs/>
                            <w:lang w:val="en-US" w:bidi="ar-TN"/>
                          </w:rPr>
                          <w:t xml:space="preserve"> %</w:t>
                        </w:r>
                      </w:p>
                    </w:txbxContent>
                  </v:textbox>
                </v:rect>
              </w:pict>
            </w:r>
          </w:p>
          <w:p w:rsidR="00450178" w:rsidRPr="002C4DFC" w:rsidRDefault="00450178" w:rsidP="00450178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450178" w:rsidRPr="002C4DFC" w:rsidRDefault="00B419DC" w:rsidP="00450178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  <w:r w:rsidRPr="00B419DC">
              <w:rPr>
                <w:rFonts w:asciiTheme="minorBidi" w:hAnsiTheme="minorBidi" w:cstheme="minorBidi"/>
                <w:noProof/>
                <w:sz w:val="28"/>
                <w:szCs w:val="28"/>
                <w:rtl/>
                <w:lang w:val="en-US" w:eastAsia="en-US"/>
              </w:rPr>
              <w:pict>
                <v:rect id="Rectangle 612" o:spid="_x0000_s1045" style="position:absolute;left:0;text-align:left;margin-left:25.15pt;margin-top:6.7pt;width:64.5pt;height:32.25pt;z-index:25172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4BDofQIAAEMFAAAOAAAAZHJzL2Uyb0RvYy54bWysVN1P2zAQf5+0/8Hy+0hStUArUlSBmCYh&#10;QBTEs+vYTTR/7ew26f76nZ00MMZepvUhte9+9/W7O19cdlqRvQDfWFPS4iSnRBhuq8ZsS/r8dPPl&#10;nBIfmKmYskaU9CA8vVx+/nTRuoWY2NqqSgBBJ8YvWlfSOgS3yDLPa6GZP7FOGFRKC5oFvMI2q4C1&#10;6F2rbJLnp1lroXJgufAepde9ki6TfykFD/dSehGIKinmFtIX0ncTv9nygi22wFzd8CEN9g9ZaNYY&#10;DDq6umaBkR00f7jSDQfrrQwn3OrMStlwkWrAaor8XTXrmjmRakFyvBtp8v/PLb/bPwBpqpKeFhNK&#10;DNPYpEekjZmtEiQKkaLW+QUi1+4BhpvHY6y3k6DjP1ZCukTrYaRVdIFwFJ4X82KG5HNUTfP57GwW&#10;fWavxg58+CqsJvFQUsDwiUy2v/Whhx4haBeT6cOnUzgoETNQ5lFIrAQDTpJ1miFxpYDsGXa/+l70&#10;4ppVohfNcvwNuYzolFlyFr3KRqnR7+AgzubvfvscB2w0E2n0RsP8bwn1hiM6RbQmjIa6MRY+Mlah&#10;GBKXPf5ITE9HZCZ0my51tphHaBRtbHXAdoPt98A7ftMg5bfMhwcGOPjYJVzmcI8fqWxbUjucKKkt&#10;/PxIHvE4j6ilpMVFKqn/sWMgKFHfDE7qvJhO4+aly3R2NsELvNVs3mrMTl9Z7FaBz4bj6RjxQR2l&#10;Eqx+wZ1fxaioYoZj7JLyAMfLVegXHF8NLlarBMNtcyzcmrXj0XkkOo7UU/fCwA1zF3Bg7+xx6dji&#10;3fj12Ghp7GoXrGzSbL7yOrQANzXN0PCqxKfg7T2hXt++5S8AAAD//wMAUEsDBBQABgAIAAAAIQDB&#10;6yE93gAAAAgBAAAPAAAAZHJzL2Rvd25yZXYueG1sTI/BTsMwEETvSPyDtUhcUOtAoaEhTlUqUC7h&#10;QOgHbGKTRMTrKHbTwNezPcFxZ0azb9LtbHsxmdF3jhTcLiMQhmqnO2oUHD5eF48gfEDS2DsyCr6N&#10;h212eZFiot2J3s1UhkZwCfkEFbQhDImUvm6NRb90gyH2Pt1oMfA5NlKPeOJy28u7KFpLix3xhxYH&#10;s29N/VUerYKfqTrk+a7Am7dyX4y5f34pmlmp66t59wQimDn8heGMz+iQMVPljqS96BU8RCtOsr66&#10;B3H24w0LlYI43oDMUvl/QPYLAAD//wMAUEsBAi0AFAAGAAgAAAAhALaDOJL+AAAA4QEAABMAAAAA&#10;AAAAAAAAAAAAAAAAAFtDb250ZW50X1R5cGVzXS54bWxQSwECLQAUAAYACAAAACEAOP0h/9YAAACU&#10;AQAACwAAAAAAAAAAAAAAAAAvAQAAX3JlbHMvLnJlbHNQSwECLQAUAAYACAAAACEAr+AQ6H0CAABD&#10;BQAADgAAAAAAAAAAAAAAAAAuAgAAZHJzL2Uyb0RvYy54bWxQSwECLQAUAAYACAAAACEAweshPd4A&#10;AAAIAQAADwAAAAAAAAAAAAAAAADXBAAAZHJzL2Rvd25yZXYueG1sUEsFBgAAAAAEAAQA8wAAAOIF&#10;AAAAAA==&#10;" fillcolor="black [3200]" strokecolor="black [1600]" strokeweight="1pt">
                  <v:textbox>
                    <w:txbxContent>
                      <w:p w:rsidR="00A03313" w:rsidRDefault="00A03313" w:rsidP="00876CFF">
                        <w:pPr>
                          <w:bidi/>
                          <w:jc w:val="center"/>
                          <w:rPr>
                            <w:lang w:bidi="ar-TN"/>
                          </w:rPr>
                        </w:pPr>
                        <w:r>
                          <w:rPr>
                            <w:rFonts w:hint="cs"/>
                            <w:rtl/>
                            <w:lang w:bidi="ar-TN"/>
                          </w:rPr>
                          <w:t>اقتصاد135د</w:t>
                        </w:r>
                      </w:p>
                    </w:txbxContent>
                  </v:textbox>
                </v:rect>
              </w:pict>
            </w:r>
            <w:r w:rsidRPr="00B419DC">
              <w:rPr>
                <w:rFonts w:asciiTheme="minorBidi" w:hAnsiTheme="minorBidi" w:cstheme="minorBidi"/>
                <w:noProof/>
                <w:sz w:val="28"/>
                <w:szCs w:val="28"/>
                <w:rtl/>
                <w:lang w:val="en-US" w:eastAsia="en-US"/>
              </w:rPr>
              <w:pict>
                <v:rect id="Rectangle 618" o:spid="_x0000_s1046" style="position:absolute;left:0;text-align:left;margin-left:92.65pt;margin-top:7.45pt;width:63pt;height:31.5pt;z-index:25172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tdTmfAIAAEMFAAAOAAAAZHJzL2Uyb0RvYy54bWysVN9P2zAQfp+0/8Hy+0hSFQYVKapATJMQ&#10;IGDi2XXsJprj885uk+6v39lJA2PsZdpLYt999+u7O59f9K1hO4W+AVvy4ijnTFkJVWM3Jf/2dP3p&#10;lDMfhK2EAatKvleeXyw/fjjv3ELNoAZTKWTkxPpF50peh+AWWeZlrVrhj8ApS0oN2IpAV9xkFYqO&#10;vLcmm+X5SdYBVg5BKu9JejUo+TL511rJcKe1V4GZklNuIX0xfdfxmy3PxWKDwtWNHNMQ/5BFKxpL&#10;QSdXVyIItsXmD1dtIxE86HAkoc1A60aqVANVU+RvqnmshVOpFiLHu4km///cytvdPbKmKvlJQa2y&#10;oqUmPRBtwm6MYlFIFHXOLwj56O5xvHk6xnp7jW38UyWsT7TuJ1pVH5gk4WlOpRH5klTzPM+PE+3Z&#10;i7FDH74oaFk8lBwpfCJT7G58oIAEPUDoEpMZwqdT2BsVMzD2QWmqhALOknWaIXVpkO0Edb/6Xgzi&#10;WlRqEB1TModcJnQKl5xFr7oxZvI7Ooiz+bvfIccRG81UGr3JMP9bQoPhhE4RwYbJsG0s4HvGJhSx&#10;McSMHvAHYgY6IjOhX/eps7NUYxStodpTuxGGPfBOXjdE+Y3w4V4gDT51iZY53NFHG+hKDuOJsxrw&#10;53vyiKd5JC1nHS1Syf2PrUDFmflqaVLPivk8bl66zI8/UzYMX2vWrzV2214CdaugZ8PJdIz4YA5S&#10;jdA+086vYlRSCSspdsllwMPlMgwLTq+GVKtVgtG2ORFu7KOT0XkkOo7UU/8s0I1zF2hgb+GwdGLx&#10;ZvwGbLS0sNoG0E2azRdexxbQpqbGjK9KfApe3xPq5e1b/gIAAP//AwBQSwMEFAAGAAgAAAAhAATi&#10;kTbgAAAACQEAAA8AAABkcnMvZG93bnJldi54bWxMj0FPg0AQhe8m/ofNmHgxdsGqbZGlqY2GCx7E&#10;/oCFHYHIzhJ2S9Ff7/Skt3kzL2++l25n24sJR985UhAvIhBItTMdNQoOH6+3axA+aDK6d4QKvtHD&#10;Nru8SHVi3InecSpDIziEfKIVtCEMiZS+btFqv3ADEt8+3Wh1YDk20oz6xOG2l3dR9Cit7og/tHrA&#10;fYv1V3m0Cn6m6pDnu0LfvJX7Ysz980vRzEpdX827JxAB5/BnhjM+o0PGTJU7kvGiZ71+WLKVh/sN&#10;CDYs45gXlYLVagMyS+X/BtkvAAAA//8DAFBLAQItABQABgAIAAAAIQC2gziS/gAAAOEBAAATAAAA&#10;AAAAAAAAAAAAAAAAAABbQ29udGVudF9UeXBlc10ueG1sUEsBAi0AFAAGAAgAAAAhADj9If/WAAAA&#10;lAEAAAsAAAAAAAAAAAAAAAAALwEAAF9yZWxzLy5yZWxzUEsBAi0AFAAGAAgAAAAhALe11OZ8AgAA&#10;QwUAAA4AAAAAAAAAAAAAAAAALgIAAGRycy9lMm9Eb2MueG1sUEsBAi0AFAAGAAgAAAAhAATikTbg&#10;AAAACQEAAA8AAAAAAAAAAAAAAAAA1gQAAGRycy9kb3ducmV2LnhtbFBLBQYAAAAABAAEAPMAAADj&#10;BQAAAAA=&#10;" fillcolor="black [3200]" strokecolor="black [1600]" strokeweight="1pt">
                  <v:textbox>
                    <w:txbxContent>
                      <w:p w:rsidR="00A03313" w:rsidRPr="00876CFF" w:rsidRDefault="00A03313" w:rsidP="00876CFF">
                        <w:pPr>
                          <w:bidi/>
                          <w:jc w:val="center"/>
                          <w:rPr>
                            <w:lang w:val="en-US" w:bidi="ar-TN"/>
                          </w:rPr>
                        </w:pPr>
                        <w:r>
                          <w:rPr>
                            <w:rFonts w:hint="cs"/>
                            <w:rtl/>
                            <w:lang w:bidi="ar-TN"/>
                          </w:rPr>
                          <w:t>مختلفة15</w:t>
                        </w:r>
                        <w:r>
                          <w:rPr>
                            <w:lang w:val="en-US" w:bidi="ar-TN"/>
                          </w:rPr>
                          <w:t>%</w:t>
                        </w:r>
                      </w:p>
                    </w:txbxContent>
                  </v:textbox>
                </v:rect>
              </w:pict>
            </w:r>
            <w:r w:rsidRPr="00B419DC">
              <w:rPr>
                <w:rFonts w:asciiTheme="minorBidi" w:hAnsiTheme="minorBidi" w:cstheme="minorBidi"/>
                <w:noProof/>
                <w:sz w:val="28"/>
                <w:szCs w:val="28"/>
                <w:rtl/>
                <w:lang w:val="en-US" w:eastAsia="en-US"/>
              </w:rPr>
              <w:pict>
                <v:rect id="Rectangle 613" o:spid="_x0000_s1047" style="position:absolute;left:0;text-align:left;margin-left:221.65pt;margin-top:8.2pt;width:67.5pt;height:31.5pt;z-index:251727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+iyMewIAAEMFAAAOAAAAZHJzL2Uyb0RvYy54bWysVN9P2zAQfp+0/8Hy+0jSFcYqUlSBmCYh&#10;QMDEs+vYTTTH553dJt1fv7OTBsbYy7SXxL4f3919d+ez8741bKfQN2BLXhzlnCkroWrspuTfHq8+&#10;nHLmg7CVMGBVyffK8/Pl+3dnnVuoGdRgKoWMQKxfdK7kdQhukWVe1qoV/gicsqTUgK0IdMVNVqHo&#10;CL012SzPT7IOsHIIUnlP0stByZcJX2slw63WXgVmSk65hfTF9F3Hb7Y8E4sNClc3ckxD/EMWrWgs&#10;BZ2gLkUQbIvNH1BtIxE86HAkoc1A60aqVANVU+SvqnmohVOpFiLHu4km//9g5c3uDllTlfyk+MiZ&#10;FS016Z5oE3ZjFItCoqhzfkGWD+4Ox5unY6y319jGP1XC+kTrfqJV9YFJEp4ef5odE/mSVPM8z+lM&#10;KNmzs0MfvihoWTyUHCl8IlPsrn0YTA8m5BeTGcKnU9gbFTMw9l5pqoQCzpJ3miF1YZDtBHW/+l4M&#10;4lpUahAdUzKHXCbrlFkCi6i6MWbCHQHibP6OO+Q42kY3lUZvcsz/ltDgOFmniGDD5Ng2FvAtZxOK&#10;kUQ92B+IGeiIzIR+3afOzpJpFK2h2lO7EYY98E5eNUT5tfDhTiANPnWJljnc0kcb6EoO44mzGvDn&#10;W/JoT/NIWs46WqSS+x9bgYoz89XSpH4u5vO4eekyp1GgC77UrF9q7La9AOpWQc+Gk+kY7YM5SDVC&#10;+0Q7v4pRSSWspNgllwEPl4swLDi9GlKtVsmMts2JcG0fnIzgkeg4Uo/9k0A3zl2ggb2Bw9KJxavx&#10;G2yjp4XVNoBu0mw+8zq2gDY1zdD4qsSn4OU9WT2/fctfAAAA//8DAFBLAwQUAAYACAAAACEA3sbp&#10;D98AAAAJAQAADwAAAGRycy9kb3ducmV2LnhtbEyPwU6DQBCG7ya+w2ZMvBi7aLGtyNLURsMFD2If&#10;YGBXILKzhN1S9OmdnvQ483/555t0O9teTGb0nSMFd4sIhKHa6Y4aBYeP19sNCB+QNPaOjIJv42Gb&#10;XV6kmGh3onczlaERXEI+QQVtCEMipa9bY9Ev3GCIs083Wgw8jo3UI5643PbyPopW0mJHfKHFwexb&#10;U3+VR6vgZ6oOeb4r8Oat3Bdj7p9fimZW6vpq3j2BCGYOfzCc9VkdMnaq3JG0F72COF4uGeVgFYNg&#10;4GG94UWlYP0Yg8xS+f+D7BcAAP//AwBQSwECLQAUAAYACAAAACEAtoM4kv4AAADhAQAAEwAAAAAA&#10;AAAAAAAAAAAAAAAAW0NvbnRlbnRfVHlwZXNdLnhtbFBLAQItABQABgAIAAAAIQA4/SH/1gAAAJQB&#10;AAALAAAAAAAAAAAAAAAAAC8BAABfcmVscy8ucmVsc1BLAQItABQABgAIAAAAIQAe+iyMewIAAEMF&#10;AAAOAAAAAAAAAAAAAAAAAC4CAABkcnMvZTJvRG9jLnhtbFBLAQItABQABgAIAAAAIQDexukP3wAA&#10;AAkBAAAPAAAAAAAAAAAAAAAAANUEAABkcnMvZG93bnJldi54bWxQSwUGAAAAAAQABADzAAAA4QUA&#10;AAAA&#10;" fillcolor="black [3200]" strokecolor="black [1600]" strokeweight="1pt">
                  <v:textbox>
                    <w:txbxContent>
                      <w:p w:rsidR="00A03313" w:rsidRPr="00876CFF" w:rsidRDefault="00A03313" w:rsidP="00876CFF">
                        <w:pPr>
                          <w:bidi/>
                          <w:jc w:val="center"/>
                          <w:rPr>
                            <w:lang w:val="en-US" w:bidi="ar-TN"/>
                          </w:rPr>
                        </w:pPr>
                        <w:proofErr w:type="gramStart"/>
                        <w:r>
                          <w:rPr>
                            <w:rFonts w:hint="cs"/>
                            <w:b/>
                            <w:bCs/>
                            <w:rtl/>
                            <w:lang w:bidi="ar-TN"/>
                          </w:rPr>
                          <w:t>الملبس</w:t>
                        </w:r>
                        <w:proofErr w:type="gramEnd"/>
                        <w:r>
                          <w:rPr>
                            <w:rFonts w:hint="cs"/>
                            <w:b/>
                            <w:bCs/>
                            <w:rtl/>
                            <w:lang w:bidi="ar-TN"/>
                          </w:rPr>
                          <w:t>20</w:t>
                        </w:r>
                        <w:r>
                          <w:rPr>
                            <w:b/>
                            <w:bCs/>
                            <w:lang w:val="en-US" w:bidi="ar-TN"/>
                          </w:rPr>
                          <w:t>%</w:t>
                        </w:r>
                      </w:p>
                    </w:txbxContent>
                  </v:textbox>
                </v:rect>
              </w:pict>
            </w:r>
            <w:r w:rsidRPr="00B419DC">
              <w:rPr>
                <w:rFonts w:asciiTheme="minorBidi" w:hAnsiTheme="minorBidi" w:cstheme="minorBidi"/>
                <w:noProof/>
                <w:sz w:val="28"/>
                <w:szCs w:val="28"/>
                <w:rtl/>
                <w:lang w:val="en-US" w:eastAsia="en-US"/>
              </w:rPr>
              <w:pict>
                <v:rect id="Rectangle 619" o:spid="_x0000_s1048" style="position:absolute;left:0;text-align:left;margin-left:157.9pt;margin-top:8.2pt;width:61.5pt;height:31.5pt;z-index:25172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clofAIAAEMFAAAOAAAAZHJzL2Uyb0RvYy54bWysVEtv2zAMvg/YfxB0X20H6SuoUwQtOgwo&#10;2qJp0bMiS7ExWdIoJXb260dJttt13WXYxZb4+Eh+JHVx2beK7AW4xuiSFkc5JUJzUzV6W9Lnp5sv&#10;Z5Q4z3TFlNGipAfh6OXy86eLzi7EzNRGVQIIgmi36GxJa+/tIsscr0XL3JGxQqNSGmiZxytsswpY&#10;h+itymZ5fpJ1BioLhgvnUHqdlHQZ8aUU3N9L6YQnqqSYm49fiN9N+GbLC7bYArN1w4c02D9k0bJG&#10;Y9AJ6pp5RnbQ/AHVNhyMM9IfcdNmRsqGi1gDVlPk76pZ18yKWAuS4+xEk/t/sPxu/wCkqUp6UpxT&#10;olmLTXpE2pjeKkGCECnqrFug5do+wHBzeAz19hLa8MdKSB9pPUy0it4TjsLTsyI/RvI5quZ5Hs6I&#10;kr06W3D+qzAtCYeSAoaPZLL9rfPJdDRBv5BMCh9P/qBEyEDpRyGxEgw4i95xhsSVArJn2P3qe5HE&#10;NatEEh1jMmMuk3XMLIIFVNkoNeEOAGE2f8dNOQ62wU3E0Zsc878llBwn6xjRaD85to028JGz8sVA&#10;okz2IzGJjsCM7zd97OxsNvZwY6oDthtM2gNn+U2DlN8y5x8Y4OBjl3CZ/T1+pDJdSc1woqQ28PMj&#10;ebDHeUQtJR0uUkndjx0DQYn6pnFSz4v5PGxevMyPT2d4gbeazVuN3rVXBrtV4LNheTwGe69GqQTT&#10;vuDOr0JUVDHNMXZJuYfxcuXTguOrwcVqFc1w2yzzt3pteQAPRIeReupfGNhh7jwO7J0Zl44t3o1f&#10;sg2e2qx23sgmzmagOvE6tAA3Nc7Q8KqEp+DtPVq9vn3LXwAAAP//AwBQSwMEFAAGAAgAAAAhAHcJ&#10;rwDgAAAACQEAAA8AAABkcnMvZG93bnJldi54bWxMj8FOwzAQRO9I/IO1SFwQdUpDKSFOVSpQLuFA&#10;6AdsYpNExOsodtPA17M9wXF2RjNv0+1sezGZ0XeOFCwXEQhDtdMdNQoOH6+3GxA+IGnsHRkF38bD&#10;Nru8SDHR7kTvZipDI7iEfIIK2hCGREpft8aiX7jBEHufbrQYWI6N1COeuNz28i6K1tJiR7zQ4mD2&#10;ram/yqNV8DNVhzzfFXjzVu6LMffPL0UzK3V9Ne+eQAQzh78wnPEZHTJmqtyRtBe9gtXyntEDG+sY&#10;BAfi1YYPlYKHxxhklsr/H2S/AAAA//8DAFBLAQItABQABgAIAAAAIQC2gziS/gAAAOEBAAATAAAA&#10;AAAAAAAAAAAAAAAAAABbQ29udGVudF9UeXBlc10ueG1sUEsBAi0AFAAGAAgAAAAhADj9If/WAAAA&#10;lAEAAAsAAAAAAAAAAAAAAAAALwEAAF9yZWxzLy5yZWxzUEsBAi0AFAAGAAgAAAAhAAGFyWh8AgAA&#10;QwUAAA4AAAAAAAAAAAAAAAAALgIAAGRycy9lMm9Eb2MueG1sUEsBAi0AFAAGAAgAAAAhAHcJrwDg&#10;AAAACQEAAA8AAAAAAAAAAAAAAAAA1gQAAGRycy9kb3ducmV2LnhtbFBLBQYAAAAABAAEAPMAAADj&#10;BQAAAAA=&#10;" fillcolor="black [3200]" strokecolor="black [1600]" strokeweight="1pt">
                  <v:textbox>
                    <w:txbxContent>
                      <w:p w:rsidR="00A03313" w:rsidRPr="00876CFF" w:rsidRDefault="00A03313" w:rsidP="00876CFF">
                        <w:pPr>
                          <w:bidi/>
                          <w:jc w:val="center"/>
                          <w:rPr>
                            <w:b/>
                            <w:bCs/>
                            <w:lang w:val="en-US" w:bidi="ar-TN"/>
                          </w:rPr>
                        </w:pPr>
                        <w:r w:rsidRPr="00876CFF">
                          <w:rPr>
                            <w:rFonts w:hint="cs"/>
                            <w:b/>
                            <w:bCs/>
                            <w:rtl/>
                            <w:lang w:bidi="ar-TN"/>
                          </w:rPr>
                          <w:t>أدوية12</w:t>
                        </w:r>
                        <w:r w:rsidRPr="00876CFF">
                          <w:rPr>
                            <w:b/>
                            <w:bCs/>
                            <w:lang w:val="en-US" w:bidi="ar-TN"/>
                          </w:rPr>
                          <w:t>%</w:t>
                        </w:r>
                      </w:p>
                    </w:txbxContent>
                  </v:textbox>
                </v:rect>
              </w:pict>
            </w:r>
            <w:r w:rsidRPr="00B419DC">
              <w:rPr>
                <w:rFonts w:asciiTheme="minorBidi" w:hAnsiTheme="minorBidi" w:cstheme="minorBidi"/>
                <w:noProof/>
                <w:sz w:val="28"/>
                <w:szCs w:val="28"/>
                <w:rtl/>
                <w:lang w:val="en-US" w:eastAsia="en-US"/>
              </w:rPr>
              <w:pict>
                <v:rect id="Rectangle 611" o:spid="_x0000_s1049" style="position:absolute;left:0;text-align:left;margin-left:291.4pt;margin-top:8.2pt;width:91.5pt;height:31.5pt;z-index:251725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0CYfQIAAEQFAAAOAAAAZHJzL2Uyb0RvYy54bWysVEtv2zAMvg/YfxB0X2xnadcFdYogRYcB&#10;RVu0HXpWZCk2JomapMTOfv0o+dGu6y7DLrbEx0fyI6nzi04rchDON2BKWsxySoThUDVmV9Jvj1cf&#10;zijxgZmKKTCipEfh6cXq/bvz1i7FHGpQlXAEQYxftrakdQh2mWWe10IzPwMrDColOM0CXt0uqxxr&#10;EV2rbJ7np1kLrrIOuPAepZe9kq4SvpSCh1spvQhElRRzC+nr0ncbv9nqnC13jtm64UMa7B+y0Kwx&#10;GHSCumSBkb1r/oDSDXfgQYYZB52BlA0XqQaspshfVfNQMytSLUiOtxNN/v/B8pvDnSNNVdLToqDE&#10;MI1NukfamNkpQaIQKWqtX6Llg71zw83jMdbbSafjHyshXaL1ONEqukA4CovidJ6fIPscdYs8j2eE&#10;yZ69rfPhiwBN4qGkDuMnNtnh2ofedDRBv5hNHz+dwlGJmIIy90JiKRhxnrzTEImNcuTAsP3V96IX&#10;16wSvegEkxlzmaxTZgksospGqQl3AIjD+Ttun+NgG91Emr3JMf9bQr3jZJ0iggmTo24MuLecVUid&#10;QRJlbz8S09MRmQndtkutnX8cm7iF6oj9dtAvgrf8qkHKr5kPd8zh5GOXcJvDLX6kgrakMJwoqcH9&#10;fEse7XEgUUtJi5tUUv9jz5ygRH01OKqfi8Uirl66LE4+zfHiXmq2LzVmrzeA3cJhxOzSMdoHNUql&#10;A/2ES7+OUVHFDMfYJeXBjZdN6Dccnw0u1utkhutmWbg2D5ZH8Eh0HKnH7ok5O8xdwIm9gXHr2PLV&#10;+PW20dPAeh9ANmk2I9U9r0MLcFXTDA3PSnwLXt6T1fPjt/oFAAD//wMAUEsDBBQABgAIAAAAIQDr&#10;1ao94AAAAAkBAAAPAAAAZHJzL2Rvd25yZXYueG1sTI9BT4NAEIXvJv6HzZh4MXaxabFFlqY2Gi54&#10;kPYHDOwIRHaXsFuK/nrHk95m5r28+V66m00vJhp956yCh0UEgmztdGcbBafj6/0GhA9oNfbOkoIv&#10;8rDLrq9STLS72HeaytAIDrE+QQVtCEMipa9bMugXbiDL2ocbDQZex0bqES8cbnq5jKJYGuwsf2hx&#10;oENL9Wd5Ngq+p+qU5/sC797KQzHm/vmlaGalbm/m/ROIQHP4M8MvPqNDxkyVO1vtRa9gvVkyemAh&#10;XoFgw2O85kPFw3YFMkvl/wbZDwAAAP//AwBQSwECLQAUAAYACAAAACEAtoM4kv4AAADhAQAAEwAA&#10;AAAAAAAAAAAAAAAAAAAAW0NvbnRlbnRfVHlwZXNdLnhtbFBLAQItABQABgAIAAAAIQA4/SH/1gAA&#10;AJQBAAALAAAAAAAAAAAAAAAAAC8BAABfcmVscy8ucmVsc1BLAQItABQABgAIAAAAIQDCt0CYfQIA&#10;AEQFAAAOAAAAAAAAAAAAAAAAAC4CAABkcnMvZTJvRG9jLnhtbFBLAQItABQABgAIAAAAIQDr1ao9&#10;4AAAAAkBAAAPAAAAAAAAAAAAAAAAANcEAABkcnMvZG93bnJldi54bWxQSwUGAAAAAAQABADzAAAA&#10;5AUAAAAA&#10;" fillcolor="black [3200]" strokecolor="black [1600]" strokeweight="1pt">
                  <v:textbox>
                    <w:txbxContent>
                      <w:p w:rsidR="00A03313" w:rsidRPr="00876CFF" w:rsidRDefault="00A03313" w:rsidP="00876CFF">
                        <w:pPr>
                          <w:bidi/>
                          <w:jc w:val="center"/>
                          <w:rPr>
                            <w:b/>
                            <w:bCs/>
                            <w:lang w:val="en-US" w:bidi="ar-TN"/>
                          </w:rPr>
                        </w:pPr>
                        <w:r w:rsidRPr="00876CFF">
                          <w:rPr>
                            <w:rFonts w:hint="cs"/>
                            <w:b/>
                            <w:bCs/>
                            <w:rtl/>
                            <w:lang w:bidi="ar-TN"/>
                          </w:rPr>
                          <w:t>التغذية</w:t>
                        </w:r>
                        <w:r>
                          <w:rPr>
                            <w:rFonts w:hint="cs"/>
                            <w:b/>
                            <w:bCs/>
                            <w:rtl/>
                            <w:lang w:bidi="ar-TN"/>
                          </w:rPr>
                          <w:t xml:space="preserve"> 35</w:t>
                        </w:r>
                        <w:r>
                          <w:rPr>
                            <w:b/>
                            <w:bCs/>
                            <w:lang w:val="en-US" w:bidi="ar-TN"/>
                          </w:rPr>
                          <w:t>%</w:t>
                        </w:r>
                      </w:p>
                    </w:txbxContent>
                  </v:textbox>
                </v:rect>
              </w:pict>
            </w:r>
          </w:p>
          <w:p w:rsidR="008C15F9" w:rsidRPr="002C4DFC" w:rsidRDefault="00B419DC" w:rsidP="008C15F9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  <w:r w:rsidRPr="00B419DC">
              <w:rPr>
                <w:rFonts w:asciiTheme="minorBidi" w:hAnsiTheme="minorBidi" w:cstheme="minorBidi"/>
                <w:noProof/>
                <w:sz w:val="28"/>
                <w:szCs w:val="28"/>
                <w:rtl/>
                <w:lang w:val="en-US" w:eastAsia="en-US"/>
              </w:rPr>
              <w:pict>
                <v:shape id="Accolade fermante 629" o:spid="_x0000_s1256" type="#_x0000_t88" style="position:absolute;left:0;text-align:left;margin-left:40.5pt;margin-top:11.2pt;width:35.35pt;height:63pt;rotation:90;flip:x;z-index:25173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ReVcwIAADQFAAAOAAAAZHJzL2Uyb0RvYy54bWysVN9v0zAQfkfif7D8zpKUrnTV0qlsGiBN&#10;28SG9uw5dmNh+4ztNi1/PWcn6SY2JITIg+X7fff5u5ye7YwmW+GDAlvT6qikRFgOjbLrmn67v3w3&#10;pyREZhumwYqa7kWgZ8u3b047txATaEE3whNMYsOiczVtY3SLogi8FYaFI3DColGCNyyi6NdF41mH&#10;2Y0uJmU5KzrwjfPARQioveiNdJnzSyl4vJEyiEh0TbG3mE+fz8d0FstTtlh75lrFhzbYP3RhmLJY&#10;9JDqgkVGNl69SGUU9xBAxiMOpgApFRd5BpymKn+b5q5lTuRZEJzgDjCF/5eWX29vPVFNTWeTE0os&#10;M/hIK85Bs0YQKRB3GwVJRoSqc2GBEXfu1g9SwGuaeye9IR4Q32qG74IfJVIr9xkVGRgclewy7vsD&#10;7mIXCUfldDqfvccAjqZ5WU6r41Ss6LOm7M6H+EmAIelSU6/WbfzoGU/gsAXbXoXYB4yOGJ167bvL&#10;t7jXIjlr+1VIHBjL9o1lqolz7cmWIUma79VQPHumEKm0PgSVueQfgwbfFCYy/f428OCdK4KNh0Cj&#10;LPjXqsbd2Krs/cep+1nT2I/Q7PF988MgwMHxS4UQXrEQb5lHpqMStzfe4CE1dDWF4UZJC/7na/rk&#10;jwREKyUdbk5Nw48N84IS/cUiNU+q6RTTxixMjz9MUPDPLY/PLXZjzgFxr3J3+Zr8ox610oN5wCVf&#10;papoYpZj7Zry6EfhPPYbjb8JLlar7Ibr5Vi8sneOjy+dyHG/e2DeDTyKSMBrGLfsBZF63/QeFlab&#10;CFJllj3hOuCNq5nZOvxG0u4/l7PX089u+QsAAP//AwBQSwMEFAAGAAgAAAAhAKco/WbcAAAACQEA&#10;AA8AAABkcnMvZG93bnJldi54bWxMT8lOwzAQvSPxD9YgcaM2ZQkNcSoaKQckLhSkcnSSIY6IxyF2&#10;0vD3TE9wmuU9vSXbLq4XM46h86TheqVAINW+6ajV8P5WXj2ACNFQY3pPqOEHA2zz87PMpI0/0ivO&#10;+9gKFqGQGg02xiGVMtQWnQkrPyAx9ulHZyKfYyub0RxZ3PVyrdS9dKYjdrBmwMJi/bWfnIbp+6Ns&#10;w/xcH8rD5sUnha12xU7ry4vl6RFExCX+keEUn6NDzpkqP1ETRK/h7uaWmTwVVzrhyYYfFS9rlYDM&#10;M/m/Qf4LAAD//wMAUEsBAi0AFAAGAAgAAAAhALaDOJL+AAAA4QEAABMAAAAAAAAAAAAAAAAAAAAA&#10;AFtDb250ZW50X1R5cGVzXS54bWxQSwECLQAUAAYACAAAACEAOP0h/9YAAACUAQAACwAAAAAAAAAA&#10;AAAAAAAvAQAAX3JlbHMvLnJlbHNQSwECLQAUAAYACAAAACEATHkXlXMCAAA0BQAADgAAAAAAAAAA&#10;AAAAAAAuAgAAZHJzL2Uyb0RvYy54bWxQSwECLQAUAAYACAAAACEApyj9ZtwAAAAJAQAADwAAAAAA&#10;AAAAAAAAAADNBAAAZHJzL2Rvd25yZXYueG1sUEsFBgAAAAAEAAQA8wAAANYFAAAAAA==&#10;" adj="1009" strokecolor="black [3200]" strokeweight=".5pt">
                  <v:stroke joinstyle="miter"/>
                </v:shape>
              </w:pict>
            </w:r>
          </w:p>
          <w:p w:rsidR="008C15F9" w:rsidRPr="002C4DFC" w:rsidRDefault="008C15F9" w:rsidP="008C15F9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8C15F9" w:rsidRPr="002C4DFC" w:rsidRDefault="008C15F9" w:rsidP="008C15F9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8C15F9" w:rsidRPr="002C4DFC" w:rsidRDefault="008C15F9" w:rsidP="008C15F9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8C15F9" w:rsidRPr="002C4DFC" w:rsidRDefault="00E70A83" w:rsidP="008C15F9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val="en-US" w:bidi="ar-TN"/>
              </w:rPr>
            </w:pPr>
            <w:r w:rsidRPr="002C4DFC"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  <w:t xml:space="preserve">                                             .....</w:t>
            </w:r>
            <w:r w:rsidRPr="002C4DFC">
              <w:rPr>
                <w:rFonts w:asciiTheme="minorBidi" w:hAnsiTheme="minorBidi" w:cstheme="minorBidi"/>
                <w:sz w:val="28"/>
                <w:szCs w:val="28"/>
                <w:lang w:val="en-US" w:bidi="ar-TN"/>
              </w:rPr>
              <w:t>%</w:t>
            </w:r>
            <w:r w:rsidRPr="002C4DFC"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  <w:t xml:space="preserve">                                         .....</w:t>
            </w:r>
            <w:r w:rsidRPr="002C4DFC">
              <w:rPr>
                <w:rFonts w:asciiTheme="minorBidi" w:hAnsiTheme="minorBidi" w:cstheme="minorBidi"/>
                <w:sz w:val="28"/>
                <w:szCs w:val="28"/>
                <w:lang w:val="en-US" w:bidi="ar-TN"/>
              </w:rPr>
              <w:t>%</w:t>
            </w:r>
          </w:p>
          <w:p w:rsidR="00E70A83" w:rsidRPr="002C4DFC" w:rsidRDefault="00E70A83" w:rsidP="00E70A83">
            <w:pPr>
              <w:bidi/>
              <w:rPr>
                <w:rFonts w:asciiTheme="minorBidi" w:hAnsiTheme="minorBidi" w:cstheme="minorBidi"/>
                <w:sz w:val="28"/>
                <w:szCs w:val="28"/>
                <w:lang w:val="en-US" w:bidi="ar-TN"/>
              </w:rPr>
            </w:pPr>
            <w:r w:rsidRPr="002C4DFC">
              <w:rPr>
                <w:rFonts w:asciiTheme="minorBidi" w:hAnsiTheme="minorBidi" w:cstheme="minorBidi"/>
                <w:sz w:val="28"/>
                <w:szCs w:val="28"/>
                <w:rtl/>
                <w:lang w:val="en-US" w:bidi="ar-TN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8C15F9" w:rsidRPr="002C4DFC" w:rsidRDefault="008C15F9" w:rsidP="008C15F9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8C15F9" w:rsidRPr="002C4DFC" w:rsidRDefault="008C15F9" w:rsidP="008C15F9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8C15F9" w:rsidRPr="002C4DFC" w:rsidRDefault="008C15F9" w:rsidP="008C15F9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8C15F9" w:rsidRPr="002C4DFC" w:rsidRDefault="008C15F9" w:rsidP="008C15F9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8C15F9" w:rsidRPr="002C4DFC" w:rsidRDefault="008C15F9" w:rsidP="008C15F9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8C15F9" w:rsidRPr="002C4DFC" w:rsidRDefault="008C15F9" w:rsidP="008C15F9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8C15F9" w:rsidRPr="002C4DFC" w:rsidRDefault="008C15F9" w:rsidP="008C15F9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8C15F9" w:rsidRPr="002C4DFC" w:rsidRDefault="008C15F9" w:rsidP="008C15F9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8C15F9" w:rsidRPr="002C4DFC" w:rsidRDefault="008C15F9" w:rsidP="008C15F9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8C15F9" w:rsidRPr="002C4DFC" w:rsidRDefault="008C15F9" w:rsidP="008C15F9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8C15F9" w:rsidRPr="002C4DFC" w:rsidRDefault="008C15F9" w:rsidP="008C15F9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8C15F9" w:rsidRPr="002C4DFC" w:rsidRDefault="008C15F9" w:rsidP="008C15F9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8C15F9" w:rsidRPr="002C4DFC" w:rsidRDefault="008C15F9" w:rsidP="008C15F9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8C15F9" w:rsidRPr="002C4DFC" w:rsidRDefault="008C15F9" w:rsidP="008C15F9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8C15F9" w:rsidRPr="002C4DFC" w:rsidRDefault="008C15F9" w:rsidP="008C15F9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8C15F9" w:rsidRPr="002C4DFC" w:rsidRDefault="008C15F9" w:rsidP="008C15F9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8C15F9" w:rsidRPr="002C4DFC" w:rsidRDefault="008C15F9" w:rsidP="008C15F9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8C15F9" w:rsidRPr="002C4DFC" w:rsidRDefault="008C15F9" w:rsidP="008C15F9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8C15F9" w:rsidRPr="002C4DFC" w:rsidRDefault="008C15F9" w:rsidP="008C15F9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8C15F9" w:rsidRPr="002C4DFC" w:rsidRDefault="008C15F9" w:rsidP="008C15F9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8C15F9" w:rsidRPr="002C4DFC" w:rsidRDefault="008C15F9" w:rsidP="008C15F9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8C15F9" w:rsidRPr="002C4DFC" w:rsidRDefault="008C15F9" w:rsidP="008C15F9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</w:tc>
      </w:tr>
      <w:tr w:rsidR="00315774" w:rsidRPr="002C4DFC" w:rsidTr="00E168FF">
        <w:trPr>
          <w:gridAfter w:val="1"/>
          <w:wAfter w:w="122" w:type="dxa"/>
        </w:trPr>
        <w:tc>
          <w:tcPr>
            <w:tcW w:w="2524" w:type="dxa"/>
            <w:gridSpan w:val="3"/>
            <w:vAlign w:val="center"/>
          </w:tcPr>
          <w:p w:rsidR="00315774" w:rsidRPr="002C4DFC" w:rsidRDefault="00315774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  <w:lang w:bidi="ar-TN"/>
              </w:rPr>
              <w:lastRenderedPageBreak/>
              <w:t>المعايير</w:t>
            </w:r>
          </w:p>
        </w:tc>
        <w:tc>
          <w:tcPr>
            <w:tcW w:w="8383" w:type="dxa"/>
            <w:gridSpan w:val="6"/>
            <w:vAlign w:val="center"/>
          </w:tcPr>
          <w:p w:rsidR="00315774" w:rsidRPr="002C4DFC" w:rsidRDefault="00315774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  <w:lang w:bidi="ar-TN"/>
              </w:rPr>
              <w:t>السّندات والتّعليمات</w:t>
            </w:r>
          </w:p>
        </w:tc>
      </w:tr>
      <w:tr w:rsidR="00315774" w:rsidRPr="002C4DFC" w:rsidTr="00E168FF">
        <w:trPr>
          <w:gridAfter w:val="1"/>
          <w:wAfter w:w="122" w:type="dxa"/>
        </w:trPr>
        <w:tc>
          <w:tcPr>
            <w:tcW w:w="2524" w:type="dxa"/>
            <w:gridSpan w:val="3"/>
          </w:tcPr>
          <w:p w:rsidR="00315774" w:rsidRPr="002C4DFC" w:rsidRDefault="00315774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lang w:bidi="ar-TN"/>
              </w:rPr>
            </w:pPr>
          </w:p>
          <w:p w:rsidR="00315774" w:rsidRPr="002C4DFC" w:rsidRDefault="00315774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lang w:bidi="ar-TN"/>
              </w:rPr>
            </w:pPr>
          </w:p>
          <w:p w:rsidR="00315774" w:rsidRPr="002C4DFC" w:rsidRDefault="00315774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0041F8" w:rsidRPr="002C4DFC" w:rsidRDefault="000041F8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0041F8" w:rsidRPr="002C4DFC" w:rsidRDefault="000041F8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0041F8" w:rsidRPr="002C4DFC" w:rsidRDefault="000041F8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0041F8" w:rsidRPr="002C4DFC" w:rsidRDefault="000041F8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0041F8" w:rsidRPr="002C4DFC" w:rsidRDefault="000041F8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0041F8" w:rsidRPr="002C4DFC" w:rsidRDefault="000041F8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0041F8" w:rsidRPr="002C4DFC" w:rsidRDefault="000041F8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0041F8" w:rsidRPr="002C4DFC" w:rsidRDefault="000041F8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0041F8" w:rsidRPr="002C4DFC" w:rsidRDefault="000041F8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0041F8" w:rsidRPr="002C4DFC" w:rsidRDefault="000041F8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0041F8" w:rsidRPr="002C4DFC" w:rsidRDefault="000041F8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0041F8" w:rsidRPr="002C4DFC" w:rsidRDefault="000041F8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lang w:bidi="ar-TN"/>
              </w:rPr>
            </w:pPr>
          </w:p>
          <w:p w:rsidR="00315774" w:rsidRPr="002C4DFC" w:rsidRDefault="00315774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lang w:bidi="ar-TN"/>
              </w:rPr>
            </w:pPr>
          </w:p>
          <w:p w:rsidR="00315774" w:rsidRPr="002C4DFC" w:rsidRDefault="00315774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lang w:bidi="ar-TN"/>
              </w:rPr>
            </w:pPr>
          </w:p>
          <w:p w:rsidR="00315774" w:rsidRPr="002C4DFC" w:rsidRDefault="00315774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b/>
                <w:bCs/>
                <w:rtl/>
                <w:lang w:bidi="ar-TN"/>
              </w:rPr>
              <w:t xml:space="preserve">معـ </w:t>
            </w:r>
            <w:r w:rsidR="000041F8" w:rsidRPr="002C4DFC">
              <w:rPr>
                <w:rFonts w:asciiTheme="minorBidi" w:hAnsiTheme="minorBidi" w:cstheme="minorBidi"/>
                <w:b/>
                <w:bCs/>
                <w:rtl/>
                <w:lang w:bidi="ar-TN"/>
              </w:rPr>
              <w:t>1</w:t>
            </w:r>
          </w:p>
          <w:p w:rsidR="00315774" w:rsidRPr="002C4DFC" w:rsidRDefault="00B419DC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lang w:bidi="ar-TN"/>
              </w:rPr>
            </w:pPr>
            <w:r w:rsidRPr="00B419DC">
              <w:rPr>
                <w:rFonts w:asciiTheme="minorBidi" w:hAnsiTheme="minorBidi" w:cstheme="minorBidi"/>
                <w:b/>
                <w:bCs/>
                <w:noProof/>
                <w:lang w:val="en-US" w:eastAsia="en-US"/>
              </w:rPr>
              <w:pict>
                <v:rect id="Rectangle 243" o:spid="_x0000_s1255" style="position:absolute;left:0;text-align:left;margin-left:14.85pt;margin-top:.05pt;width:12pt;height:14.85pt;flip:x;z-index:25162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fVhKAIAAEkEAAAOAAAAZHJzL2Uyb0RvYy54bWysVNuO0zAQfUfiHyy/01y2gTZqulp1KSAt&#10;sGLhA1zHSSx8Y+w2Xb6esVN1u8ATIg+WxzNzPHPOOKvro1bkIMBLaxpazHJKhOG2laZv6Lev21cL&#10;SnxgpmXKGtHQR+Hp9frli9XoalHawapWAEEQ4+vRNXQIwdVZ5vkgNPMz64RBZ2dBs4Am9FkLbER0&#10;rbIyz19no4XWgeXCezy9nZx0nfC7TvDwueu8CEQ1FGsLaYW07uKarVes7oG5QfJTGewfqtBMGrz0&#10;DHXLAiN7kH9AacnBetuFGbc6s10nuUg9YDdF/ls3DwNzIvWC5Hh3psn/P1j+6XAPRLao3VVJiWEa&#10;RfqCtDHTK0HK+VWkaHS+xsgHdw+xSe/uLP/uibGbAePEDYAdB8FaLKyI8dmzhGh4TCW78aNtEZ/t&#10;g01sHTvQpFPSvY+JERoZIcckz+NZHnEMhONhUZXzHEXk6CoWi2pZpbtYHWFisgMf3gmrSdw0FLCN&#10;BMoOdz7Esp5CUhtWyXYrlUoG9LuNAnJgOCnb9J3Q/WWYMmRs6LIqq4T8zOcvIfL0/Q1Cy4Ajr6Ru&#10;6OIcxOrI31vTpoEMTKppjyUrcyI0cjhpsbPtI/IJdppnfH+4GSz8pGTEWW6o/7FnIChRHwxqsizm&#10;8zj8yZhXb0o04NKzu/QwwxGqoYGSabsJ04PZO5D9gDdNUhl7gzp2MjEbNZ6qOhWL85oIP72t+CAu&#10;7RT19AdY/wIAAP//AwBQSwMEFAAGAAgAAAAhAChj+KTYAAAABQEAAA8AAABkcnMvZG93bnJldi54&#10;bWxMjs1Kw0AUhfdC32G4BXd2Ylq1xkyKCIJuCraFbieZaxLM3Akz0zR5e29Wujw/nPPlu9F2YkAf&#10;WkcK7lcJCKTKmZZqBafj+90WRIiajO4coYIJA+yKxU2uM+Ou9IXDIdaCRyhkWkETY59JGaoGrQ4r&#10;1yNx9u281ZGlr6Xx+srjtpNpkjxKq1vih0b3+NZg9XO4WAUf/b789Kmd9ptyI6exWofhfFbqdjm+&#10;voCIOMa/Msz4jA4FM5XuQiaITkH6/MTN2RecPqxZlbO7BVnk8j998QsAAP//AwBQSwECLQAUAAYA&#10;CAAAACEAtoM4kv4AAADhAQAAEwAAAAAAAAAAAAAAAAAAAAAAW0NvbnRlbnRfVHlwZXNdLnhtbFBL&#10;AQItABQABgAIAAAAIQA4/SH/1gAAAJQBAAALAAAAAAAAAAAAAAAAAC8BAABfcmVscy8ucmVsc1BL&#10;AQItABQABgAIAAAAIQDbQfVhKAIAAEkEAAAOAAAAAAAAAAAAAAAAAC4CAABkcnMvZTJvRG9jLnht&#10;bFBLAQItABQABgAIAAAAIQAoY/ik2AAAAAUBAAAPAAAAAAAAAAAAAAAAAIIEAABkcnMvZG93bnJl&#10;di54bWxQSwUGAAAAAAQABADzAAAAhwUAAAAA&#10;"/>
              </w:pict>
            </w:r>
          </w:p>
          <w:p w:rsidR="00315774" w:rsidRPr="002C4DFC" w:rsidRDefault="00315774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lang w:bidi="ar-TN"/>
              </w:rPr>
            </w:pPr>
          </w:p>
          <w:p w:rsidR="00315774" w:rsidRPr="002C4DFC" w:rsidRDefault="00B419DC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  <w:r w:rsidRPr="00B419DC">
              <w:rPr>
                <w:rFonts w:asciiTheme="minorBidi" w:hAnsiTheme="minorBidi" w:cstheme="minorBidi"/>
                <w:b/>
                <w:bCs/>
                <w:noProof/>
                <w:rtl/>
                <w:lang w:val="en-US" w:eastAsia="en-US"/>
              </w:rPr>
              <w:pict>
                <v:rect id="Rectangle 241" o:spid="_x0000_s1254" style="position:absolute;left:0;text-align:left;margin-left:14.85pt;margin-top:14pt;width:12pt;height:14.85pt;flip:x;z-index:25162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1oRKAIAAEkEAAAOAAAAZHJzL2Uyb0RvYy54bWysVNuO0zAQfUfiHyy/01xooI2arlZdCkgL&#10;rFj4ANdxEgvfGLtNl69n7HRLF3hC5MHyZMYnc84ZZ3V11IocBHhpTUOLWU6JMNy20vQN/fpl+2JB&#10;iQ/MtExZIxr6IDy9Wj9/thpdLUo7WNUKIAhifD26hg4huDrLPB+EZn5mnTCY7CxoFjCEPmuBjYiu&#10;VVbm+atstNA6sFx4j29vpiRdJ/yuEzx86jovAlENxd5CWiGtu7hm6xWre2BukPzUBvuHLjSTBj96&#10;hrphgZE9yD+gtORgve3CjFud2a6TXCQOyKbIf2NzPzAnEhcUx7uzTP7/wfKPhzsgskXvXhaUGKbR&#10;pM8oGzO9EqScF1Gi0fkaK+/dHUSS3t1a/s0TYzcD1olrADsOgrXYWKrPnhyIgcejZDd+sC3is32w&#10;Sa1jB5p0Srp38WCERkXIMdnzcLZHHAPh+LKoynmOJnJMFYtFtaxibxmrI0w87MCHt8JqEjcNBaSR&#10;QNnh1oep9LEk0bBKtlupVAqg320UkAPDSdmm54TuL8uUIWNDl1VZJeQnOX8JkafnbxBaBhx5JXVD&#10;F+ciVkf93pg2DWRgUk17ZKcMknzUcPJiZ9sH1BPsNM94/3AzWPhByYiz3FD/fc9AUKLeG/RkWczn&#10;cfhTMK9elxjAZWZ3mWGGI1RDAyXTdhOmC7N3IPsBvzRZZew1+tjJpGzsb+rq1CzOa/LmdLfihbiM&#10;U9WvP8D6JwAAAP//AwBQSwMEFAAGAAgAAAAhAKQpBZvcAAAABwEAAA8AAABkcnMvZG93bnJldi54&#10;bWxMj0FLw0AQhe9C/8MyBW9207SaGrMpRRD0UrAKvW6yYxLMzobdbZr8e8eTnh6P93jzTbGfbC9G&#10;9KFzpGC9SkAg1c501Cj4/Hi524EIUZPRvSNUMGOAfbm4KXRu3JXecTzFRvAIhVwraGMccilD3aLV&#10;YeUGJM6+nLc6svWNNF5fedz2Mk2SB2l1R3yh1QM+t1h/ny5WwetwrN58aufjttrKeao3YTyflbpd&#10;TocnEBGn+FeGX3xGh5KZKnchE0SvIH3MuMm645c4v9+wr1izDGRZyP/85Q8AAAD//wMAUEsBAi0A&#10;FAAGAAgAAAAhALaDOJL+AAAA4QEAABMAAAAAAAAAAAAAAAAAAAAAAFtDb250ZW50X1R5cGVzXS54&#10;bWxQSwECLQAUAAYACAAAACEAOP0h/9YAAACUAQAACwAAAAAAAAAAAAAAAAAvAQAAX3JlbHMvLnJl&#10;bHNQSwECLQAUAAYACAAAACEArK9aESgCAABJBAAADgAAAAAAAAAAAAAAAAAuAgAAZHJzL2Uyb0Rv&#10;Yy54bWxQSwECLQAUAAYACAAAACEApCkFm9wAAAAHAQAADwAAAAAAAAAAAAAAAACCBAAAZHJzL2Rv&#10;d25yZXYueG1sUEsFBgAAAAAEAAQA8wAAAIsFAAAAAA==&#10;"/>
              </w:pict>
            </w:r>
            <w:r w:rsidR="000041F8" w:rsidRPr="002C4DFC">
              <w:rPr>
                <w:rFonts w:asciiTheme="minorBidi" w:hAnsiTheme="minorBidi" w:cstheme="minorBidi"/>
                <w:b/>
                <w:bCs/>
                <w:rtl/>
                <w:lang w:bidi="ar-TN"/>
              </w:rPr>
              <w:t>معـ2</w:t>
            </w:r>
          </w:p>
          <w:p w:rsidR="00315774" w:rsidRPr="002C4DFC" w:rsidRDefault="00315774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315774" w:rsidRPr="002C4DFC" w:rsidRDefault="00B419DC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lang w:bidi="ar-TN"/>
              </w:rPr>
            </w:pPr>
            <w:r w:rsidRPr="00B419DC">
              <w:rPr>
                <w:rFonts w:asciiTheme="minorBidi" w:hAnsiTheme="minorBidi" w:cstheme="minorBidi"/>
                <w:b/>
                <w:bCs/>
                <w:noProof/>
                <w:lang w:val="en-US" w:eastAsia="en-US"/>
              </w:rPr>
              <w:pict>
                <v:group id="Group 253" o:spid="_x0000_s1250" style="position:absolute;left:0;text-align:left;margin-left:2.85pt;margin-top:13.25pt;width:36pt;height:14.9pt;z-index:251624960" coordorigin="10524,7643" coordsize="1080,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f584QIAAB0LAAAOAAAAZHJzL2Uyb0RvYy54bWzsVl1v2yAUfZ+0/4B4X/0RJ02sOlXVr03q&#10;tmrdfgCxsY2GgQGJ0/36XcBx0zZPnbZpUv1gge/lcO+5h2tOTrcdRxuqDZOiwMlRjBEVpayYaAr8&#10;7evVuzlGxhJRES4FLfA9Nfh0+fbNSa9ymspW8opqBCDC5L0qcGutyqPIlC3tiDmSigow1lJ3xMJU&#10;N1GlSQ/oHY/SOJ5FvdSV0rKkxsDXi2DES49f17S0n+vaUIt4gSE269/av1fuHS1PSN5oolpWDmGQ&#10;F0TRESZg0xHqgliC1po9g+pYqaWRtT0qZRfJumYl9TlANkn8JJtrLdfK59LkfaNGmoDaJzy9GLb8&#10;tLnViFUFnsUzjATpoEh+X5ROJ46eXjU5eF1rdadudcgRhjey/G7AHD21u3kTnNGq/ygrACRrKz09&#10;21p3DgISR1tfhfuxCnRrUQkfs+kxVBajEkzJfJFOhiqVLZTSrUriaZphBObjWeZjJHnZXg7Lk3g+&#10;LJ7Mpi6BiORhWx/qEJrLCxRnHkg1v0fqXUsU9bUyjq6B1CQF/QdSv4AWiWg4BWKzQKz33LFqAqVI&#10;yPMW/OiZ1rJvKakgsMTn4SIG6LDATQwU5DDHqOZMvXcL99gGZuYjbz4Eku9In8xG0rxlJI3kSht7&#10;TWWH3KDAGvLwqGRzY2zgd+fiNjOSs+qKce4nulmdc402BM7flX+Gkjxy4wL1BV5M06lHfmQz+xCx&#10;fw5BdMxCI+GsK/B8dCK5I/BSVBAmyS1hPIwhOy68dgOJQQ0rWd0DoVqGLgFdDQat1D8x6qFDFNj8&#10;WBNNMeIfBBRlkWSZayl+4kWLkd63rPYtRJQAVWCLURie29CG1kqzpoWdQq2EPIPDUjPPrCtyiGoI&#10;FgT715S7OKRcf6IeCREq/ueVm6TZqNzhxL8q1x3/V+VCxxj0uOu58MM40HNn/6jnPv9XvSr3/1Ou&#10;vzvAHcxfJ4b7orvk7c99j3641S5/AQAA//8DAFBLAwQUAAYACAAAACEAdEwDY9wAAAAGAQAADwAA&#10;AGRycy9kb3ducmV2LnhtbEyOzUrDQBSF94LvMFzBnZ2kJYnETEop6qoItoK4u83cJqGZmZCZJunb&#10;e13Z5fnhnK9Yz6YTIw2+dVZBvIhAkK2cbm2t4Ovw9vQMwge0GjtnScGVPKzL+7sCc+0m+0njPtSC&#10;R6zPUUETQp9L6auGDPqF68lydnKDwcByqKUecOJx08llFKXSYGv5ocGetg1V5/3FKHifcNqs4tdx&#10;dz5trz+H5ON7F5NSjw/z5gVEoDn8l+EPn9GhZKaju1jtRacgybioYJkmIDjOMtZHttMVyLKQt/jl&#10;LwAAAP//AwBQSwECLQAUAAYACAAAACEAtoM4kv4AAADhAQAAEwAAAAAAAAAAAAAAAAAAAAAAW0Nv&#10;bnRlbnRfVHlwZXNdLnhtbFBLAQItABQABgAIAAAAIQA4/SH/1gAAAJQBAAALAAAAAAAAAAAAAAAA&#10;AC8BAABfcmVscy8ucmVsc1BLAQItABQABgAIAAAAIQAJgf584QIAAB0LAAAOAAAAAAAAAAAAAAAA&#10;AC4CAABkcnMvZTJvRG9jLnhtbFBLAQItABQABgAIAAAAIQB0TANj3AAAAAYBAAAPAAAAAAAAAAAA&#10;AAAAADsFAABkcnMvZG93bnJldi54bWxQSwUGAAAAAAQABADzAAAARAYAAAAA&#10;">
                  <v:rect id="Rectangle 254" o:spid="_x0000_s1253" style="position:absolute;left:10884;top:7644;width:360;height:364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8lBDsQA&#10;AADcAAAADwAAAGRycy9kb3ducmV2LnhtbESPQWvCQBCF74L/YRmhN92YSimpq0ihYC+CVvA6Zsck&#10;mJ0Nu9uY/PvOoeBthvfmvW/W28G1qqcQG88GlosMFHHpbcOVgfPP1/wdVEzIFlvPZGCkCNvNdLLG&#10;wvoHH6k/pUpJCMcCDdQpdYXWsazJYVz4jli0mw8Ok6yh0jbgQ8Jdq/Mse9MOG5aGGjv6rKm8n36d&#10;gX13uH6H3I2H1XWlx6F8jf3lYszLbNh9gEo0pKf5/3pvBT8XWnlGJtCb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PJQQ7EAAAA3AAAAA8AAAAAAAAAAAAAAAAAmAIAAGRycy9k&#10;b3ducmV2LnhtbFBLBQYAAAAABAAEAPUAAACJAwAAAAA=&#10;"/>
                  <v:rect id="Rectangle 255" o:spid="_x0000_s1252" style="position:absolute;left:11244;top:7643;width:360;height:364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XklcIA&#10;AADcAAAADwAAAGRycy9kb3ducmV2LnhtbERPTWvDMAy9F/YfjAa7Nc6yULasbhmDQXcJrB3kqsZq&#10;EhrLwfbS5N/XhUFverxPrbeT6cVIzneWFTwnKQji2uqOGwW/h6/lKwgfkDX2lknBTB62m4fFGgtt&#10;L/xD4z40IoawL1BBG8JQSOnrlgz6xA7EkTtZZzBE6BqpHV5iuOlllqYrabDj2NDiQJ8t1ef9n1Gw&#10;G8rjt8vMXObHXM5T/eLHqlLq6XH6eAcRaAp38b97p+P87A1uz8QL5OYK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heSVwgAAANwAAAAPAAAAAAAAAAAAAAAAAJgCAABkcnMvZG93&#10;bnJldi54bWxQSwUGAAAAAAQABAD1AAAAhwMAAAAA&#10;"/>
                  <v:rect id="Rectangle 256" o:spid="_x0000_s1251" style="position:absolute;left:10524;top:7643;width:360;height:364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Gbb1cQA&#10;AADcAAAADwAAAGRycy9kb3ducmV2LnhtbESPT2vCQBDF74LfYRnBm278Q5HoKkUo6EWoFbyO2TEJ&#10;zc6G3W1Mvn3nUOhthvfmvd/sDr1rVEch1p4NLOYZKOLC25pLA7evj9kGVEzIFhvPZGCgCIf9eLTD&#10;3PoXf1J3TaWSEI45GqhSanOtY1GRwzj3LbFoTx8cJllDqW3Al4S7Ri+z7E07rFkaKmzpWFHxff1x&#10;Bk7t5XEOSzdc1o+1HvpiFbv73ZjppH/fgkrUp3/z3/XJCv5K8OUZmUDv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hm29XEAAAA3AAAAA8AAAAAAAAAAAAAAAAAmAIAAGRycy9k&#10;b3ducmV2LnhtbFBLBQYAAAAABAAEAPUAAACJAwAAAAA=&#10;"/>
                </v:group>
              </w:pict>
            </w:r>
            <w:r w:rsidR="00315774" w:rsidRPr="002C4DFC">
              <w:rPr>
                <w:rFonts w:asciiTheme="minorBidi" w:hAnsiTheme="minorBidi" w:cstheme="minorBidi"/>
                <w:b/>
                <w:bCs/>
                <w:rtl/>
                <w:lang w:bidi="ar-TN"/>
              </w:rPr>
              <w:t xml:space="preserve">معـ </w:t>
            </w:r>
            <w:r w:rsidR="000041F8" w:rsidRPr="002C4DFC">
              <w:rPr>
                <w:rFonts w:asciiTheme="minorBidi" w:hAnsiTheme="minorBidi" w:cstheme="minorBidi"/>
                <w:b/>
                <w:bCs/>
                <w:rtl/>
                <w:lang w:bidi="ar-TN"/>
              </w:rPr>
              <w:t>5</w:t>
            </w:r>
          </w:p>
          <w:p w:rsidR="00315774" w:rsidRPr="002C4DFC" w:rsidRDefault="00315774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lang w:bidi="ar-TN"/>
              </w:rPr>
            </w:pPr>
          </w:p>
          <w:p w:rsidR="00315774" w:rsidRPr="002C4DFC" w:rsidRDefault="00315774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lang w:bidi="ar-TN"/>
              </w:rPr>
            </w:pPr>
          </w:p>
          <w:p w:rsidR="00315774" w:rsidRPr="002C4DFC" w:rsidRDefault="00315774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lang w:bidi="ar-TN"/>
              </w:rPr>
            </w:pPr>
          </w:p>
          <w:p w:rsidR="00315774" w:rsidRPr="002C4DFC" w:rsidRDefault="00315774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lang w:bidi="ar-TN"/>
              </w:rPr>
            </w:pPr>
          </w:p>
          <w:p w:rsidR="00315774" w:rsidRPr="002C4DFC" w:rsidRDefault="00315774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lang w:bidi="ar-TN"/>
              </w:rPr>
            </w:pPr>
          </w:p>
          <w:p w:rsidR="00315774" w:rsidRPr="002C4DFC" w:rsidRDefault="00315774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315774" w:rsidRPr="002C4DFC" w:rsidRDefault="00315774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315774" w:rsidRPr="002C4DFC" w:rsidRDefault="00315774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lang w:bidi="ar-TN"/>
              </w:rPr>
            </w:pPr>
          </w:p>
          <w:p w:rsidR="00315774" w:rsidRPr="002C4DFC" w:rsidRDefault="00315774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315774" w:rsidRPr="002C4DFC" w:rsidRDefault="00315774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315774" w:rsidRPr="002C4DFC" w:rsidRDefault="00315774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315774" w:rsidRPr="002C4DFC" w:rsidRDefault="00315774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315774" w:rsidRPr="002C4DFC" w:rsidRDefault="00315774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  <w:lang w:bidi="ar-TN"/>
              </w:rPr>
            </w:pPr>
          </w:p>
        </w:tc>
        <w:tc>
          <w:tcPr>
            <w:tcW w:w="8383" w:type="dxa"/>
            <w:gridSpan w:val="6"/>
          </w:tcPr>
          <w:p w:rsidR="00315774" w:rsidRPr="002C4DFC" w:rsidRDefault="00315774" w:rsidP="00275DA9">
            <w:pPr>
              <w:bidi/>
              <w:rPr>
                <w:rFonts w:asciiTheme="minorBidi" w:hAnsiTheme="minorBidi" w:cstheme="minorBidi"/>
                <w:b/>
                <w:bCs/>
                <w:rtl/>
              </w:rPr>
            </w:pPr>
            <w:r w:rsidRPr="002C4DFC"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  <w:lang w:bidi="ar-TN"/>
              </w:rPr>
              <w:lastRenderedPageBreak/>
              <w:t>يطلّ متجر محمّد على حديقة صغيرة لها الشّكل التّالي:</w:t>
            </w:r>
          </w:p>
          <w:p w:rsidR="00315774" w:rsidRPr="002C4DFC" w:rsidRDefault="00B419DC" w:rsidP="00401FBE">
            <w:pPr>
              <w:bidi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B419DC">
              <w:rPr>
                <w:rFonts w:asciiTheme="minorBidi" w:hAnsiTheme="minorBidi" w:cstheme="minorBidi"/>
                <w:b/>
                <w:bCs/>
                <w:noProof/>
                <w:sz w:val="32"/>
                <w:szCs w:val="32"/>
                <w:rtl/>
                <w:lang w:val="en-US" w:eastAsia="en-US"/>
              </w:rPr>
              <w:pict>
                <v:line id="Connecteur droit 605" o:spid="_x0000_s1249" style="position:absolute;left:0;text-align:left;flip:x;z-index:25170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9.15pt,66.6pt" to="282.65pt,7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xfG0AEAAOMDAAAOAAAAZHJzL2Uyb0RvYy54bWysU8Fu1DAQvSPxD5bvbJKFlirabA9bAYcK&#10;VpR+gOvYG6u2xxq7m+zfM/bupkARQoiLFXvmvXlvZrK6npxle4XRgO94s6g5U15Cb/yu4/ffPry5&#10;4iwm4XthwauOH1Tk1+vXr1ZjaNUSBrC9QkYkPrZj6PiQUmirKspBOREXEJSnoAZ0ItEVd1WPYiR2&#10;Z6tlXV9WI2AfEKSKkV5vjkG+LvxaK5m+aB1VYrbjpC2VE8v5kM9qvRLtDkUYjDzJEP+gwgnjqehM&#10;dSOSYE9oXlA5IxEi6LSQ4CrQ2khVPJCbpv7Fzd0ggipeqDkxzG2K/49Wft5vkZm+45f1BWdeOBrS&#10;BrynzqknZD2CSSzHqFNjiC0BNn6L2auc/F24BfkYKVb9FMyXGI5pk0bHtDXhEy1IaRLZZlOZwWGe&#10;gZoSk/TYvG/eXdCkJIWa5durZalciTbT5KoBY/qowLH80XFrfG6RaMX+NqYs5DnlpOoopEhKB6ty&#10;svVflSbbuWBBl4VTG4tsL2hV+scmGyaukpkh2lg7g+o/g065GabKEv4tcM4uFcGnGeiMB/xd1TSd&#10;pepj/tn10Wu2/QD9YYvnIdEmFWenrc+r+uO9wJ//zfV3AAAA//8DAFBLAwQUAAYACAAAACEA1Dma&#10;XNwAAAALAQAADwAAAGRycy9kb3ducmV2LnhtbEyPwU7DMBBE70j8g7VI3KhNIqdViFOVSogzLZfe&#10;nHhJIuJ1iN02/D3LCY478zQ7U20XP4oLznEIZOBxpUAgtcEN1Bl4P748bEDEZMnZMRAa+MYI2/r2&#10;prKlC1d6w8shdYJDKJbWQJ/SVEoZ2x69jaswIbH3EWZvE59zJ91srxzuR5kpVUhvB+IPvZ1w32P7&#10;eTh7A8dXr5YmDXukr7XanZ51QSdtzP3dsnsCkXBJfzD81ufqUHOnJpzJRTEa0PkmZ5SNPM9AMKEL&#10;zUrDis7WIOtK/t9Q/wAAAP//AwBQSwECLQAUAAYACAAAACEAtoM4kv4AAADhAQAAEwAAAAAAAAAA&#10;AAAAAAAAAAAAW0NvbnRlbnRfVHlwZXNdLnhtbFBLAQItABQABgAIAAAAIQA4/SH/1gAAAJQBAAAL&#10;AAAAAAAAAAAAAAAAAC8BAABfcmVscy8ucmVsc1BLAQItABQABgAIAAAAIQBeGxfG0AEAAOMDAAAO&#10;AAAAAAAAAAAAAAAAAC4CAABkcnMvZTJvRG9jLnhtbFBLAQItABQABgAIAAAAIQDUOZpc3AAAAAsB&#10;AAAPAAAAAAAAAAAAAAAAACoEAABkcnMvZG93bnJldi54bWxQSwUGAAAAAAQABADzAAAAMwUAAAAA&#10;" strokecolor="black [3200]" strokeweight=".5pt">
                  <v:stroke joinstyle="miter"/>
                  <o:lock v:ext="edit" shapetype="f"/>
                </v:line>
              </w:pict>
            </w:r>
            <w:r w:rsidRPr="00B419DC">
              <w:rPr>
                <w:rFonts w:asciiTheme="minorBidi" w:hAnsiTheme="minorBidi" w:cstheme="minorBidi"/>
                <w:b/>
                <w:bCs/>
                <w:noProof/>
                <w:sz w:val="32"/>
                <w:szCs w:val="32"/>
                <w:rtl/>
                <w:lang w:val="en-US" w:eastAsia="en-US"/>
              </w:rPr>
              <w:pict>
                <v:line id="Connecteur droit 608" o:spid="_x0000_s1248" style="position:absolute;left:0;text-align:left;z-index:25170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1.65pt,33.95pt" to="225.15pt,3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k5GxAEAANgDAAAOAAAAZHJzL2Uyb0RvYy54bWysU8tu2zAQvBfoPxC815KD1ikEyzk4aC9B&#10;azTtBzAUaRMhucSSseS/75J6NH2gCIpeCJE7s7szu9reDM6ys8JowLd8vao5U15CZ/yx5d++fnjz&#10;nrOYhO+EBa9aflGR3+xev9r2oVFXcALbKWSUxMemDy0/pRSaqorypJyIKwjKU1ADOpHoiseqQ9FT&#10;dmerq7reVD1gFxCkipFeb8cg35X8WiuZPmsdVWK25dRbKieW8yGf1W4rmiOKcDJyakP8QxdOGE9F&#10;l1S3Ign2hOa3VM5IhAg6rSS4CrQ2UhUNpGZd/6Lm/iSCKlrInBgWm+L/Sys/nQ/ITNfyTU2j8sLR&#10;kPbgPTmnnpB1CCaxHCOn+hAbIuz9AbNWOfj7cAfyMVKs+imYLzGMsEGjy3ASy4bi/GVxXg2JSXpc&#10;X6/fvqP5SApdb2iwuVwlmpkbMKaPChzLHy23xmdfRCPOdzGN0BkytTJWL32ki1UZbP0XpUlrrlfY&#10;ZcvU3iI7C9qP7nE9lS3ITNHG2oVU/500YTNNlc17KXFBl4rg00J0xgP+qWoa5lb1iJ9Vj1qz7Afo&#10;LgecJ0PrUwydVj3v5/N7of/4IXffAQAA//8DAFBLAwQUAAYACAAAACEA9+re598AAAAJAQAADwAA&#10;AGRycy9kb3ducmV2LnhtbEyPy07DMBBF90j8gzVI7KhDWlIS4lRVJYTYIJrC3o2nTsCPKHbS8PcM&#10;q7KcmaM755ab2Ro24RA67wTcLxJg6BqvOqcFfBye7x6BhSidksY7FPCDATbV9VUpC+XPbo9THTWj&#10;EBcKKaCNsS84D02LVoaF79HR7eQHKyONg+ZqkGcKt4anSZJxKztHH1rZ467F5rserQDzOkyfeqe3&#10;YXzZZ/XX+yl9O0xC3N7M2ydgEed4geFPn9ShIqejH50KzAhYpcsloQKydQ6MgNVDQoujgHWeA69K&#10;/r9B9QsAAP//AwBQSwECLQAUAAYACAAAACEAtoM4kv4AAADhAQAAEwAAAAAAAAAAAAAAAAAAAAAA&#10;W0NvbnRlbnRfVHlwZXNdLnhtbFBLAQItABQABgAIAAAAIQA4/SH/1gAAAJQBAAALAAAAAAAAAAAA&#10;AAAAAC8BAABfcmVscy8ucmVsc1BLAQItABQABgAIAAAAIQCMJk5GxAEAANgDAAAOAAAAAAAAAAAA&#10;AAAAAC4CAABkcnMvZTJvRG9jLnhtbFBLAQItABQABgAIAAAAIQD36t7n3wAAAAkBAAAPAAAAAAAA&#10;AAAAAAAAAB4EAABkcnMvZG93bnJldi54bWxQSwUGAAAAAAQABADzAAAAKgUAAAAA&#10;" strokecolor="black [3200]" strokeweight=".5pt">
                  <v:stroke joinstyle="miter"/>
                  <o:lock v:ext="edit" shapetype="f"/>
                </v:line>
              </w:pict>
            </w:r>
            <w:r w:rsidRPr="00B419DC">
              <w:rPr>
                <w:rFonts w:asciiTheme="minorBidi" w:hAnsiTheme="minorBidi" w:cstheme="minorBidi"/>
                <w:b/>
                <w:bCs/>
                <w:noProof/>
                <w:sz w:val="32"/>
                <w:szCs w:val="32"/>
                <w:rtl/>
                <w:lang w:val="en-US" w:eastAsia="en-US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75" o:spid="_x0000_s1050" type="#_x0000_t202" style="position:absolute;left:0;text-align:left;margin-left:211.65pt;margin-top:81.1pt;width:42.25pt;height:24.75pt;z-index:25161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EqZiAIAABoFAAAOAAAAZHJzL2Uyb0RvYy54bWysVNuO2yAQfa/Uf0C8Z31Z52IrzmovTVVp&#10;e5F2+wEEcIyKgQKJva367x1wkqbbVqqq+gEDMxzOzJxheTV0Eu25dUKrGmcXKUZcUc2E2tb44+N6&#10;ssDIeaIYkVrxGj9xh69WL18se1PxXLdaMm4RgChX9abGrfemShJHW94Rd6ENV2BstO2Ih6XdJsyS&#10;HtA7meRpOkt6bZmxmnLnYPduNOJVxG8aTv37pnHcI1lj4ObjaOO4CWOyWpJqa4lpBT3QIP/AoiNC&#10;waUnqDviCdpZ8QtUJ6jVTjf+guou0U0jKI8xQDRZ+iyah5YYHmOB5DhzSpP7f7D03f6DRYLVeJYW&#10;GCnSQZEe+eDRjR5QPp+GDPXGVeD4YMDVD2CASsdonbnX9JNDSt+2RG35tbW6bzlhwDALJ5OzoyOO&#10;CyCb/q1mcBHZeR2BhsZ2IX2QEAToUKmnU3UCGQqb08vZFPggCqbLrLjMI7eEVMfDxjr/musOhUmN&#10;LRQ/gpP9vfOBDKmOLuEup6VgayFlXNjt5lZatCcglHX8Iv9nblIFZ6XDsRFx3AGOcEewBbax8F/L&#10;LC/Sm7ycrGeL+aRYF9NJOU8XkzQrb0rIdlncrb8FgllRtYIxru6F4kcRZsXfFfnQDqN8ogxRX+Ny&#10;CtmJcf0xyDR+vwuyEx56UoquxouTE6lCXV8pBmGTyhMhx3nyM/2YZcjB8R+zElUQCj9KwA+bIUou&#10;L47q2mj2BLqwGuoGxYcHBSattl8w6qE5a+w+74jlGMk3CrRVZkURujkuiuk8h4U9t2zOLURRgKqx&#10;x2ic3vrxBdgZK7Yt3DSqWelr0GMjolaCcEdWBxVDA8agDo9F6PDzdfT68aStvgMAAP//AwBQSwME&#10;FAAGAAgAAAAhANsMzHTfAAAACwEAAA8AAABkcnMvZG93bnJldi54bWxMj9FOg0AQRd9N/IfNmPhi&#10;7MK2BUtZGjXR+NraDxhgC0R2lrDbQv/e8ck+Tu7JnXPz3Wx7cTGj7xxpiBcRCEOVqztqNBy/P55f&#10;QPiAVGPvyGi4Gg+74v4ux6x2E+3N5RAawSXkM9TQhjBkUvqqNRb9wg2GODu50WLgc2xkPeLE5baX&#10;KooSabEj/tDiYN5bU/0czlbD6Wt6Wm+m8jMc0/0qecMuLd1V68eH+XULIpg5/MPwp8/qULBT6c5U&#10;e9FrWKnlklEOEqVAMLGOUh5TalBxnIIscnm7ofgFAAD//wMAUEsBAi0AFAAGAAgAAAAhALaDOJL+&#10;AAAA4QEAABMAAAAAAAAAAAAAAAAAAAAAAFtDb250ZW50X1R5cGVzXS54bWxQSwECLQAUAAYACAAA&#10;ACEAOP0h/9YAAACUAQAACwAAAAAAAAAAAAAAAAAvAQAAX3JlbHMvLnJlbHNQSwECLQAUAAYACAAA&#10;ACEAmlBKmYgCAAAaBQAADgAAAAAAAAAAAAAAAAAuAgAAZHJzL2Uyb0RvYy54bWxQSwECLQAUAAYA&#10;CAAAACEA2wzMdN8AAAALAQAADwAAAAAAAAAAAAAAAADiBAAAZHJzL2Rvd25yZXYueG1sUEsFBgAA&#10;AAAEAAQA8wAAAO4FAAAAAA==&#10;" stroked="f">
                  <v:textbox>
                    <w:txbxContent>
                      <w:p w:rsidR="00A03313" w:rsidRDefault="00A03313" w:rsidP="00900F0F">
                        <w:r>
                          <w:rPr>
                            <w:rFonts w:hint="cs"/>
                            <w:rtl/>
                          </w:rPr>
                          <w:t>25 م</w:t>
                        </w:r>
                      </w:p>
                    </w:txbxContent>
                  </v:textbox>
                </v:shape>
              </w:pict>
            </w:r>
            <w:r w:rsidRPr="00B419DC">
              <w:rPr>
                <w:rFonts w:asciiTheme="minorBidi" w:hAnsiTheme="minorBidi" w:cstheme="minorBidi"/>
                <w:b/>
                <w:bCs/>
                <w:noProof/>
                <w:sz w:val="32"/>
                <w:szCs w:val="32"/>
                <w:rtl/>
                <w:lang w:val="en-US" w:eastAsia="en-US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74" o:spid="_x0000_s1247" type="#_x0000_t32" style="position:absolute;left:0;text-align:left;margin-left:165.9pt;margin-top:138.6pt;width:140.25pt;height:0;z-index:25161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yW1OAIAAIMEAAAOAAAAZHJzL2Uyb0RvYy54bWysVMuO2yAU3VfqPyD2ie2Mk0msOKORnXQz&#10;bSPN9AMIYBsVAwISJ6r6772QR2fazaiqFxh8n+fcg5cPx16iA7dOaFXibJxixBXVTKi2xN9eNqM5&#10;Rs4TxYjUipf4xB1+WH38sBxMwSe605JxiyCJcsVgStx5b4okcbTjPXFjbbgCY6NtTzwcbZswSwbI&#10;3stkkqazZNCWGaspdw6+1mcjXsX8TcOp/9o0jnskSwy9+bjauO7CmqyWpGgtMZ2glzbIP3TRE6Gg&#10;6C1VTTxBeyv+StULarXTjR9T3Se6aQTlEQOgydI/0Dx3xPCIBchx5kaT+39p6ZfD1iLBSjxL7zBS&#10;pIchPe69jrXR5D4PFA3GFeBZqa0NIOlRPZsnTb87pHTVEdXy6P5yMhCdhYjkTUg4OAOFdsNnzcCH&#10;QIXI17GxfUgJTKBjHMvpNhZ+9IjCx+x+nmX3U4zo1ZaQ4hporPOfuO5R2JTYeUtE2/lKKwXD1zaL&#10;ZcjhyfnQFimuAaGq0hshZdSAVGgo8WI6mcYAp6VgwRjcnG13lbToQIKK4hMxguW1m9V7xWKyjhO2&#10;Vgz5SIi3AiiSHIcKPWcYSQ6XJeyitydCvtcbAEgVegJyANJld5baj0W6WM/X83yUT2brUZ7W9ehx&#10;U+Wj2Qboq+/qqqqznwFelhedYIyrgPAq+yx/n6wuF/As2Jvwb1Qmb7NHzqHZ6zs2HdURBHGW1k6z&#10;09aG8QShgNKj8+VWhqv0+hy9fv87Vr8AAAD//wMAUEsDBBQABgAIAAAAIQDbXcV43wAAAAsBAAAP&#10;AAAAZHJzL2Rvd25yZXYueG1sTI9LS8RAEITvgv9haMGbO3lAVmImi/gA2Yu4uoK33kybBGd6Qmay&#10;if56RxD02NVF1VfVZrFGHGn0vWMF6SoBQdw43XOr4OX5/uIShA/IGo1jUvBJHjb16UmFpXYzP9Fx&#10;F1oRQ9iXqKALYSil9E1HFv3KDcTx9+5GiyGeYyv1iHMMt0ZmSVJIiz3Hhg4Huumo+dhNVoHh/ePd&#10;Kz74bTEttN++fUk73yp1frZcX4EItIQ/M/zgR3SoI9PBTay9MAryPI3oQUG2XmcgoqNIsxzE4VeR&#10;dSX/b6i/AQAA//8DAFBLAQItABQABgAIAAAAIQC2gziS/gAAAOEBAAATAAAAAAAAAAAAAAAAAAAA&#10;AABbQ29udGVudF9UeXBlc10ueG1sUEsBAi0AFAAGAAgAAAAhADj9If/WAAAAlAEAAAsAAAAAAAAA&#10;AAAAAAAALwEAAF9yZWxzLy5yZWxzUEsBAi0AFAAGAAgAAAAhAIKfJbU4AgAAgwQAAA4AAAAAAAAA&#10;AAAAAAAALgIAAGRycy9lMm9Eb2MueG1sUEsBAi0AFAAGAAgAAAAhANtdxXjfAAAACwEAAA8AAAAA&#10;AAAAAAAAAAAAkgQAAGRycy9kb3ducmV2LnhtbFBLBQYAAAAABAAEAPMAAACeBQAAAAA=&#10;">
                  <v:stroke startarrow="block" endarrow="block"/>
                </v:shape>
              </w:pict>
            </w:r>
            <w:r w:rsidRPr="00B419DC">
              <w:rPr>
                <w:rFonts w:asciiTheme="minorBidi" w:hAnsiTheme="minorBidi" w:cstheme="minorBidi"/>
                <w:b/>
                <w:bCs/>
                <w:noProof/>
                <w:sz w:val="32"/>
                <w:szCs w:val="32"/>
                <w:rtl/>
                <w:lang w:val="en-US" w:eastAsia="en-US"/>
              </w:rPr>
              <w:pict>
                <v:line id="Connecteur droit 607" o:spid="_x0000_s1246" style="position:absolute;left:0;text-align:left;z-index:25170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8.4pt,117.2pt" to="289.15pt,13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TRBxQEAANcDAAAOAAAAZHJzL2Uyb0RvYy54bWysU8tu2zAQvBfoPxC815INOA/Bcg4O2kvQ&#10;Gk37AQxF2kRILrFkLPnvu6RkpS8URdHLQuTO7O4MV5u7wVl2UhgN+JYvFzVnykvojD+0/OuX9+9u&#10;OItJ+E5Y8KrlZxX53fbtm00fGrWCI9hOIaMiPjZ9aPkxpdBUVZRH5URcQFCekhrQiURHPFQdip6q&#10;O1ut6vqq6gG7gCBVjHR7Pyb5ttTXWsn0SeuoErMtp9lSiVjiU47VdiOaA4pwNHIaQ/zDFE4YT03n&#10;UvciCfaC5pdSzkiECDotJLgKtDZSFQ2kZln/pObxKIIqWsicGGab4v8rKz+e9shM1/Kr+pozLxw9&#10;0g68J+fUC7IOwSSWc+RUH2JDhJ3fY9YqB/8YHkA+R8pVPyTzIYYRNmh0GU5i2VCcP8/OqyExSZe3&#10;69WaM0mJ5U19e73O3SrRXKgBY/qgwLH80XJrfLZFNOL0ENMIvUCmScbmZYx0tiqDrf+sNEmldsvC&#10;LkumdhbZSdB6dM/LqW1BZoo21s6k+s+kCZtpqize3xJndOkIPs1EZzzg77qm4TKqHvEX1aPWLPsJ&#10;uvMeLw9D21MMnTY9r+f350J//R+33wAAAP//AwBQSwMEFAAGAAgAAAAhANx9jYPhAAAACwEAAA8A&#10;AABkcnMvZG93bnJldi54bWxMj81OwzAQhO9IvIO1SNyoQ9qmbYhTVZUQ4oJoSu9uvHUC/oliJw1v&#10;z3KC486OZr4ptpM1bMQ+tN4JeJwlwNDVXrVOC/g4Pj+sgYUonZLGOxTwjQG25e1NIXPlr+6AYxU1&#10;oxAXcimgibHLOQ91g1aGme/Q0e/ieysjnb3mqpdXCreGp0mScStbRw2N7HDfYP1VDVaAee3Hk97r&#10;XRheDln1+X5J346jEPd30+4JWMQp/pnhF5/QoSSmsx+cCswIWK4yQo8C0vliAYwcy9V6DuxMSpZu&#10;gJcF/7+h/AEAAP//AwBQSwECLQAUAAYACAAAACEAtoM4kv4AAADhAQAAEwAAAAAAAAAAAAAAAAAA&#10;AAAAW0NvbnRlbnRfVHlwZXNdLnhtbFBLAQItABQABgAIAAAAIQA4/SH/1gAAAJQBAAALAAAAAAAA&#10;AAAAAAAAAC8BAABfcmVscy8ucmVsc1BLAQItABQABgAIAAAAIQCy4TRBxQEAANcDAAAOAAAAAAAA&#10;AAAAAAAAAC4CAABkcnMvZTJvRG9jLnhtbFBLAQItABQABgAIAAAAIQDcfY2D4QAAAAsBAAAPAAAA&#10;AAAAAAAAAAAAAB8EAABkcnMvZG93bnJldi54bWxQSwUGAAAAAAQABADzAAAALQUAAAAA&#10;" strokecolor="black [3200]" strokeweight=".5pt">
                  <v:stroke joinstyle="miter"/>
                  <o:lock v:ext="edit" shapetype="f"/>
                </v:line>
              </w:pict>
            </w:r>
            <w:r w:rsidR="00900F0F" w:rsidRPr="002C4DFC">
              <w:rPr>
                <w:rFonts w:asciiTheme="minorBidi" w:hAnsiTheme="minorBidi" w:cstheme="minorBidi"/>
              </w:rPr>
              <w:object w:dxaOrig="3540" w:dyaOrig="2835">
                <v:shape id="_x0000_i1030" type="#_x0000_t75" style="width:177pt;height:141.75pt" o:ole="">
                  <v:imagedata r:id="rId16" o:title=""/>
                </v:shape>
                <o:OLEObject Type="Embed" ProgID="PBrush" ShapeID="_x0000_i1030" DrawAspect="Content" ObjectID="_1429956931" r:id="rId17"/>
              </w:object>
            </w:r>
          </w:p>
          <w:p w:rsidR="00900F0F" w:rsidRPr="002C4DFC" w:rsidRDefault="00401FBE" w:rsidP="00275DA9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sz w:val="28"/>
                <w:szCs w:val="28"/>
                <w:lang w:bidi="ar-TN"/>
              </w:rPr>
              <w:t xml:space="preserve"> 70                                                                        </w:t>
            </w:r>
            <w:r w:rsidR="00900F0F" w:rsidRPr="002C4DFC"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  <w:t>م</w:t>
            </w:r>
          </w:p>
          <w:p w:rsidR="00315774" w:rsidRPr="002C4DFC" w:rsidRDefault="00315774" w:rsidP="00275DA9">
            <w:pPr>
              <w:bidi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sz w:val="32"/>
                <w:szCs w:val="32"/>
                <w:u w:val="single"/>
                <w:rtl/>
                <w:lang w:bidi="ar-TN"/>
              </w:rPr>
              <w:t>تـعـلـيمـة</w:t>
            </w:r>
            <w:r w:rsidR="00350BCB" w:rsidRPr="002C4DFC">
              <w:rPr>
                <w:rFonts w:asciiTheme="minorBidi" w:hAnsiTheme="minorBidi" w:cstheme="minorBidi"/>
                <w:sz w:val="28"/>
                <w:szCs w:val="28"/>
                <w:u w:val="single"/>
                <w:rtl/>
                <w:lang w:bidi="ar-TN"/>
              </w:rPr>
              <w:t>8</w:t>
            </w:r>
            <w:r w:rsidRPr="002C4DFC">
              <w:rPr>
                <w:rFonts w:asciiTheme="minorBidi" w:hAnsiTheme="minorBidi" w:cstheme="minorBidi"/>
                <w:sz w:val="28"/>
                <w:szCs w:val="28"/>
                <w:u w:val="single"/>
                <w:rtl/>
                <w:lang w:bidi="ar-TN"/>
              </w:rPr>
              <w:t xml:space="preserve">. </w:t>
            </w:r>
            <w:proofErr w:type="spellStart"/>
            <w:r w:rsidR="00350BCB" w:rsidRPr="002C4DFC">
              <w:rPr>
                <w:rFonts w:asciiTheme="minorBidi" w:hAnsiTheme="minorBidi" w:cstheme="minorBidi"/>
                <w:sz w:val="32"/>
                <w:szCs w:val="32"/>
                <w:rtl/>
                <w:lang w:bidi="ar-TN"/>
              </w:rPr>
              <w:t>أحسبقيس</w:t>
            </w:r>
            <w:proofErr w:type="spellEnd"/>
            <w:r w:rsidR="00350BCB" w:rsidRPr="002C4DFC">
              <w:rPr>
                <w:rFonts w:asciiTheme="minorBidi" w:hAnsiTheme="minorBidi" w:cstheme="minorBidi"/>
                <w:sz w:val="32"/>
                <w:szCs w:val="32"/>
                <w:rtl/>
                <w:lang w:bidi="ar-TN"/>
              </w:rPr>
              <w:t xml:space="preserve"> مساحتها في عبارة عدديّة واحدة.</w:t>
            </w:r>
          </w:p>
          <w:p w:rsidR="00315774" w:rsidRPr="002C4DFC" w:rsidRDefault="00315774" w:rsidP="00275DA9">
            <w:pPr>
              <w:bidi/>
              <w:rPr>
                <w:rFonts w:asciiTheme="minorBidi" w:hAnsiTheme="minorBidi" w:cstheme="minorBidi"/>
                <w:sz w:val="22"/>
                <w:szCs w:val="22"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bidi="ar-TN"/>
              </w:rPr>
              <w:t>...................................................................................................................................</w:t>
            </w:r>
          </w:p>
          <w:p w:rsidR="00315774" w:rsidRPr="002C4DFC" w:rsidRDefault="00315774" w:rsidP="00275DA9">
            <w:pPr>
              <w:bidi/>
              <w:rPr>
                <w:rFonts w:asciiTheme="minorBidi" w:hAnsiTheme="minorBidi" w:cstheme="minorBidi"/>
                <w:sz w:val="16"/>
                <w:szCs w:val="16"/>
                <w:rtl/>
                <w:lang w:bidi="ar-TN"/>
              </w:rPr>
            </w:pPr>
          </w:p>
          <w:p w:rsidR="00315774" w:rsidRPr="002C4DFC" w:rsidRDefault="00315774" w:rsidP="00275DA9">
            <w:pPr>
              <w:bidi/>
              <w:rPr>
                <w:rFonts w:asciiTheme="minorBidi" w:hAnsiTheme="minorBidi" w:cstheme="minorBidi"/>
                <w:sz w:val="22"/>
                <w:szCs w:val="22"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bidi="ar-TN"/>
              </w:rPr>
              <w:t xml:space="preserve">   ...................................................................................................................................</w:t>
            </w:r>
          </w:p>
          <w:p w:rsidR="00315774" w:rsidRPr="002C4DFC" w:rsidRDefault="00315774" w:rsidP="00275DA9">
            <w:pPr>
              <w:bidi/>
              <w:rPr>
                <w:rFonts w:asciiTheme="minorBidi" w:hAnsiTheme="minorBidi" w:cstheme="minorBidi"/>
                <w:sz w:val="16"/>
                <w:szCs w:val="16"/>
                <w:rtl/>
                <w:lang w:bidi="ar-TN"/>
              </w:rPr>
            </w:pPr>
          </w:p>
          <w:p w:rsidR="00315774" w:rsidRPr="002C4DFC" w:rsidRDefault="00315774" w:rsidP="00275DA9">
            <w:pPr>
              <w:bidi/>
              <w:rPr>
                <w:rFonts w:asciiTheme="minorBidi" w:hAnsiTheme="minorBidi" w:cstheme="minorBidi"/>
                <w:sz w:val="22"/>
                <w:szCs w:val="22"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bidi="ar-TN"/>
              </w:rPr>
              <w:t xml:space="preserve">   ...................................................................................................................................</w:t>
            </w:r>
          </w:p>
          <w:p w:rsidR="00315774" w:rsidRPr="002C4DFC" w:rsidRDefault="00315774" w:rsidP="00275DA9">
            <w:pPr>
              <w:bidi/>
              <w:rPr>
                <w:rFonts w:asciiTheme="minorBidi" w:hAnsiTheme="minorBidi" w:cstheme="minorBidi"/>
                <w:sz w:val="16"/>
                <w:szCs w:val="16"/>
                <w:rtl/>
                <w:lang w:bidi="ar-TN"/>
              </w:rPr>
            </w:pPr>
          </w:p>
          <w:p w:rsidR="00315774" w:rsidRPr="002C4DFC" w:rsidRDefault="00315774" w:rsidP="00275DA9">
            <w:pPr>
              <w:bidi/>
              <w:rPr>
                <w:rFonts w:asciiTheme="minorBidi" w:hAnsiTheme="minorBidi" w:cstheme="minorBidi"/>
                <w:sz w:val="22"/>
                <w:szCs w:val="22"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bidi="ar-TN"/>
              </w:rPr>
              <w:t xml:space="preserve">   ...................................................................................................................................</w:t>
            </w:r>
          </w:p>
          <w:p w:rsidR="00315774" w:rsidRPr="002C4DFC" w:rsidRDefault="00315774" w:rsidP="00275DA9">
            <w:pPr>
              <w:bidi/>
              <w:rPr>
                <w:rFonts w:asciiTheme="minorBidi" w:hAnsiTheme="minorBidi" w:cstheme="minorBidi"/>
                <w:sz w:val="16"/>
                <w:szCs w:val="16"/>
                <w:rtl/>
                <w:lang w:bidi="ar-TN"/>
              </w:rPr>
            </w:pPr>
          </w:p>
          <w:p w:rsidR="00315774" w:rsidRPr="002C4DFC" w:rsidRDefault="00315774" w:rsidP="00275DA9">
            <w:pPr>
              <w:bidi/>
              <w:rPr>
                <w:rFonts w:asciiTheme="minorBidi" w:hAnsiTheme="minorBidi" w:cstheme="minorBidi"/>
                <w:sz w:val="22"/>
                <w:szCs w:val="22"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bidi="ar-TN"/>
              </w:rPr>
              <w:t xml:space="preserve">   ...................................................................................................................................</w:t>
            </w:r>
          </w:p>
          <w:p w:rsidR="00350BCB" w:rsidRPr="002C4DFC" w:rsidRDefault="00350BCB" w:rsidP="00275DA9">
            <w:pPr>
              <w:bidi/>
              <w:rPr>
                <w:rFonts w:asciiTheme="minorBidi" w:hAnsiTheme="minorBidi" w:cstheme="minorBidi"/>
                <w:sz w:val="32"/>
                <w:szCs w:val="32"/>
                <w:rtl/>
                <w:lang w:bidi="ar-TN"/>
              </w:rPr>
            </w:pPr>
          </w:p>
          <w:p w:rsidR="00DE684B" w:rsidRPr="002C4DFC" w:rsidRDefault="00DE684B" w:rsidP="00275DA9">
            <w:pPr>
              <w:bidi/>
              <w:rPr>
                <w:rFonts w:asciiTheme="minorBidi" w:hAnsiTheme="minorBidi" w:cstheme="minorBidi"/>
                <w:sz w:val="32"/>
                <w:szCs w:val="32"/>
                <w:rtl/>
                <w:lang w:bidi="ar-TN"/>
              </w:rPr>
            </w:pPr>
          </w:p>
          <w:p w:rsidR="00DE684B" w:rsidRPr="002C4DFC" w:rsidRDefault="00DE684B" w:rsidP="00275DA9">
            <w:pPr>
              <w:bidi/>
              <w:rPr>
                <w:rFonts w:asciiTheme="minorBidi" w:hAnsiTheme="minorBidi" w:cstheme="minorBidi"/>
                <w:sz w:val="32"/>
                <w:szCs w:val="32"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sz w:val="32"/>
                <w:szCs w:val="32"/>
                <w:rtl/>
                <w:lang w:bidi="ar-TN"/>
              </w:rPr>
              <w:t xml:space="preserve">    جــدول إسـنــاد الأعــداد:</w:t>
            </w:r>
          </w:p>
          <w:p w:rsidR="00DE684B" w:rsidRPr="002C4DFC" w:rsidRDefault="00DE684B" w:rsidP="00275DA9">
            <w:pPr>
              <w:bidi/>
              <w:rPr>
                <w:rFonts w:asciiTheme="minorBidi" w:hAnsiTheme="minorBidi" w:cstheme="minorBidi"/>
                <w:sz w:val="32"/>
                <w:szCs w:val="32"/>
                <w:u w:val="single"/>
                <w:lang w:bidi="ar-TN"/>
              </w:rPr>
            </w:pPr>
          </w:p>
          <w:p w:rsidR="00315774" w:rsidRPr="002C4DFC" w:rsidRDefault="00315774" w:rsidP="00275DA9">
            <w:pPr>
              <w:bidi/>
              <w:rPr>
                <w:rFonts w:asciiTheme="minorBidi" w:hAnsiTheme="minorBidi" w:cstheme="minorBidi"/>
                <w:sz w:val="36"/>
                <w:szCs w:val="36"/>
                <w:u w:val="single"/>
                <w:rtl/>
                <w:lang w:bidi="ar-TN"/>
              </w:rPr>
            </w:pPr>
          </w:p>
          <w:tbl>
            <w:tblPr>
              <w:tblpPr w:leftFromText="141" w:rightFromText="141" w:vertAnchor="text" w:tblpXSpec="center" w:tblpY="1"/>
              <w:tblOverlap w:val="never"/>
              <w:bidiVisual/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2268"/>
              <w:gridCol w:w="567"/>
              <w:gridCol w:w="567"/>
              <w:gridCol w:w="638"/>
              <w:gridCol w:w="638"/>
              <w:gridCol w:w="638"/>
              <w:gridCol w:w="638"/>
              <w:gridCol w:w="851"/>
              <w:gridCol w:w="851"/>
              <w:gridCol w:w="851"/>
            </w:tblGrid>
            <w:tr w:rsidR="00900F0F" w:rsidRPr="002C4DFC">
              <w:trPr>
                <w:jc w:val="center"/>
              </w:trPr>
              <w:tc>
                <w:tcPr>
                  <w:tcW w:w="2268" w:type="dxa"/>
                  <w:vAlign w:val="center"/>
                </w:tcPr>
                <w:p w:rsidR="00900F0F" w:rsidRPr="002C4DFC" w:rsidRDefault="00900F0F" w:rsidP="00275DA9">
                  <w:pPr>
                    <w:bidi/>
                    <w:jc w:val="center"/>
                    <w:rPr>
                      <w:rFonts w:asciiTheme="minorBidi" w:hAnsiTheme="minorBidi" w:cstheme="minorBidi"/>
                      <w:sz w:val="28"/>
                      <w:szCs w:val="28"/>
                      <w:rtl/>
                      <w:lang w:bidi="ar-TN"/>
                    </w:rPr>
                  </w:pPr>
                </w:p>
              </w:tc>
              <w:tc>
                <w:tcPr>
                  <w:tcW w:w="1134" w:type="dxa"/>
                  <w:gridSpan w:val="2"/>
                  <w:vAlign w:val="center"/>
                </w:tcPr>
                <w:p w:rsidR="00900F0F" w:rsidRPr="002C4DFC" w:rsidRDefault="00DE684B" w:rsidP="00275DA9">
                  <w:pPr>
                    <w:bidi/>
                    <w:jc w:val="center"/>
                    <w:rPr>
                      <w:rFonts w:asciiTheme="minorBidi" w:hAnsiTheme="minorBidi" w:cstheme="minorBidi"/>
                      <w:sz w:val="28"/>
                      <w:szCs w:val="28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sz w:val="28"/>
                      <w:szCs w:val="28"/>
                      <w:rtl/>
                      <w:lang w:bidi="ar-TN"/>
                    </w:rPr>
                    <w:t>معـ1</w:t>
                  </w:r>
                </w:p>
              </w:tc>
              <w:tc>
                <w:tcPr>
                  <w:tcW w:w="2552" w:type="dxa"/>
                  <w:gridSpan w:val="4"/>
                  <w:vAlign w:val="center"/>
                </w:tcPr>
                <w:p w:rsidR="00900F0F" w:rsidRPr="002C4DFC" w:rsidRDefault="00DE684B" w:rsidP="00275DA9">
                  <w:pPr>
                    <w:bidi/>
                    <w:jc w:val="center"/>
                    <w:rPr>
                      <w:rFonts w:asciiTheme="minorBidi" w:hAnsiTheme="minorBidi" w:cstheme="minorBidi"/>
                      <w:sz w:val="28"/>
                      <w:szCs w:val="28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sz w:val="28"/>
                      <w:szCs w:val="28"/>
                      <w:rtl/>
                      <w:lang w:bidi="ar-TN"/>
                    </w:rPr>
                    <w:t>معـ2</w:t>
                  </w:r>
                </w:p>
              </w:tc>
              <w:tc>
                <w:tcPr>
                  <w:tcW w:w="851" w:type="dxa"/>
                  <w:vAlign w:val="center"/>
                </w:tcPr>
                <w:p w:rsidR="00900F0F" w:rsidRPr="002C4DFC" w:rsidRDefault="00DE684B" w:rsidP="00275DA9">
                  <w:pPr>
                    <w:bidi/>
                    <w:jc w:val="center"/>
                    <w:rPr>
                      <w:rFonts w:asciiTheme="minorBidi" w:hAnsiTheme="minorBidi" w:cstheme="minorBidi"/>
                      <w:sz w:val="28"/>
                      <w:szCs w:val="28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sz w:val="28"/>
                      <w:szCs w:val="28"/>
                      <w:rtl/>
                      <w:lang w:bidi="ar-TN"/>
                    </w:rPr>
                    <w:t>معـ3</w:t>
                  </w:r>
                </w:p>
              </w:tc>
              <w:tc>
                <w:tcPr>
                  <w:tcW w:w="851" w:type="dxa"/>
                  <w:vAlign w:val="center"/>
                </w:tcPr>
                <w:p w:rsidR="00900F0F" w:rsidRPr="002C4DFC" w:rsidRDefault="00DE684B" w:rsidP="00275DA9">
                  <w:pPr>
                    <w:bidi/>
                    <w:jc w:val="center"/>
                    <w:rPr>
                      <w:rFonts w:asciiTheme="minorBidi" w:hAnsiTheme="minorBidi" w:cstheme="minorBidi"/>
                      <w:sz w:val="28"/>
                      <w:szCs w:val="28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sz w:val="28"/>
                      <w:szCs w:val="28"/>
                      <w:rtl/>
                      <w:lang w:bidi="ar-TN"/>
                    </w:rPr>
                    <w:t>معـ4</w:t>
                  </w:r>
                </w:p>
              </w:tc>
              <w:tc>
                <w:tcPr>
                  <w:tcW w:w="851" w:type="dxa"/>
                  <w:vAlign w:val="center"/>
                </w:tcPr>
                <w:p w:rsidR="00900F0F" w:rsidRPr="002C4DFC" w:rsidRDefault="00DE684B" w:rsidP="00275DA9">
                  <w:pPr>
                    <w:bidi/>
                    <w:jc w:val="center"/>
                    <w:rPr>
                      <w:rFonts w:asciiTheme="minorBidi" w:hAnsiTheme="minorBidi" w:cstheme="minorBidi"/>
                      <w:sz w:val="28"/>
                      <w:szCs w:val="28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sz w:val="28"/>
                      <w:szCs w:val="28"/>
                      <w:rtl/>
                      <w:lang w:bidi="ar-TN"/>
                    </w:rPr>
                    <w:t>معـ5</w:t>
                  </w:r>
                </w:p>
              </w:tc>
            </w:tr>
            <w:tr w:rsidR="00900F0F" w:rsidRPr="002C4DFC">
              <w:trPr>
                <w:jc w:val="center"/>
              </w:trPr>
              <w:tc>
                <w:tcPr>
                  <w:tcW w:w="2268" w:type="dxa"/>
                  <w:vAlign w:val="center"/>
                </w:tcPr>
                <w:p w:rsidR="00900F0F" w:rsidRPr="002C4DFC" w:rsidRDefault="00DE684B" w:rsidP="00275DA9">
                  <w:pPr>
                    <w:bidi/>
                    <w:rPr>
                      <w:rFonts w:asciiTheme="minorBidi" w:hAnsiTheme="minorBidi" w:cstheme="minorBidi"/>
                      <w:sz w:val="28"/>
                      <w:szCs w:val="28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sz w:val="28"/>
                      <w:szCs w:val="28"/>
                      <w:rtl/>
                      <w:lang w:bidi="ar-TN"/>
                    </w:rPr>
                    <w:t>انعدام التملّك</w:t>
                  </w:r>
                </w:p>
              </w:tc>
              <w:tc>
                <w:tcPr>
                  <w:tcW w:w="1134" w:type="dxa"/>
                  <w:gridSpan w:val="2"/>
                  <w:vAlign w:val="center"/>
                </w:tcPr>
                <w:p w:rsidR="00900F0F" w:rsidRPr="002C4DFC" w:rsidRDefault="00DE684B" w:rsidP="00275DA9">
                  <w:pPr>
                    <w:bidi/>
                    <w:jc w:val="center"/>
                    <w:rPr>
                      <w:rFonts w:asciiTheme="minorBidi" w:hAnsiTheme="minorBidi" w:cstheme="minorBidi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rtl/>
                      <w:lang w:bidi="ar-TN"/>
                    </w:rPr>
                    <w:t>0</w:t>
                  </w:r>
                </w:p>
              </w:tc>
              <w:tc>
                <w:tcPr>
                  <w:tcW w:w="2552" w:type="dxa"/>
                  <w:gridSpan w:val="4"/>
                  <w:vAlign w:val="center"/>
                </w:tcPr>
                <w:p w:rsidR="00900F0F" w:rsidRPr="002C4DFC" w:rsidRDefault="00DE684B" w:rsidP="00275DA9">
                  <w:pPr>
                    <w:bidi/>
                    <w:jc w:val="center"/>
                    <w:rPr>
                      <w:rFonts w:asciiTheme="minorBidi" w:hAnsiTheme="minorBidi" w:cstheme="minorBidi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rtl/>
                      <w:lang w:bidi="ar-TN"/>
                    </w:rPr>
                    <w:t>0</w:t>
                  </w:r>
                </w:p>
              </w:tc>
              <w:tc>
                <w:tcPr>
                  <w:tcW w:w="851" w:type="dxa"/>
                  <w:vAlign w:val="center"/>
                </w:tcPr>
                <w:p w:rsidR="00900F0F" w:rsidRPr="002C4DFC" w:rsidRDefault="00DE684B" w:rsidP="00275DA9">
                  <w:pPr>
                    <w:bidi/>
                    <w:jc w:val="center"/>
                    <w:rPr>
                      <w:rFonts w:asciiTheme="minorBidi" w:hAnsiTheme="minorBidi" w:cstheme="minorBidi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rtl/>
                      <w:lang w:bidi="ar-TN"/>
                    </w:rPr>
                    <w:t>0</w:t>
                  </w:r>
                </w:p>
              </w:tc>
              <w:tc>
                <w:tcPr>
                  <w:tcW w:w="851" w:type="dxa"/>
                  <w:vAlign w:val="center"/>
                </w:tcPr>
                <w:p w:rsidR="00900F0F" w:rsidRPr="002C4DFC" w:rsidRDefault="00DE684B" w:rsidP="00275DA9">
                  <w:pPr>
                    <w:bidi/>
                    <w:jc w:val="center"/>
                    <w:rPr>
                      <w:rFonts w:asciiTheme="minorBidi" w:hAnsiTheme="minorBidi" w:cstheme="minorBidi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rtl/>
                      <w:lang w:bidi="ar-TN"/>
                    </w:rPr>
                    <w:t>0</w:t>
                  </w:r>
                </w:p>
              </w:tc>
              <w:tc>
                <w:tcPr>
                  <w:tcW w:w="851" w:type="dxa"/>
                  <w:vAlign w:val="center"/>
                </w:tcPr>
                <w:p w:rsidR="00900F0F" w:rsidRPr="002C4DFC" w:rsidRDefault="00DE684B" w:rsidP="00275DA9">
                  <w:pPr>
                    <w:bidi/>
                    <w:jc w:val="center"/>
                    <w:rPr>
                      <w:rFonts w:asciiTheme="minorBidi" w:hAnsiTheme="minorBidi" w:cstheme="minorBidi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rtl/>
                      <w:lang w:bidi="ar-TN"/>
                    </w:rPr>
                    <w:t>0</w:t>
                  </w:r>
                </w:p>
              </w:tc>
            </w:tr>
            <w:tr w:rsidR="00DE684B" w:rsidRPr="002C4DFC">
              <w:trPr>
                <w:jc w:val="center"/>
              </w:trPr>
              <w:tc>
                <w:tcPr>
                  <w:tcW w:w="2268" w:type="dxa"/>
                  <w:vAlign w:val="center"/>
                </w:tcPr>
                <w:p w:rsidR="00DE684B" w:rsidRPr="002C4DFC" w:rsidRDefault="00DE684B" w:rsidP="00275DA9">
                  <w:pPr>
                    <w:bidi/>
                    <w:rPr>
                      <w:rFonts w:asciiTheme="minorBidi" w:hAnsiTheme="minorBidi" w:cstheme="minorBidi"/>
                      <w:sz w:val="28"/>
                      <w:szCs w:val="28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sz w:val="28"/>
                      <w:szCs w:val="28"/>
                      <w:rtl/>
                      <w:lang w:bidi="ar-TN"/>
                    </w:rPr>
                    <w:t>دون التملّك الأدنى</w:t>
                  </w:r>
                </w:p>
              </w:tc>
              <w:tc>
                <w:tcPr>
                  <w:tcW w:w="567" w:type="dxa"/>
                  <w:vAlign w:val="center"/>
                </w:tcPr>
                <w:p w:rsidR="00DE684B" w:rsidRPr="002C4DFC" w:rsidRDefault="00DE684B" w:rsidP="00275DA9">
                  <w:pPr>
                    <w:bidi/>
                    <w:jc w:val="center"/>
                    <w:rPr>
                      <w:rFonts w:asciiTheme="minorBidi" w:hAnsiTheme="minorBidi" w:cstheme="minorBidi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rtl/>
                      <w:lang w:bidi="ar-TN"/>
                    </w:rPr>
                    <w:t>0,5</w:t>
                  </w:r>
                </w:p>
              </w:tc>
              <w:tc>
                <w:tcPr>
                  <w:tcW w:w="567" w:type="dxa"/>
                  <w:vAlign w:val="center"/>
                </w:tcPr>
                <w:p w:rsidR="00DE684B" w:rsidRPr="002C4DFC" w:rsidRDefault="00DE684B" w:rsidP="00275DA9">
                  <w:pPr>
                    <w:bidi/>
                    <w:jc w:val="center"/>
                    <w:rPr>
                      <w:rFonts w:asciiTheme="minorBidi" w:hAnsiTheme="minorBidi" w:cstheme="minorBidi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rtl/>
                      <w:lang w:bidi="ar-TN"/>
                    </w:rPr>
                    <w:t>1</w:t>
                  </w:r>
                </w:p>
              </w:tc>
              <w:tc>
                <w:tcPr>
                  <w:tcW w:w="638" w:type="dxa"/>
                  <w:vAlign w:val="center"/>
                </w:tcPr>
                <w:p w:rsidR="00DE684B" w:rsidRPr="002C4DFC" w:rsidRDefault="00DE684B" w:rsidP="00275DA9">
                  <w:pPr>
                    <w:bidi/>
                    <w:jc w:val="center"/>
                    <w:rPr>
                      <w:rFonts w:asciiTheme="minorBidi" w:hAnsiTheme="minorBidi" w:cstheme="minorBidi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rtl/>
                      <w:lang w:bidi="ar-TN"/>
                    </w:rPr>
                    <w:t>0,5</w:t>
                  </w:r>
                </w:p>
              </w:tc>
              <w:tc>
                <w:tcPr>
                  <w:tcW w:w="638" w:type="dxa"/>
                  <w:vAlign w:val="center"/>
                </w:tcPr>
                <w:p w:rsidR="00DE684B" w:rsidRPr="002C4DFC" w:rsidRDefault="00DE684B" w:rsidP="00275DA9">
                  <w:pPr>
                    <w:bidi/>
                    <w:jc w:val="center"/>
                    <w:rPr>
                      <w:rFonts w:asciiTheme="minorBidi" w:hAnsiTheme="minorBidi" w:cstheme="minorBidi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rtl/>
                      <w:lang w:bidi="ar-TN"/>
                    </w:rPr>
                    <w:t>1</w:t>
                  </w:r>
                </w:p>
              </w:tc>
              <w:tc>
                <w:tcPr>
                  <w:tcW w:w="638" w:type="dxa"/>
                  <w:vAlign w:val="center"/>
                </w:tcPr>
                <w:p w:rsidR="00DE684B" w:rsidRPr="002C4DFC" w:rsidRDefault="00DE684B" w:rsidP="00275DA9">
                  <w:pPr>
                    <w:bidi/>
                    <w:jc w:val="center"/>
                    <w:rPr>
                      <w:rFonts w:asciiTheme="minorBidi" w:hAnsiTheme="minorBidi" w:cstheme="minorBidi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rtl/>
                      <w:lang w:bidi="ar-TN"/>
                    </w:rPr>
                    <w:t>1,5</w:t>
                  </w:r>
                </w:p>
              </w:tc>
              <w:tc>
                <w:tcPr>
                  <w:tcW w:w="638" w:type="dxa"/>
                  <w:vAlign w:val="center"/>
                </w:tcPr>
                <w:p w:rsidR="00DE684B" w:rsidRPr="002C4DFC" w:rsidRDefault="00DE684B" w:rsidP="00275DA9">
                  <w:pPr>
                    <w:bidi/>
                    <w:jc w:val="center"/>
                    <w:rPr>
                      <w:rFonts w:asciiTheme="minorBidi" w:hAnsiTheme="minorBidi" w:cstheme="minorBidi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rtl/>
                      <w:lang w:bidi="ar-TN"/>
                    </w:rPr>
                    <w:t>2</w:t>
                  </w:r>
                </w:p>
              </w:tc>
              <w:tc>
                <w:tcPr>
                  <w:tcW w:w="851" w:type="dxa"/>
                  <w:vAlign w:val="center"/>
                </w:tcPr>
                <w:p w:rsidR="00DE684B" w:rsidRPr="002C4DFC" w:rsidRDefault="00DE684B" w:rsidP="00275DA9">
                  <w:pPr>
                    <w:bidi/>
                    <w:jc w:val="center"/>
                    <w:rPr>
                      <w:rFonts w:asciiTheme="minorBidi" w:hAnsiTheme="minorBidi" w:cstheme="minorBidi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rtl/>
                      <w:lang w:bidi="ar-TN"/>
                    </w:rPr>
                    <w:t>1</w:t>
                  </w:r>
                </w:p>
              </w:tc>
              <w:tc>
                <w:tcPr>
                  <w:tcW w:w="851" w:type="dxa"/>
                  <w:vAlign w:val="center"/>
                </w:tcPr>
                <w:p w:rsidR="00DE684B" w:rsidRPr="002C4DFC" w:rsidRDefault="00DE684B" w:rsidP="00275DA9">
                  <w:pPr>
                    <w:bidi/>
                    <w:jc w:val="center"/>
                    <w:rPr>
                      <w:rFonts w:asciiTheme="minorBidi" w:hAnsiTheme="minorBidi" w:cstheme="minorBidi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rtl/>
                      <w:lang w:bidi="ar-TN"/>
                    </w:rPr>
                    <w:t>1</w:t>
                  </w:r>
                </w:p>
              </w:tc>
              <w:tc>
                <w:tcPr>
                  <w:tcW w:w="851" w:type="dxa"/>
                  <w:vAlign w:val="center"/>
                </w:tcPr>
                <w:p w:rsidR="00DE684B" w:rsidRPr="002C4DFC" w:rsidRDefault="00DE684B" w:rsidP="00275DA9">
                  <w:pPr>
                    <w:bidi/>
                    <w:jc w:val="center"/>
                    <w:rPr>
                      <w:rFonts w:asciiTheme="minorBidi" w:hAnsiTheme="minorBidi" w:cstheme="minorBidi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rtl/>
                      <w:lang w:bidi="ar-TN"/>
                    </w:rPr>
                    <w:t>1</w:t>
                  </w:r>
                </w:p>
              </w:tc>
            </w:tr>
            <w:tr w:rsidR="00DE684B" w:rsidRPr="002C4DFC">
              <w:trPr>
                <w:jc w:val="center"/>
              </w:trPr>
              <w:tc>
                <w:tcPr>
                  <w:tcW w:w="2268" w:type="dxa"/>
                  <w:vAlign w:val="center"/>
                </w:tcPr>
                <w:p w:rsidR="00DE684B" w:rsidRPr="002C4DFC" w:rsidRDefault="00DE684B" w:rsidP="00275DA9">
                  <w:pPr>
                    <w:bidi/>
                    <w:rPr>
                      <w:rFonts w:asciiTheme="minorBidi" w:hAnsiTheme="minorBidi" w:cstheme="minorBidi"/>
                      <w:sz w:val="28"/>
                      <w:szCs w:val="28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sz w:val="28"/>
                      <w:szCs w:val="28"/>
                      <w:rtl/>
                      <w:lang w:bidi="ar-TN"/>
                    </w:rPr>
                    <w:t>التملّك الأدنى</w:t>
                  </w:r>
                </w:p>
              </w:tc>
              <w:tc>
                <w:tcPr>
                  <w:tcW w:w="567" w:type="dxa"/>
                  <w:vAlign w:val="center"/>
                </w:tcPr>
                <w:p w:rsidR="00DE684B" w:rsidRPr="002C4DFC" w:rsidRDefault="00DE684B" w:rsidP="00275DA9">
                  <w:pPr>
                    <w:bidi/>
                    <w:jc w:val="center"/>
                    <w:rPr>
                      <w:rFonts w:asciiTheme="minorBidi" w:hAnsiTheme="minorBidi" w:cstheme="minorBidi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rtl/>
                      <w:lang w:bidi="ar-TN"/>
                    </w:rPr>
                    <w:t>1,5</w:t>
                  </w:r>
                </w:p>
              </w:tc>
              <w:tc>
                <w:tcPr>
                  <w:tcW w:w="567" w:type="dxa"/>
                  <w:vAlign w:val="center"/>
                </w:tcPr>
                <w:p w:rsidR="00DE684B" w:rsidRPr="002C4DFC" w:rsidRDefault="00DE684B" w:rsidP="00275DA9">
                  <w:pPr>
                    <w:bidi/>
                    <w:jc w:val="center"/>
                    <w:rPr>
                      <w:rFonts w:asciiTheme="minorBidi" w:hAnsiTheme="minorBidi" w:cstheme="minorBidi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rtl/>
                      <w:lang w:bidi="ar-TN"/>
                    </w:rPr>
                    <w:t>2</w:t>
                  </w:r>
                </w:p>
              </w:tc>
              <w:tc>
                <w:tcPr>
                  <w:tcW w:w="638" w:type="dxa"/>
                  <w:vAlign w:val="center"/>
                </w:tcPr>
                <w:p w:rsidR="00DE684B" w:rsidRPr="002C4DFC" w:rsidRDefault="00DE684B" w:rsidP="00275DA9">
                  <w:pPr>
                    <w:bidi/>
                    <w:jc w:val="center"/>
                    <w:rPr>
                      <w:rFonts w:asciiTheme="minorBidi" w:hAnsiTheme="minorBidi" w:cstheme="minorBidi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rtl/>
                      <w:lang w:bidi="ar-TN"/>
                    </w:rPr>
                    <w:t>2,5</w:t>
                  </w:r>
                </w:p>
              </w:tc>
              <w:tc>
                <w:tcPr>
                  <w:tcW w:w="638" w:type="dxa"/>
                  <w:vAlign w:val="center"/>
                </w:tcPr>
                <w:p w:rsidR="00DE684B" w:rsidRPr="002C4DFC" w:rsidRDefault="00DE684B" w:rsidP="00275DA9">
                  <w:pPr>
                    <w:bidi/>
                    <w:jc w:val="center"/>
                    <w:rPr>
                      <w:rFonts w:asciiTheme="minorBidi" w:hAnsiTheme="minorBidi" w:cstheme="minorBidi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rtl/>
                      <w:lang w:bidi="ar-TN"/>
                    </w:rPr>
                    <w:t>3</w:t>
                  </w:r>
                </w:p>
              </w:tc>
              <w:tc>
                <w:tcPr>
                  <w:tcW w:w="638" w:type="dxa"/>
                  <w:vAlign w:val="center"/>
                </w:tcPr>
                <w:p w:rsidR="00DE684B" w:rsidRPr="002C4DFC" w:rsidRDefault="00DE684B" w:rsidP="00275DA9">
                  <w:pPr>
                    <w:bidi/>
                    <w:jc w:val="center"/>
                    <w:rPr>
                      <w:rFonts w:asciiTheme="minorBidi" w:hAnsiTheme="minorBidi" w:cstheme="minorBidi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rtl/>
                      <w:lang w:bidi="ar-TN"/>
                    </w:rPr>
                    <w:t>3,5</w:t>
                  </w:r>
                </w:p>
              </w:tc>
              <w:tc>
                <w:tcPr>
                  <w:tcW w:w="638" w:type="dxa"/>
                  <w:vAlign w:val="center"/>
                </w:tcPr>
                <w:p w:rsidR="00DE684B" w:rsidRPr="002C4DFC" w:rsidRDefault="00DE684B" w:rsidP="00275DA9">
                  <w:pPr>
                    <w:bidi/>
                    <w:jc w:val="center"/>
                    <w:rPr>
                      <w:rFonts w:asciiTheme="minorBidi" w:hAnsiTheme="minorBidi" w:cstheme="minorBidi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rtl/>
                      <w:lang w:bidi="ar-TN"/>
                    </w:rPr>
                    <w:t>4</w:t>
                  </w:r>
                </w:p>
              </w:tc>
              <w:tc>
                <w:tcPr>
                  <w:tcW w:w="851" w:type="dxa"/>
                  <w:vAlign w:val="center"/>
                </w:tcPr>
                <w:p w:rsidR="00DE684B" w:rsidRPr="002C4DFC" w:rsidRDefault="00DE684B" w:rsidP="00275DA9">
                  <w:pPr>
                    <w:bidi/>
                    <w:jc w:val="center"/>
                    <w:rPr>
                      <w:rFonts w:asciiTheme="minorBidi" w:hAnsiTheme="minorBidi" w:cstheme="minorBidi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rtl/>
                      <w:lang w:bidi="ar-TN"/>
                    </w:rPr>
                    <w:t>2</w:t>
                  </w:r>
                </w:p>
              </w:tc>
              <w:tc>
                <w:tcPr>
                  <w:tcW w:w="851" w:type="dxa"/>
                  <w:vAlign w:val="center"/>
                </w:tcPr>
                <w:p w:rsidR="00DE684B" w:rsidRPr="002C4DFC" w:rsidRDefault="00DE684B" w:rsidP="00275DA9">
                  <w:pPr>
                    <w:bidi/>
                    <w:jc w:val="center"/>
                    <w:rPr>
                      <w:rFonts w:asciiTheme="minorBidi" w:hAnsiTheme="minorBidi" w:cstheme="minorBidi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rtl/>
                      <w:lang w:bidi="ar-TN"/>
                    </w:rPr>
                    <w:t>2</w:t>
                  </w:r>
                </w:p>
              </w:tc>
              <w:tc>
                <w:tcPr>
                  <w:tcW w:w="851" w:type="dxa"/>
                  <w:vAlign w:val="center"/>
                </w:tcPr>
                <w:p w:rsidR="00DE684B" w:rsidRPr="002C4DFC" w:rsidRDefault="00DE684B" w:rsidP="00275DA9">
                  <w:pPr>
                    <w:bidi/>
                    <w:jc w:val="center"/>
                    <w:rPr>
                      <w:rFonts w:asciiTheme="minorBidi" w:hAnsiTheme="minorBidi" w:cstheme="minorBidi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rtl/>
                      <w:lang w:bidi="ar-TN"/>
                    </w:rPr>
                    <w:t>3</w:t>
                  </w:r>
                </w:p>
              </w:tc>
            </w:tr>
            <w:tr w:rsidR="00DE684B" w:rsidRPr="002C4DFC">
              <w:trPr>
                <w:jc w:val="center"/>
              </w:trPr>
              <w:tc>
                <w:tcPr>
                  <w:tcW w:w="2268" w:type="dxa"/>
                  <w:vAlign w:val="center"/>
                </w:tcPr>
                <w:p w:rsidR="00DE684B" w:rsidRPr="002C4DFC" w:rsidRDefault="00DE684B" w:rsidP="00275DA9">
                  <w:pPr>
                    <w:bidi/>
                    <w:rPr>
                      <w:rFonts w:asciiTheme="minorBidi" w:hAnsiTheme="minorBidi" w:cstheme="minorBidi"/>
                      <w:sz w:val="28"/>
                      <w:szCs w:val="28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sz w:val="28"/>
                      <w:szCs w:val="28"/>
                      <w:rtl/>
                      <w:lang w:bidi="ar-TN"/>
                    </w:rPr>
                    <w:t>التملّك الأقصى</w:t>
                  </w:r>
                </w:p>
              </w:tc>
              <w:tc>
                <w:tcPr>
                  <w:tcW w:w="567" w:type="dxa"/>
                  <w:vAlign w:val="center"/>
                </w:tcPr>
                <w:p w:rsidR="00DE684B" w:rsidRPr="002C4DFC" w:rsidRDefault="00DE684B" w:rsidP="00275DA9">
                  <w:pPr>
                    <w:bidi/>
                    <w:jc w:val="center"/>
                    <w:rPr>
                      <w:rFonts w:asciiTheme="minorBidi" w:hAnsiTheme="minorBidi" w:cstheme="minorBidi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rtl/>
                      <w:lang w:bidi="ar-TN"/>
                    </w:rPr>
                    <w:t>2,5</w:t>
                  </w:r>
                </w:p>
              </w:tc>
              <w:tc>
                <w:tcPr>
                  <w:tcW w:w="567" w:type="dxa"/>
                  <w:vAlign w:val="center"/>
                </w:tcPr>
                <w:p w:rsidR="00DE684B" w:rsidRPr="002C4DFC" w:rsidRDefault="00DE684B" w:rsidP="00275DA9">
                  <w:pPr>
                    <w:bidi/>
                    <w:jc w:val="center"/>
                    <w:rPr>
                      <w:rFonts w:asciiTheme="minorBidi" w:hAnsiTheme="minorBidi" w:cstheme="minorBidi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rtl/>
                      <w:lang w:bidi="ar-TN"/>
                    </w:rPr>
                    <w:t>3</w:t>
                  </w:r>
                </w:p>
              </w:tc>
              <w:tc>
                <w:tcPr>
                  <w:tcW w:w="638" w:type="dxa"/>
                  <w:vAlign w:val="center"/>
                </w:tcPr>
                <w:p w:rsidR="00DE684B" w:rsidRPr="002C4DFC" w:rsidRDefault="00DE684B" w:rsidP="00275DA9">
                  <w:pPr>
                    <w:bidi/>
                    <w:jc w:val="center"/>
                    <w:rPr>
                      <w:rFonts w:asciiTheme="minorBidi" w:hAnsiTheme="minorBidi" w:cstheme="minorBidi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rtl/>
                      <w:lang w:bidi="ar-TN"/>
                    </w:rPr>
                    <w:t>4,5</w:t>
                  </w:r>
                </w:p>
              </w:tc>
              <w:tc>
                <w:tcPr>
                  <w:tcW w:w="638" w:type="dxa"/>
                  <w:vAlign w:val="center"/>
                </w:tcPr>
                <w:p w:rsidR="00DE684B" w:rsidRPr="002C4DFC" w:rsidRDefault="00DE684B" w:rsidP="00275DA9">
                  <w:pPr>
                    <w:bidi/>
                    <w:jc w:val="center"/>
                    <w:rPr>
                      <w:rFonts w:asciiTheme="minorBidi" w:hAnsiTheme="minorBidi" w:cstheme="minorBidi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rtl/>
                      <w:lang w:bidi="ar-TN"/>
                    </w:rPr>
                    <w:t>5</w:t>
                  </w:r>
                </w:p>
              </w:tc>
              <w:tc>
                <w:tcPr>
                  <w:tcW w:w="638" w:type="dxa"/>
                  <w:vAlign w:val="center"/>
                </w:tcPr>
                <w:p w:rsidR="00DE684B" w:rsidRPr="002C4DFC" w:rsidRDefault="00DE684B" w:rsidP="00275DA9">
                  <w:pPr>
                    <w:bidi/>
                    <w:jc w:val="center"/>
                    <w:rPr>
                      <w:rFonts w:asciiTheme="minorBidi" w:hAnsiTheme="minorBidi" w:cstheme="minorBidi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rtl/>
                      <w:lang w:bidi="ar-TN"/>
                    </w:rPr>
                    <w:t>5,5</w:t>
                  </w:r>
                </w:p>
              </w:tc>
              <w:tc>
                <w:tcPr>
                  <w:tcW w:w="638" w:type="dxa"/>
                  <w:vAlign w:val="center"/>
                </w:tcPr>
                <w:p w:rsidR="00DE684B" w:rsidRPr="002C4DFC" w:rsidRDefault="00DE684B" w:rsidP="00275DA9">
                  <w:pPr>
                    <w:bidi/>
                    <w:jc w:val="center"/>
                    <w:rPr>
                      <w:rFonts w:asciiTheme="minorBidi" w:hAnsiTheme="minorBidi" w:cstheme="minorBidi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rtl/>
                      <w:lang w:bidi="ar-TN"/>
                    </w:rPr>
                    <w:t>6</w:t>
                  </w:r>
                </w:p>
              </w:tc>
              <w:tc>
                <w:tcPr>
                  <w:tcW w:w="851" w:type="dxa"/>
                  <w:vAlign w:val="center"/>
                </w:tcPr>
                <w:p w:rsidR="00DE684B" w:rsidRPr="002C4DFC" w:rsidRDefault="00DE684B" w:rsidP="00275DA9">
                  <w:pPr>
                    <w:bidi/>
                    <w:jc w:val="center"/>
                    <w:rPr>
                      <w:rFonts w:asciiTheme="minorBidi" w:hAnsiTheme="minorBidi" w:cstheme="minorBidi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rtl/>
                      <w:lang w:bidi="ar-TN"/>
                    </w:rPr>
                    <w:t>3</w:t>
                  </w:r>
                </w:p>
              </w:tc>
              <w:tc>
                <w:tcPr>
                  <w:tcW w:w="851" w:type="dxa"/>
                  <w:vAlign w:val="center"/>
                </w:tcPr>
                <w:p w:rsidR="00DE684B" w:rsidRPr="002C4DFC" w:rsidRDefault="00DE684B" w:rsidP="00275DA9">
                  <w:pPr>
                    <w:bidi/>
                    <w:jc w:val="center"/>
                    <w:rPr>
                      <w:rFonts w:asciiTheme="minorBidi" w:hAnsiTheme="minorBidi" w:cstheme="minorBidi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rtl/>
                      <w:lang w:bidi="ar-TN"/>
                    </w:rPr>
                    <w:t>3</w:t>
                  </w:r>
                </w:p>
              </w:tc>
              <w:tc>
                <w:tcPr>
                  <w:tcW w:w="851" w:type="dxa"/>
                  <w:vAlign w:val="center"/>
                </w:tcPr>
                <w:p w:rsidR="00DE684B" w:rsidRPr="002C4DFC" w:rsidRDefault="00DE684B" w:rsidP="00275DA9">
                  <w:pPr>
                    <w:bidi/>
                    <w:jc w:val="center"/>
                    <w:rPr>
                      <w:rFonts w:asciiTheme="minorBidi" w:hAnsiTheme="minorBidi" w:cstheme="minorBidi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rtl/>
                      <w:lang w:bidi="ar-TN"/>
                    </w:rPr>
                    <w:t>5</w:t>
                  </w:r>
                </w:p>
              </w:tc>
            </w:tr>
          </w:tbl>
          <w:p w:rsidR="00350BCB" w:rsidRPr="002C4DFC" w:rsidRDefault="00350BCB" w:rsidP="00275DA9">
            <w:pPr>
              <w:bidi/>
              <w:rPr>
                <w:rFonts w:asciiTheme="minorBidi" w:hAnsiTheme="minorBidi" w:cstheme="minorBidi"/>
                <w:sz w:val="36"/>
                <w:szCs w:val="36"/>
                <w:u w:val="single"/>
                <w:rtl/>
                <w:lang w:bidi="ar-TN"/>
              </w:rPr>
            </w:pPr>
          </w:p>
          <w:p w:rsidR="00350BCB" w:rsidRPr="002C4DFC" w:rsidRDefault="00350BCB" w:rsidP="00275DA9">
            <w:pPr>
              <w:bidi/>
              <w:rPr>
                <w:rFonts w:asciiTheme="minorBidi" w:hAnsiTheme="minorBidi" w:cstheme="minorBidi"/>
                <w:sz w:val="36"/>
                <w:szCs w:val="36"/>
                <w:u w:val="single"/>
                <w:rtl/>
                <w:lang w:bidi="ar-TN"/>
              </w:rPr>
            </w:pPr>
          </w:p>
          <w:p w:rsidR="00350BCB" w:rsidRPr="002C4DFC" w:rsidRDefault="00350BCB" w:rsidP="00275DA9">
            <w:pPr>
              <w:bidi/>
              <w:rPr>
                <w:rFonts w:asciiTheme="minorBidi" w:hAnsiTheme="minorBidi" w:cstheme="minorBidi"/>
                <w:sz w:val="36"/>
                <w:szCs w:val="36"/>
                <w:u w:val="single"/>
                <w:rtl/>
                <w:lang w:val="en-US" w:bidi="ar-TN"/>
              </w:rPr>
            </w:pPr>
          </w:p>
          <w:p w:rsidR="00350BCB" w:rsidRPr="002C4DFC" w:rsidRDefault="00350BCB" w:rsidP="00275DA9">
            <w:pPr>
              <w:bidi/>
              <w:rPr>
                <w:rFonts w:asciiTheme="minorBidi" w:hAnsiTheme="minorBidi" w:cstheme="minorBidi"/>
                <w:sz w:val="36"/>
                <w:szCs w:val="36"/>
                <w:u w:val="single"/>
                <w:rtl/>
                <w:lang w:bidi="ar-TN"/>
              </w:rPr>
            </w:pPr>
          </w:p>
          <w:p w:rsidR="00350BCB" w:rsidRPr="002C4DFC" w:rsidRDefault="00350BCB" w:rsidP="00275DA9">
            <w:pPr>
              <w:bidi/>
              <w:rPr>
                <w:rFonts w:asciiTheme="minorBidi" w:hAnsiTheme="minorBidi" w:cstheme="minorBidi"/>
                <w:sz w:val="36"/>
                <w:szCs w:val="36"/>
                <w:u w:val="single"/>
                <w:rtl/>
                <w:lang w:bidi="ar-TN"/>
              </w:rPr>
            </w:pPr>
          </w:p>
          <w:p w:rsidR="00350BCB" w:rsidRPr="002C4DFC" w:rsidRDefault="00350BCB" w:rsidP="00275DA9">
            <w:pPr>
              <w:bidi/>
              <w:rPr>
                <w:rFonts w:asciiTheme="minorBidi" w:hAnsiTheme="minorBidi" w:cstheme="minorBidi"/>
                <w:sz w:val="36"/>
                <w:szCs w:val="36"/>
                <w:u w:val="single"/>
                <w:rtl/>
                <w:lang w:bidi="ar-TN"/>
              </w:rPr>
            </w:pPr>
          </w:p>
          <w:p w:rsidR="00350BCB" w:rsidRPr="002C4DFC" w:rsidRDefault="00350BCB" w:rsidP="00275DA9">
            <w:pPr>
              <w:bidi/>
              <w:rPr>
                <w:rFonts w:asciiTheme="minorBidi" w:hAnsiTheme="minorBidi" w:cstheme="minorBidi"/>
                <w:sz w:val="36"/>
                <w:szCs w:val="36"/>
                <w:u w:val="single"/>
                <w:rtl/>
                <w:lang w:bidi="ar-TN"/>
              </w:rPr>
            </w:pPr>
          </w:p>
          <w:p w:rsidR="00350BCB" w:rsidRPr="002C4DFC" w:rsidRDefault="00350BCB" w:rsidP="00275DA9">
            <w:pPr>
              <w:bidi/>
              <w:rPr>
                <w:rFonts w:asciiTheme="minorBidi" w:hAnsiTheme="minorBidi" w:cstheme="minorBidi"/>
                <w:sz w:val="36"/>
                <w:szCs w:val="36"/>
                <w:u w:val="single"/>
                <w:rtl/>
                <w:lang w:bidi="ar-TN"/>
              </w:rPr>
            </w:pPr>
          </w:p>
          <w:p w:rsidR="00350BCB" w:rsidRPr="002C4DFC" w:rsidRDefault="00350BCB" w:rsidP="00275DA9">
            <w:pPr>
              <w:bidi/>
              <w:rPr>
                <w:rFonts w:asciiTheme="minorBidi" w:hAnsiTheme="minorBidi" w:cstheme="minorBidi"/>
                <w:sz w:val="36"/>
                <w:szCs w:val="36"/>
                <w:u w:val="single"/>
                <w:rtl/>
                <w:lang w:bidi="ar-TN"/>
              </w:rPr>
            </w:pPr>
          </w:p>
          <w:p w:rsidR="00350BCB" w:rsidRPr="002C4DFC" w:rsidRDefault="00350BCB" w:rsidP="00275DA9">
            <w:pPr>
              <w:bidi/>
              <w:rPr>
                <w:rFonts w:asciiTheme="minorBidi" w:hAnsiTheme="minorBidi" w:cstheme="minorBidi"/>
                <w:sz w:val="36"/>
                <w:szCs w:val="36"/>
                <w:u w:val="single"/>
                <w:rtl/>
                <w:lang w:bidi="ar-TN"/>
              </w:rPr>
            </w:pPr>
          </w:p>
          <w:p w:rsidR="00350BCB" w:rsidRPr="002C4DFC" w:rsidRDefault="00350BCB" w:rsidP="00275DA9">
            <w:pPr>
              <w:bidi/>
              <w:rPr>
                <w:rFonts w:asciiTheme="minorBidi" w:hAnsiTheme="minorBidi" w:cstheme="minorBidi"/>
                <w:sz w:val="36"/>
                <w:szCs w:val="36"/>
                <w:u w:val="single"/>
                <w:rtl/>
                <w:lang w:bidi="ar-TN"/>
              </w:rPr>
            </w:pPr>
          </w:p>
          <w:p w:rsidR="00350BCB" w:rsidRPr="002C4DFC" w:rsidRDefault="00350BCB" w:rsidP="00275DA9">
            <w:pPr>
              <w:bidi/>
              <w:rPr>
                <w:rFonts w:asciiTheme="minorBidi" w:hAnsiTheme="minorBidi" w:cstheme="minorBidi"/>
                <w:sz w:val="36"/>
                <w:szCs w:val="36"/>
                <w:u w:val="single"/>
                <w:rtl/>
                <w:lang w:bidi="ar-TN"/>
              </w:rPr>
            </w:pPr>
          </w:p>
        </w:tc>
      </w:tr>
      <w:tr w:rsidR="000041F8" w:rsidRPr="002C4DFC" w:rsidTr="00020A89">
        <w:trPr>
          <w:gridAfter w:val="1"/>
          <w:wAfter w:w="122" w:type="dxa"/>
          <w:trHeight w:hRule="exact" w:val="1701"/>
        </w:trPr>
        <w:tc>
          <w:tcPr>
            <w:tcW w:w="2550" w:type="dxa"/>
            <w:gridSpan w:val="4"/>
            <w:vAlign w:val="center"/>
          </w:tcPr>
          <w:p w:rsidR="000041F8" w:rsidRPr="002C4DFC" w:rsidRDefault="000041F8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</w:pPr>
            <w:r w:rsidRPr="002C4DFC"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  <w:lastRenderedPageBreak/>
              <w:t xml:space="preserve">المدرسة </w:t>
            </w:r>
            <w:proofErr w:type="spellStart"/>
            <w:r w:rsidRPr="002C4DFC"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  <w:t>الإبتدائيّة</w:t>
            </w:r>
            <w:proofErr w:type="spellEnd"/>
          </w:p>
          <w:p w:rsidR="000041F8" w:rsidRPr="002C4DFC" w:rsidRDefault="000041F8" w:rsidP="00275DA9">
            <w:pPr>
              <w:bidi/>
              <w:jc w:val="center"/>
              <w:rPr>
                <w:rFonts w:asciiTheme="minorBidi" w:hAnsiTheme="minorBidi" w:cstheme="minorBidi"/>
                <w:sz w:val="36"/>
                <w:szCs w:val="36"/>
                <w:rtl/>
              </w:rPr>
            </w:pPr>
            <w:r w:rsidRPr="002C4DFC"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  <w:t>الجمهوريّة برج العامري</w:t>
            </w:r>
          </w:p>
        </w:tc>
        <w:tc>
          <w:tcPr>
            <w:tcW w:w="5360" w:type="dxa"/>
            <w:gridSpan w:val="2"/>
            <w:vAlign w:val="center"/>
          </w:tcPr>
          <w:p w:rsidR="000041F8" w:rsidRPr="002C4DFC" w:rsidRDefault="000041F8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  <w:lang w:bidi="ar-TN"/>
              </w:rPr>
              <w:t>اِخـتـبـار في الإيقاظ العلمي</w:t>
            </w:r>
          </w:p>
          <w:p w:rsidR="000041F8" w:rsidRPr="002C4DFC" w:rsidRDefault="000041F8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  <w:lang w:bidi="ar-TN"/>
              </w:rPr>
              <w:t>لتلامـيـذ السّنة السّـادسـة</w:t>
            </w:r>
          </w:p>
          <w:p w:rsidR="000041F8" w:rsidRPr="002C4DFC" w:rsidRDefault="000041F8" w:rsidP="00275DA9">
            <w:pPr>
              <w:bidi/>
              <w:jc w:val="center"/>
              <w:rPr>
                <w:rFonts w:asciiTheme="minorBidi" w:hAnsiTheme="minorBidi" w:cstheme="minorBidi"/>
                <w:sz w:val="36"/>
                <w:szCs w:val="36"/>
                <w:rtl/>
              </w:rPr>
            </w:pPr>
            <w:r w:rsidRPr="002C4DFC"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  <w:lang w:bidi="ar-TN"/>
              </w:rPr>
              <w:t>الثّلاثي الثّالث: جـوان 2008</w:t>
            </w:r>
          </w:p>
        </w:tc>
        <w:tc>
          <w:tcPr>
            <w:tcW w:w="1559" w:type="dxa"/>
            <w:vAlign w:val="center"/>
          </w:tcPr>
          <w:p w:rsidR="000041F8" w:rsidRPr="002C4DFC" w:rsidRDefault="000041F8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  <w:lang w:bidi="ar-TN"/>
              </w:rPr>
            </w:pPr>
            <w:proofErr w:type="spellStart"/>
            <w:r w:rsidRPr="002C4DFC"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  <w:lang w:bidi="ar-TN"/>
              </w:rPr>
              <w:t>الإسم</w:t>
            </w:r>
            <w:proofErr w:type="spellEnd"/>
            <w:r w:rsidRPr="002C4DFC"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  <w:lang w:bidi="ar-TN"/>
              </w:rPr>
              <w:t>:</w:t>
            </w:r>
            <w:r w:rsidRPr="002C4DFC">
              <w:rPr>
                <w:rFonts w:asciiTheme="minorBidi" w:hAnsiTheme="minorBidi" w:cstheme="minorBidi"/>
                <w:sz w:val="20"/>
                <w:szCs w:val="20"/>
                <w:rtl/>
                <w:lang w:bidi="ar-TN"/>
              </w:rPr>
              <w:t>..................................</w:t>
            </w:r>
          </w:p>
          <w:p w:rsidR="000041F8" w:rsidRPr="002C4DFC" w:rsidRDefault="000041F8" w:rsidP="00275DA9">
            <w:pPr>
              <w:bidi/>
              <w:jc w:val="center"/>
              <w:rPr>
                <w:rFonts w:asciiTheme="minorBidi" w:hAnsiTheme="minorBidi" w:cstheme="minorBidi"/>
                <w:sz w:val="20"/>
                <w:szCs w:val="20"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  <w:lang w:bidi="ar-TN"/>
              </w:rPr>
              <w:t>اللّقب</w:t>
            </w:r>
            <w:proofErr w:type="gramStart"/>
            <w:r w:rsidRPr="002C4DFC"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  <w:lang w:bidi="ar-TN"/>
              </w:rPr>
              <w:t>:</w:t>
            </w:r>
            <w:r w:rsidRPr="002C4DFC">
              <w:rPr>
                <w:rFonts w:asciiTheme="minorBidi" w:hAnsiTheme="minorBidi" w:cstheme="minorBidi"/>
                <w:sz w:val="20"/>
                <w:szCs w:val="20"/>
                <w:rtl/>
                <w:lang w:bidi="ar-TN"/>
              </w:rPr>
              <w:t>.</w:t>
            </w:r>
            <w:proofErr w:type="gramEnd"/>
            <w:r w:rsidRPr="002C4DFC">
              <w:rPr>
                <w:rFonts w:asciiTheme="minorBidi" w:hAnsiTheme="minorBidi" w:cstheme="minorBidi"/>
                <w:sz w:val="20"/>
                <w:szCs w:val="20"/>
                <w:rtl/>
                <w:lang w:bidi="ar-TN"/>
              </w:rPr>
              <w:t>.................................</w:t>
            </w:r>
          </w:p>
          <w:p w:rsidR="000041F8" w:rsidRPr="002C4DFC" w:rsidRDefault="000041F8" w:rsidP="00275DA9">
            <w:pPr>
              <w:bidi/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</w:pPr>
            <w:r w:rsidRPr="002C4DFC"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  <w:lang w:bidi="ar-TN"/>
              </w:rPr>
              <w:t>القسم</w:t>
            </w:r>
            <w:proofErr w:type="gramStart"/>
            <w:r w:rsidRPr="002C4DFC"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  <w:lang w:bidi="ar-TN"/>
              </w:rPr>
              <w:t>:</w:t>
            </w:r>
            <w:r w:rsidRPr="002C4DFC">
              <w:rPr>
                <w:rFonts w:asciiTheme="minorBidi" w:hAnsiTheme="minorBidi" w:cstheme="minorBidi"/>
                <w:sz w:val="20"/>
                <w:szCs w:val="20"/>
                <w:rtl/>
                <w:lang w:bidi="ar-TN"/>
              </w:rPr>
              <w:t>.</w:t>
            </w:r>
            <w:proofErr w:type="gramEnd"/>
            <w:r w:rsidRPr="002C4DFC">
              <w:rPr>
                <w:rFonts w:asciiTheme="minorBidi" w:hAnsiTheme="minorBidi" w:cstheme="minorBidi"/>
                <w:sz w:val="20"/>
                <w:szCs w:val="20"/>
                <w:rtl/>
                <w:lang w:bidi="ar-TN"/>
              </w:rPr>
              <w:t>.................</w:t>
            </w:r>
          </w:p>
        </w:tc>
        <w:tc>
          <w:tcPr>
            <w:tcW w:w="1438" w:type="dxa"/>
            <w:gridSpan w:val="2"/>
            <w:vAlign w:val="center"/>
          </w:tcPr>
          <w:p w:rsidR="000041F8" w:rsidRPr="002C4DFC" w:rsidRDefault="000041F8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  <w:lang w:bidi="ar-TN"/>
              </w:rPr>
              <w:t>العدد</w:t>
            </w:r>
          </w:p>
          <w:p w:rsidR="000041F8" w:rsidRPr="002C4DFC" w:rsidRDefault="000041F8" w:rsidP="00275DA9">
            <w:pPr>
              <w:bidi/>
              <w:jc w:val="center"/>
              <w:rPr>
                <w:rFonts w:asciiTheme="minorBidi" w:hAnsiTheme="minorBidi" w:cstheme="minorBidi"/>
                <w:sz w:val="36"/>
                <w:szCs w:val="36"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b/>
                <w:bCs/>
                <w:position w:val="-28"/>
                <w:sz w:val="32"/>
                <w:szCs w:val="32"/>
                <w:rtl/>
                <w:lang w:bidi="ar-TN"/>
              </w:rPr>
              <w:object w:dxaOrig="460" w:dyaOrig="660">
                <v:shape id="_x0000_i1031" type="#_x0000_t75" style="width:23.25pt;height:33pt" o:ole="">
                  <v:imagedata r:id="rId18" o:title=""/>
                </v:shape>
                <o:OLEObject Type="Embed" ProgID="Equation.3" ShapeID="_x0000_i1031" DrawAspect="Content" ObjectID="_1429956932" r:id="rId19"/>
              </w:object>
            </w:r>
          </w:p>
        </w:tc>
      </w:tr>
      <w:tr w:rsidR="000041F8" w:rsidRPr="002C4DFC" w:rsidTr="00E168FF">
        <w:trPr>
          <w:gridAfter w:val="1"/>
          <w:wAfter w:w="122" w:type="dxa"/>
        </w:trPr>
        <w:tc>
          <w:tcPr>
            <w:tcW w:w="2524" w:type="dxa"/>
            <w:gridSpan w:val="3"/>
            <w:vAlign w:val="center"/>
          </w:tcPr>
          <w:p w:rsidR="000041F8" w:rsidRPr="002C4DFC" w:rsidRDefault="000041F8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  <w:lang w:bidi="ar-TN"/>
              </w:rPr>
              <w:t>المعايير</w:t>
            </w:r>
          </w:p>
        </w:tc>
        <w:tc>
          <w:tcPr>
            <w:tcW w:w="8383" w:type="dxa"/>
            <w:gridSpan w:val="6"/>
            <w:vAlign w:val="center"/>
          </w:tcPr>
          <w:p w:rsidR="000041F8" w:rsidRPr="002C4DFC" w:rsidRDefault="000041F8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  <w:lang w:bidi="ar-TN"/>
              </w:rPr>
              <w:t>السّندات والتّعليمات</w:t>
            </w:r>
          </w:p>
        </w:tc>
      </w:tr>
      <w:tr w:rsidR="000041F8" w:rsidRPr="002C4DFC" w:rsidTr="00E168FF">
        <w:trPr>
          <w:gridAfter w:val="1"/>
          <w:wAfter w:w="122" w:type="dxa"/>
        </w:trPr>
        <w:tc>
          <w:tcPr>
            <w:tcW w:w="2524" w:type="dxa"/>
            <w:gridSpan w:val="3"/>
          </w:tcPr>
          <w:p w:rsidR="000041F8" w:rsidRPr="002C4DFC" w:rsidRDefault="000041F8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lang w:bidi="ar-TN"/>
              </w:rPr>
            </w:pPr>
          </w:p>
          <w:p w:rsidR="000041F8" w:rsidRPr="002C4DFC" w:rsidRDefault="000041F8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lang w:bidi="ar-TN"/>
              </w:rPr>
            </w:pPr>
          </w:p>
          <w:p w:rsidR="000041F8" w:rsidRPr="002C4DFC" w:rsidRDefault="000041F8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lang w:bidi="ar-TN"/>
              </w:rPr>
            </w:pPr>
          </w:p>
          <w:p w:rsidR="000041F8" w:rsidRPr="002C4DFC" w:rsidRDefault="000041F8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0041F8" w:rsidRPr="002C4DFC" w:rsidRDefault="000041F8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0041F8" w:rsidRPr="002C4DFC" w:rsidRDefault="000041F8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0041F8" w:rsidRPr="002C4DFC" w:rsidRDefault="000041F8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lang w:bidi="ar-TN"/>
              </w:rPr>
            </w:pPr>
          </w:p>
          <w:p w:rsidR="000041F8" w:rsidRPr="002C4DFC" w:rsidRDefault="000041F8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b/>
                <w:bCs/>
                <w:rtl/>
                <w:lang w:bidi="ar-TN"/>
              </w:rPr>
              <w:t xml:space="preserve">معـ </w:t>
            </w:r>
            <w:r w:rsidR="00D90812" w:rsidRPr="002C4DFC">
              <w:rPr>
                <w:rFonts w:asciiTheme="minorBidi" w:hAnsiTheme="minorBidi" w:cstheme="minorBidi"/>
                <w:b/>
                <w:bCs/>
                <w:rtl/>
                <w:lang w:bidi="ar-TN"/>
              </w:rPr>
              <w:t>2</w:t>
            </w:r>
          </w:p>
          <w:p w:rsidR="00D90812" w:rsidRPr="002C4DFC" w:rsidRDefault="00D90812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lang w:bidi="ar-TN"/>
              </w:rPr>
            </w:pPr>
          </w:p>
          <w:tbl>
            <w:tblPr>
              <w:tblpPr w:leftFromText="141" w:rightFromText="141" w:vertAnchor="text" w:horzAnchor="margin" w:tblpXSpec="center" w:tblpY="-139"/>
              <w:tblOverlap w:val="never"/>
              <w:bidiVisual/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253"/>
              <w:gridCol w:w="253"/>
              <w:gridCol w:w="253"/>
            </w:tblGrid>
            <w:tr w:rsidR="000041F8" w:rsidRPr="002C4DFC">
              <w:trPr>
                <w:trHeight w:hRule="exact" w:val="271"/>
                <w:jc w:val="center"/>
              </w:trPr>
              <w:tc>
                <w:tcPr>
                  <w:tcW w:w="253" w:type="dxa"/>
                </w:tcPr>
                <w:p w:rsidR="000041F8" w:rsidRPr="002C4DFC" w:rsidRDefault="000041F8" w:rsidP="00275DA9">
                  <w:pPr>
                    <w:bidi/>
                    <w:jc w:val="center"/>
                    <w:rPr>
                      <w:rFonts w:asciiTheme="minorBidi" w:hAnsiTheme="minorBidi" w:cstheme="minorBidi"/>
                      <w:b/>
                      <w:bCs/>
                      <w:rtl/>
                      <w:lang w:bidi="ar-TN"/>
                    </w:rPr>
                  </w:pPr>
                </w:p>
              </w:tc>
              <w:tc>
                <w:tcPr>
                  <w:tcW w:w="253" w:type="dxa"/>
                </w:tcPr>
                <w:p w:rsidR="000041F8" w:rsidRPr="002C4DFC" w:rsidRDefault="000041F8" w:rsidP="00275DA9">
                  <w:pPr>
                    <w:bidi/>
                    <w:jc w:val="center"/>
                    <w:rPr>
                      <w:rFonts w:asciiTheme="minorBidi" w:hAnsiTheme="minorBidi" w:cstheme="minorBidi"/>
                      <w:b/>
                      <w:bCs/>
                      <w:rtl/>
                      <w:lang w:bidi="ar-TN"/>
                    </w:rPr>
                  </w:pPr>
                </w:p>
              </w:tc>
              <w:tc>
                <w:tcPr>
                  <w:tcW w:w="253" w:type="dxa"/>
                </w:tcPr>
                <w:p w:rsidR="000041F8" w:rsidRPr="002C4DFC" w:rsidRDefault="000041F8" w:rsidP="00275DA9">
                  <w:pPr>
                    <w:bidi/>
                    <w:jc w:val="center"/>
                    <w:rPr>
                      <w:rFonts w:asciiTheme="minorBidi" w:hAnsiTheme="minorBidi" w:cstheme="minorBidi"/>
                      <w:b/>
                      <w:bCs/>
                      <w:rtl/>
                      <w:lang w:bidi="ar-TN"/>
                    </w:rPr>
                  </w:pPr>
                </w:p>
              </w:tc>
            </w:tr>
          </w:tbl>
          <w:p w:rsidR="00D90812" w:rsidRPr="002C4DFC" w:rsidRDefault="00D90812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D90812" w:rsidRPr="002C4DFC" w:rsidRDefault="00D90812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D90812" w:rsidRPr="002C4DFC" w:rsidRDefault="00D90812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D90812" w:rsidRPr="002C4DFC" w:rsidRDefault="00D90812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D90812" w:rsidRPr="002C4DFC" w:rsidRDefault="00D90812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D90812" w:rsidRPr="002C4DFC" w:rsidRDefault="00D90812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D90812" w:rsidRPr="002C4DFC" w:rsidRDefault="00D90812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D90812" w:rsidRPr="002C4DFC" w:rsidRDefault="00D90812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D90812" w:rsidRPr="002C4DFC" w:rsidRDefault="00D90812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0041F8" w:rsidRPr="002C4DFC" w:rsidRDefault="000041F8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b/>
                <w:bCs/>
                <w:rtl/>
                <w:lang w:bidi="ar-TN"/>
              </w:rPr>
              <w:t>معـ</w:t>
            </w:r>
            <w:r w:rsidR="00D90812" w:rsidRPr="002C4DFC">
              <w:rPr>
                <w:rFonts w:asciiTheme="minorBidi" w:hAnsiTheme="minorBidi" w:cstheme="minorBidi"/>
                <w:b/>
                <w:bCs/>
                <w:rtl/>
                <w:lang w:bidi="ar-TN"/>
              </w:rPr>
              <w:t>3</w:t>
            </w:r>
          </w:p>
          <w:p w:rsidR="000041F8" w:rsidRPr="002C4DFC" w:rsidRDefault="000041F8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tbl>
            <w:tblPr>
              <w:tblpPr w:leftFromText="141" w:rightFromText="141" w:vertAnchor="text" w:horzAnchor="margin" w:tblpXSpec="center" w:tblpY="-172"/>
              <w:tblOverlap w:val="never"/>
              <w:bidiVisual/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253"/>
              <w:gridCol w:w="253"/>
            </w:tblGrid>
            <w:tr w:rsidR="00036520" w:rsidRPr="002C4DFC">
              <w:trPr>
                <w:trHeight w:hRule="exact" w:val="271"/>
                <w:jc w:val="center"/>
              </w:trPr>
              <w:tc>
                <w:tcPr>
                  <w:tcW w:w="253" w:type="dxa"/>
                </w:tcPr>
                <w:p w:rsidR="00036520" w:rsidRPr="002C4DFC" w:rsidRDefault="00036520" w:rsidP="00275DA9">
                  <w:pPr>
                    <w:bidi/>
                    <w:jc w:val="center"/>
                    <w:rPr>
                      <w:rFonts w:asciiTheme="minorBidi" w:hAnsiTheme="minorBidi" w:cstheme="minorBidi"/>
                      <w:b/>
                      <w:bCs/>
                      <w:rtl/>
                      <w:lang w:bidi="ar-TN"/>
                    </w:rPr>
                  </w:pPr>
                </w:p>
              </w:tc>
              <w:tc>
                <w:tcPr>
                  <w:tcW w:w="253" w:type="dxa"/>
                </w:tcPr>
                <w:p w:rsidR="00036520" w:rsidRPr="002C4DFC" w:rsidRDefault="00036520" w:rsidP="00275DA9">
                  <w:pPr>
                    <w:bidi/>
                    <w:jc w:val="center"/>
                    <w:rPr>
                      <w:rFonts w:asciiTheme="minorBidi" w:hAnsiTheme="minorBidi" w:cstheme="minorBidi"/>
                      <w:b/>
                      <w:bCs/>
                      <w:rtl/>
                      <w:lang w:bidi="ar-TN"/>
                    </w:rPr>
                  </w:pPr>
                </w:p>
              </w:tc>
            </w:tr>
          </w:tbl>
          <w:p w:rsidR="000041F8" w:rsidRPr="002C4DFC" w:rsidRDefault="000041F8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lang w:bidi="ar-TN"/>
              </w:rPr>
            </w:pPr>
          </w:p>
          <w:p w:rsidR="000041F8" w:rsidRPr="002C4DFC" w:rsidRDefault="000041F8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0041F8" w:rsidRPr="002C4DFC" w:rsidRDefault="000041F8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0041F8" w:rsidRPr="002C4DFC" w:rsidRDefault="000041F8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0041F8" w:rsidRPr="002C4DFC" w:rsidRDefault="000041F8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0041F8" w:rsidRPr="002C4DFC" w:rsidRDefault="000041F8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0041F8" w:rsidRPr="002C4DFC" w:rsidRDefault="000041F8" w:rsidP="00275DA9">
            <w:pPr>
              <w:bidi/>
              <w:rPr>
                <w:rFonts w:asciiTheme="minorBidi" w:hAnsiTheme="minorBidi" w:cstheme="minorBidi"/>
                <w:b/>
                <w:bCs/>
                <w:lang w:bidi="ar-TN"/>
              </w:rPr>
            </w:pPr>
          </w:p>
          <w:p w:rsidR="000041F8" w:rsidRPr="002C4DFC" w:rsidRDefault="000041F8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lang w:bidi="ar-TN"/>
              </w:rPr>
            </w:pPr>
          </w:p>
          <w:p w:rsidR="000041F8" w:rsidRPr="002C4DFC" w:rsidRDefault="000041F8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lang w:bidi="ar-TN"/>
              </w:rPr>
            </w:pPr>
          </w:p>
          <w:p w:rsidR="000041F8" w:rsidRPr="002C4DFC" w:rsidRDefault="000041F8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0041F8" w:rsidRPr="002C4DFC" w:rsidRDefault="000041F8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0041F8" w:rsidRPr="002C4DFC" w:rsidRDefault="000041F8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0041F8" w:rsidRPr="002C4DFC" w:rsidRDefault="000041F8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b/>
                <w:bCs/>
                <w:rtl/>
                <w:lang w:bidi="ar-TN"/>
              </w:rPr>
              <w:t>معـ1</w:t>
            </w:r>
          </w:p>
          <w:p w:rsidR="000041F8" w:rsidRPr="002C4DFC" w:rsidRDefault="00B419DC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  <w:r w:rsidRPr="00B419DC">
              <w:rPr>
                <w:rFonts w:asciiTheme="minorBidi" w:hAnsiTheme="minorBidi" w:cstheme="minorBidi"/>
                <w:b/>
                <w:bCs/>
                <w:noProof/>
                <w:rtl/>
                <w:lang w:val="en-US" w:eastAsia="en-US"/>
              </w:rPr>
              <w:pict>
                <v:rect id="Rectangle 282" o:spid="_x0000_s1243" style="position:absolute;left:0;text-align:left;margin-left:17.25pt;margin-top:-.05pt;width:12pt;height:14.9pt;flip:x;z-index:25162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yqunKgIAAEkEAAAOAAAAZHJzL2Uyb0RvYy54bWysVMGO0zAQvSPxD5bvNGlolzZqulp1KSAt&#10;sGLhA1zHSSwcjxm7TZevZ+xU3S5wQuRgeTLjl3nvjbO6PvaGHRR6Dbbi00nOmbISam3bin/7un21&#10;4MwHYWthwKqKPyrPr9cvX6wGV6oCOjC1QkYg1peDq3gXgiuzzMtO9cJPwClLyQawF4FCbLMaxUDo&#10;vcmKPL/KBsDaIUjlPb29HZN8nfCbRsnwuWm8CsxUnHoLacW07uKarVeibFG4TstTG+IfuuiFtvTR&#10;M9StCILtUf8B1WuJ4KEJEwl9Bk2jpUociM00/43NQyecSlxIHO/OMvn/Bys/He6R6briV3nBmRU9&#10;mfSFZBO2NYoViyJKNDhfUuWDu8dI0rs7kN89s7DpqE7dIMLQKVFTY9NYnz07EANPR9lu+Ag14Yt9&#10;gKTWscGeNUa79/FghCZF2DHZ83i2Rx0Dk/RyOi9mOZkoKTVdLIvXyb5MlBEmHnbowzsFPYubiiPR&#10;SKDicOdDbOupJNEAo+utNiYF2O42BtlB0KRs05OYENvLMmPZUPHlvJgn5Gc5fwmRp+dvEL0ONPJG&#10;9xVfnItEGfV7a+s0kEFoM+6pZWNPgkYNRy92UD+SngjjPNP9o00H+JOzgWa54v7HXqDizHyw5Mly&#10;OpvF4U/BbP6moAAvM7vLjLCSoCoeOBu3mzBemL1D3Xb0pdEqCzfkY6OTstHjsatTszSvSfDT3YoX&#10;4jJOVU9/gPUvAAAA//8DAFBLAwQUAAYACAAAACEA+lsQb9sAAAAGAQAADwAAAGRycy9kb3ducmV2&#10;LnhtbEyOwUrDQBRF94L/MDzBXTtpmto25qWIIOimYBW6nWSeSTDzJsxM0+TvHVe6vNzLuac4TKYX&#10;IznfWUZYLRMQxLXVHTcInx8vix0IHxRr1VsmhJk8HMrbm0Ll2l75ncZTaESEsM8VQhvCkEvp65aM&#10;8ks7EMfuyzqjQoyukdqpa4SbXqZJ8iCN6jg+tGqg55bq79PFILwOx+rNpWY+ZlUm56le+/F8Rry/&#10;m54eQQSawt8YfvWjOpTRqbIX1l70COtsE5cIixWIWG92MVYI6X4Lsizkf/3yBwAA//8DAFBLAQIt&#10;ABQABgAIAAAAIQC2gziS/gAAAOEBAAATAAAAAAAAAAAAAAAAAAAAAABbQ29udGVudF9UeXBlc10u&#10;eG1sUEsBAi0AFAAGAAgAAAAhADj9If/WAAAAlAEAAAsAAAAAAAAAAAAAAAAALwEAAF9yZWxzLy5y&#10;ZWxzUEsBAi0AFAAGAAgAAAAhADjKq6cqAgAASQQAAA4AAAAAAAAAAAAAAAAALgIAAGRycy9lMm9E&#10;b2MueG1sUEsBAi0AFAAGAAgAAAAhAPpbEG/bAAAABgEAAA8AAAAAAAAAAAAAAAAAhAQAAGRycy9k&#10;b3ducmV2LnhtbFBLBQYAAAAABAAEAPMAAACMBQAAAAA=&#10;"/>
              </w:pict>
            </w:r>
          </w:p>
          <w:p w:rsidR="000041F8" w:rsidRPr="002C4DFC" w:rsidRDefault="000041F8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  <w:lang w:bidi="ar-TN"/>
              </w:rPr>
            </w:pPr>
          </w:p>
        </w:tc>
        <w:tc>
          <w:tcPr>
            <w:tcW w:w="8383" w:type="dxa"/>
            <w:gridSpan w:val="6"/>
          </w:tcPr>
          <w:p w:rsidR="000041F8" w:rsidRPr="002C4DFC" w:rsidRDefault="00AA0520" w:rsidP="00275DA9">
            <w:pPr>
              <w:bidi/>
              <w:rPr>
                <w:rFonts w:asciiTheme="minorBidi" w:hAnsiTheme="minorBidi" w:cstheme="minorBidi"/>
                <w:sz w:val="32"/>
                <w:szCs w:val="32"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sz w:val="32"/>
                <w:szCs w:val="32"/>
                <w:u w:val="single"/>
                <w:rtl/>
                <w:lang w:bidi="ar-TN"/>
              </w:rPr>
              <w:lastRenderedPageBreak/>
              <w:t>الوضعيّة الأولى</w:t>
            </w:r>
            <w:r w:rsidR="000041F8" w:rsidRPr="002C4DFC"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  <w:lang w:bidi="ar-TN"/>
              </w:rPr>
              <w:t>:</w:t>
            </w:r>
          </w:p>
          <w:p w:rsidR="000041F8" w:rsidRPr="002C4DFC" w:rsidRDefault="00D90812" w:rsidP="00275DA9">
            <w:pPr>
              <w:bidi/>
              <w:rPr>
                <w:rFonts w:asciiTheme="minorBidi" w:hAnsiTheme="minorBidi" w:cstheme="minorBidi"/>
                <w:b/>
                <w:bCs/>
                <w:rtl/>
              </w:rPr>
            </w:pPr>
            <w:r w:rsidRPr="002C4DFC"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  <w:lang w:bidi="ar-TN"/>
              </w:rPr>
              <w:t>أكوّن سلاسل غذائيّة يكون فيها الإنسان:</w:t>
            </w:r>
          </w:p>
          <w:p w:rsidR="000041F8" w:rsidRPr="002C4DFC" w:rsidRDefault="00D90812" w:rsidP="00275DA9">
            <w:pPr>
              <w:pStyle w:val="Paragraphedeliste"/>
              <w:numPr>
                <w:ilvl w:val="0"/>
                <w:numId w:val="3"/>
              </w:numPr>
              <w:bidi/>
              <w:rPr>
                <w:rFonts w:asciiTheme="minorBidi" w:hAnsiTheme="minorBidi" w:cstheme="minorBidi"/>
                <w:sz w:val="32"/>
                <w:szCs w:val="32"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sz w:val="32"/>
                <w:szCs w:val="32"/>
                <w:rtl/>
              </w:rPr>
              <w:t>مستهلكا من الدّرجة 3:</w:t>
            </w:r>
          </w:p>
          <w:p w:rsidR="000041F8" w:rsidRPr="002C4DFC" w:rsidRDefault="000041F8" w:rsidP="00275DA9">
            <w:pPr>
              <w:bidi/>
              <w:rPr>
                <w:rFonts w:asciiTheme="minorBidi" w:hAnsiTheme="minorBidi" w:cstheme="minorBidi"/>
                <w:sz w:val="22"/>
                <w:szCs w:val="22"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bidi="ar-TN"/>
              </w:rPr>
              <w:t>...................................................................................................................................</w:t>
            </w:r>
          </w:p>
          <w:p w:rsidR="000041F8" w:rsidRPr="002C4DFC" w:rsidRDefault="00D90812" w:rsidP="00275DA9">
            <w:pPr>
              <w:pStyle w:val="Paragraphedeliste"/>
              <w:numPr>
                <w:ilvl w:val="0"/>
                <w:numId w:val="2"/>
              </w:numPr>
              <w:bidi/>
              <w:rPr>
                <w:rFonts w:asciiTheme="minorBidi" w:hAnsiTheme="minorBidi" w:cstheme="minorBidi"/>
                <w:sz w:val="16"/>
                <w:szCs w:val="16"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sz w:val="32"/>
                <w:szCs w:val="32"/>
                <w:rtl/>
              </w:rPr>
              <w:t>مستهلكا من الدّرجة 2:</w:t>
            </w:r>
          </w:p>
          <w:p w:rsidR="000041F8" w:rsidRPr="002C4DFC" w:rsidRDefault="000041F8" w:rsidP="00275DA9">
            <w:pPr>
              <w:bidi/>
              <w:rPr>
                <w:rFonts w:asciiTheme="minorBidi" w:hAnsiTheme="minorBidi" w:cstheme="minorBidi"/>
                <w:sz w:val="22"/>
                <w:szCs w:val="22"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bidi="ar-TN"/>
              </w:rPr>
              <w:t xml:space="preserve">   ...................................................................................................................................</w:t>
            </w:r>
          </w:p>
          <w:p w:rsidR="000041F8" w:rsidRPr="002C4DFC" w:rsidRDefault="00D90812" w:rsidP="00275DA9">
            <w:pPr>
              <w:pStyle w:val="Paragraphedeliste"/>
              <w:numPr>
                <w:ilvl w:val="0"/>
                <w:numId w:val="2"/>
              </w:numPr>
              <w:bidi/>
              <w:rPr>
                <w:rFonts w:asciiTheme="minorBidi" w:hAnsiTheme="minorBidi" w:cstheme="minorBidi"/>
                <w:sz w:val="16"/>
                <w:szCs w:val="16"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sz w:val="32"/>
                <w:szCs w:val="32"/>
                <w:rtl/>
              </w:rPr>
              <w:t>مستهلكا من الدّرجة 1:</w:t>
            </w:r>
          </w:p>
          <w:p w:rsidR="000041F8" w:rsidRPr="002C4DFC" w:rsidRDefault="000041F8" w:rsidP="00275DA9">
            <w:pPr>
              <w:bidi/>
              <w:rPr>
                <w:rFonts w:asciiTheme="minorBidi" w:hAnsiTheme="minorBidi" w:cstheme="minorBidi"/>
                <w:sz w:val="22"/>
                <w:szCs w:val="22"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bidi="ar-TN"/>
              </w:rPr>
              <w:t xml:space="preserve">   ...................................................................................................................................</w:t>
            </w:r>
          </w:p>
          <w:p w:rsidR="00D90812" w:rsidRPr="002C4DFC" w:rsidRDefault="00D90812" w:rsidP="00275DA9">
            <w:pPr>
              <w:bidi/>
              <w:rPr>
                <w:rFonts w:asciiTheme="minorBidi" w:hAnsiTheme="minorBidi" w:cstheme="minorBidi"/>
                <w:sz w:val="32"/>
                <w:szCs w:val="32"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sz w:val="32"/>
                <w:szCs w:val="32"/>
                <w:u w:val="single"/>
                <w:rtl/>
                <w:lang w:bidi="ar-TN"/>
              </w:rPr>
              <w:t xml:space="preserve">الوضعيّة </w:t>
            </w:r>
            <w:r w:rsidR="00AA0520" w:rsidRPr="002C4DFC">
              <w:rPr>
                <w:rFonts w:asciiTheme="minorBidi" w:hAnsiTheme="minorBidi" w:cstheme="minorBidi"/>
                <w:sz w:val="32"/>
                <w:szCs w:val="32"/>
                <w:u w:val="single"/>
                <w:rtl/>
                <w:lang w:bidi="ar-TN"/>
              </w:rPr>
              <w:t>الثّانية:</w:t>
            </w:r>
          </w:p>
          <w:p w:rsidR="00D90812" w:rsidRPr="002C4DFC" w:rsidRDefault="00D90812" w:rsidP="00275DA9">
            <w:pPr>
              <w:bidi/>
              <w:rPr>
                <w:rFonts w:asciiTheme="minorBidi" w:hAnsiTheme="minorBidi" w:cstheme="minorBidi"/>
                <w:b/>
                <w:bCs/>
                <w:rtl/>
              </w:rPr>
            </w:pPr>
            <w:r w:rsidRPr="002C4DFC"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  <w:lang w:bidi="ar-TN"/>
              </w:rPr>
              <w:t>أصلح الخطأ:</w:t>
            </w:r>
          </w:p>
          <w:p w:rsidR="000041F8" w:rsidRPr="002C4DFC" w:rsidRDefault="00D90812" w:rsidP="00275DA9">
            <w:pPr>
              <w:bidi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sz w:val="32"/>
                <w:szCs w:val="32"/>
                <w:rtl/>
                <w:lang w:bidi="ar-TN"/>
              </w:rPr>
              <w:t>من أعراض مرض الكوليرا، اصفرار الجلد والعينين وفقدان شهيّة الأكل.</w:t>
            </w:r>
          </w:p>
          <w:p w:rsidR="000041F8" w:rsidRPr="002C4DFC" w:rsidRDefault="000041F8" w:rsidP="00275DA9">
            <w:pPr>
              <w:bidi/>
              <w:rPr>
                <w:rFonts w:asciiTheme="minorBidi" w:hAnsiTheme="minorBidi" w:cstheme="minorBidi"/>
                <w:sz w:val="16"/>
                <w:szCs w:val="16"/>
                <w:rtl/>
                <w:lang w:bidi="ar-TN"/>
              </w:rPr>
            </w:pPr>
          </w:p>
          <w:p w:rsidR="000041F8" w:rsidRPr="002C4DFC" w:rsidRDefault="000041F8" w:rsidP="00275DA9">
            <w:pPr>
              <w:bidi/>
              <w:rPr>
                <w:rFonts w:asciiTheme="minorBidi" w:hAnsiTheme="minorBidi" w:cstheme="minorBidi"/>
                <w:sz w:val="22"/>
                <w:szCs w:val="22"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bidi="ar-TN"/>
              </w:rPr>
              <w:t xml:space="preserve">   ...................................................................................................................................</w:t>
            </w:r>
          </w:p>
          <w:p w:rsidR="000041F8" w:rsidRPr="002C4DFC" w:rsidRDefault="00D90812" w:rsidP="00275DA9">
            <w:pPr>
              <w:bidi/>
              <w:rPr>
                <w:rFonts w:asciiTheme="minorBidi" w:hAnsiTheme="minorBidi" w:cstheme="minorBidi"/>
                <w:sz w:val="32"/>
                <w:szCs w:val="32"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sz w:val="32"/>
                <w:szCs w:val="32"/>
                <w:rtl/>
                <w:lang w:bidi="ar-TN"/>
              </w:rPr>
              <w:t>نحمي الأوساط المائيّة والتّربة من التلوّث ﺒﭑلاستعمال المفرط للمواد الكيميائيّة وردم</w:t>
            </w:r>
          </w:p>
          <w:p w:rsidR="00D90812" w:rsidRPr="002C4DFC" w:rsidRDefault="00D90812" w:rsidP="00275DA9">
            <w:pPr>
              <w:bidi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sz w:val="32"/>
                <w:szCs w:val="32"/>
                <w:rtl/>
                <w:lang w:bidi="ar-TN"/>
              </w:rPr>
              <w:lastRenderedPageBreak/>
              <w:t xml:space="preserve">  النّفايات في التّربة.</w:t>
            </w:r>
          </w:p>
          <w:p w:rsidR="000041F8" w:rsidRPr="002C4DFC" w:rsidRDefault="000041F8" w:rsidP="00275DA9">
            <w:pPr>
              <w:bidi/>
              <w:rPr>
                <w:rFonts w:asciiTheme="minorBidi" w:hAnsiTheme="minorBidi" w:cstheme="minorBidi"/>
                <w:sz w:val="22"/>
                <w:szCs w:val="22"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bidi="ar-TN"/>
              </w:rPr>
              <w:t xml:space="preserve">   ...................................................................................................................................</w:t>
            </w:r>
          </w:p>
          <w:p w:rsidR="000041F8" w:rsidRPr="002C4DFC" w:rsidRDefault="000041F8" w:rsidP="00275DA9">
            <w:pPr>
              <w:bidi/>
              <w:rPr>
                <w:rFonts w:asciiTheme="minorBidi" w:hAnsiTheme="minorBidi" w:cstheme="minorBidi"/>
                <w:sz w:val="16"/>
                <w:szCs w:val="16"/>
                <w:rtl/>
                <w:lang w:bidi="ar-TN"/>
              </w:rPr>
            </w:pPr>
          </w:p>
          <w:p w:rsidR="000041F8" w:rsidRPr="002C4DFC" w:rsidRDefault="000041F8" w:rsidP="00275DA9">
            <w:pPr>
              <w:bidi/>
              <w:rPr>
                <w:rFonts w:asciiTheme="minorBidi" w:hAnsiTheme="minorBidi" w:cstheme="minorBidi"/>
                <w:sz w:val="16"/>
                <w:szCs w:val="16"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  <w:lang w:bidi="ar-TN"/>
              </w:rPr>
              <w:t xml:space="preserve">   ...................................................................................................................................</w:t>
            </w:r>
          </w:p>
          <w:p w:rsidR="00EF7680" w:rsidRPr="002C4DFC" w:rsidRDefault="000041F8" w:rsidP="00275DA9">
            <w:pPr>
              <w:bidi/>
              <w:rPr>
                <w:rFonts w:asciiTheme="minorBidi" w:hAnsiTheme="minorBidi" w:cstheme="minorBidi"/>
                <w:b/>
                <w:bCs/>
                <w:rtl/>
              </w:rPr>
            </w:pPr>
            <w:r w:rsidRPr="002C4DFC">
              <w:rPr>
                <w:rFonts w:asciiTheme="minorBidi" w:hAnsiTheme="minorBidi" w:cstheme="minorBidi"/>
                <w:sz w:val="32"/>
                <w:szCs w:val="32"/>
                <w:u w:val="single"/>
                <w:rtl/>
                <w:lang w:bidi="ar-TN"/>
              </w:rPr>
              <w:t xml:space="preserve">الوضعيّة </w:t>
            </w:r>
            <w:r w:rsidR="00AA0520" w:rsidRPr="002C4DFC">
              <w:rPr>
                <w:rFonts w:asciiTheme="minorBidi" w:hAnsiTheme="minorBidi" w:cstheme="minorBidi"/>
                <w:sz w:val="32"/>
                <w:szCs w:val="32"/>
                <w:u w:val="single"/>
                <w:rtl/>
                <w:lang w:bidi="ar-TN"/>
              </w:rPr>
              <w:t>الثّالثة:</w:t>
            </w:r>
            <w:r w:rsidR="00EF7680" w:rsidRPr="002C4DFC"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  <w:lang w:bidi="ar-TN"/>
              </w:rPr>
              <w:t>أتأمّل الصّورة وأشطب ما ليس مسؤولا على التّكاثر الزّهري:</w:t>
            </w:r>
          </w:p>
          <w:p w:rsidR="000041F8" w:rsidRPr="002C4DFC" w:rsidRDefault="00B419DC" w:rsidP="00275DA9">
            <w:pPr>
              <w:bidi/>
              <w:rPr>
                <w:rFonts w:asciiTheme="minorBidi" w:hAnsiTheme="minorBidi" w:cstheme="minorBidi"/>
                <w:sz w:val="36"/>
                <w:szCs w:val="36"/>
                <w:u w:val="single"/>
                <w:rtl/>
                <w:lang w:bidi="ar-TN"/>
              </w:rPr>
            </w:pPr>
            <w:r w:rsidRPr="00B419DC">
              <w:rPr>
                <w:rFonts w:asciiTheme="minorBidi" w:hAnsiTheme="minorBidi" w:cstheme="minorBidi"/>
                <w:noProof/>
                <w:rtl/>
                <w:lang w:val="en-US" w:eastAsia="en-US"/>
              </w:rPr>
              <w:pict>
                <v:shape id="Text Box 309" o:spid="_x0000_s1051" type="#_x0000_t202" style="position:absolute;left:0;text-align:left;margin-left:372.7pt;margin-top:31.8pt;width:38.25pt;height:24pt;z-index:25163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KTdigIAABoFAAAOAAAAZHJzL2Uyb0RvYy54bWysVNuO2yAQfa/Uf0C8Z41T52JrndVemqrS&#10;9iLt9gMI4BgVAwUSe1v13zvgZDfdtlJV1Q82eIbDmTkHzi+GTqG9cF4aXeP8jGAkNDNc6m2NP92v&#10;J0uMfKCaU2W0qPGD8Phi9fLFeW8rMTWtUVw4BCDaV72tcRuCrbLMs1Z01J8ZKzQEG+M6GmDqthl3&#10;tAf0TmVTQuZZbxy3zjDhPfy9GYN4lfCbRrDwoWm8CEjVGLiF9HbpvYnvbHVOq62jtpXsQIP+A4uO&#10;Sg2bPkLd0EDRzslfoDrJnPGmCWfMdJlpGslEqgGqycmzau5aakWqBZrj7WOb/P+DZe/3Hx2SvMZz&#10;kmOkaQci3YshoCszoFekjB3qra8g8c5CahggAEqnar29NeyzR9pct1RvxaVzpm8F5cAwjyuzk6Uj&#10;jo8gm/6d4bAR3QWTgIbGdbF90BAE6KDUw6M6kQyDn8VytljMMGIQekWKJUnqZbQ6LrbOhzfCdCgO&#10;auxA/ARO97c+RDK0OqbEvbxRkq+lUmnitptr5dCeglHW6Un8n6UpHZO1ictGxPEPcIQ9YiyyTcJ/&#10;K/NpQa6m5WQ9Xy4mxbqYTcoFWU5IXl6Vc1KUxc36eySYF1UrORf6VmpxNGFe/J3Ih+Mw2ifZEPU1&#10;LmfT2ajQH4sk6fldkZ0McCaV7GoMTYYnJtEq6vpa8zQOVKpxnP1MP3UZenD8pq4kF0ThRwuEYTMk&#10;ywFHQIsW2Rj+AL5wBnQD8eFCgUFr3FeMejicNfZfdtQJjNRbDd4q86KIpzlNitliChN3GtmcRqhm&#10;AFXjgNE4vA7jDbCzTm5b2Gl0szaX4MdGJq88sTq4GA5gKupwWcQTfjpPWU9X2uoHAAAA//8DAFBL&#10;AwQUAAYACAAAACEAmP3xft8AAAAKAQAADwAAAGRycy9kb3ducmV2LnhtbEyP0U6DQBBF3038h82Y&#10;+GLsQqVLS1kaNdH42toPGGAKpOwuYbeF/r3jkz5O7sm9Z/LdbHpxpdF3zmqIFxEIspWrO9toOH5/&#10;PK9B+IC2xt5Z0nAjD7vi/i7HrHaT3dP1EBrBJdZnqKENYcik9FVLBv3CDWQ5O7nRYOBzbGQ94sTl&#10;ppfLKFLSYGd5ocWB3luqzoeL0XD6mp5Wm6n8DMd0n6g37NLS3bR+fJhftyACzeEPhl99VoeCnUp3&#10;sbUXvYY0WSWMalAvCgQD62W8AVEyGccKZJHL/y8UPwAAAP//AwBQSwECLQAUAAYACAAAACEAtoM4&#10;kv4AAADhAQAAEwAAAAAAAAAAAAAAAAAAAAAAW0NvbnRlbnRfVHlwZXNdLnhtbFBLAQItABQABgAI&#10;AAAAIQA4/SH/1gAAAJQBAAALAAAAAAAAAAAAAAAAAC8BAABfcmVscy8ucmVsc1BLAQItABQABgAI&#10;AAAAIQCGvKTdigIAABoFAAAOAAAAAAAAAAAAAAAAAC4CAABkcnMvZTJvRG9jLnhtbFBLAQItABQA&#10;BgAIAAAAIQCY/fF+3wAAAAoBAAAPAAAAAAAAAAAAAAAAAOQEAABkcnMvZG93bnJldi54bWxQSwUG&#10;AAAAAAQABADzAAAA8AUAAAAA&#10;" stroked="f">
                  <v:textbox>
                    <w:txbxContent>
                      <w:p w:rsidR="00A03313" w:rsidRPr="00167368" w:rsidRDefault="00A03313" w:rsidP="00167368">
                        <w:pPr>
                          <w:jc w:val="center"/>
                          <w:rPr>
                            <w:b/>
                            <w:bCs/>
                            <w:sz w:val="28"/>
                            <w:szCs w:val="28"/>
                            <w:lang w:bidi="ar-TN"/>
                          </w:rPr>
                        </w:pPr>
                        <w:r w:rsidRPr="00167368">
                          <w:rPr>
                            <w:rFonts w:hint="cs"/>
                            <w:b/>
                            <w:bCs/>
                            <w:sz w:val="28"/>
                            <w:szCs w:val="28"/>
                            <w:rtl/>
                            <w:lang w:bidi="ar-TN"/>
                          </w:rPr>
                          <w:t>م</w:t>
                        </w:r>
                        <w:r>
                          <w:rPr>
                            <w:rFonts w:hint="cs"/>
                            <w:b/>
                            <w:bCs/>
                            <w:sz w:val="28"/>
                            <w:szCs w:val="28"/>
                            <w:rtl/>
                            <w:lang w:bidi="ar-TN"/>
                          </w:rPr>
                          <w:t>ئبر</w:t>
                        </w:r>
                      </w:p>
                    </w:txbxContent>
                  </v:textbox>
                </v:shape>
              </w:pict>
            </w:r>
            <w:r w:rsidR="00EF7680" w:rsidRPr="002C4DFC">
              <w:rPr>
                <w:rFonts w:asciiTheme="minorBidi" w:hAnsiTheme="minorBidi" w:cstheme="minorBidi"/>
              </w:rPr>
              <w:object w:dxaOrig="2805" w:dyaOrig="2685">
                <v:shape id="_x0000_i1032" type="#_x0000_t75" style="width:241.5pt;height:199.5pt" o:ole="">
                  <v:imagedata r:id="rId20" o:title=""/>
                </v:shape>
                <o:OLEObject Type="Embed" ProgID="PBrush" ShapeID="_x0000_i1032" DrawAspect="Content" ObjectID="_1429956933" r:id="rId21"/>
              </w:object>
            </w:r>
          </w:p>
          <w:p w:rsidR="00EF7680" w:rsidRPr="002C4DFC" w:rsidRDefault="00EF7680" w:rsidP="00275DA9">
            <w:pPr>
              <w:bidi/>
              <w:rPr>
                <w:rFonts w:asciiTheme="minorBidi" w:hAnsiTheme="minorBidi" w:cstheme="minorBidi"/>
                <w:sz w:val="36"/>
                <w:szCs w:val="36"/>
                <w:u w:val="single"/>
                <w:rtl/>
                <w:lang w:bidi="ar-TN"/>
              </w:rPr>
            </w:pPr>
          </w:p>
        </w:tc>
      </w:tr>
      <w:tr w:rsidR="000041F8" w:rsidRPr="002C4DFC" w:rsidTr="00E168FF">
        <w:trPr>
          <w:gridAfter w:val="1"/>
          <w:wAfter w:w="122" w:type="dxa"/>
        </w:trPr>
        <w:tc>
          <w:tcPr>
            <w:tcW w:w="2524" w:type="dxa"/>
            <w:gridSpan w:val="3"/>
            <w:vAlign w:val="center"/>
          </w:tcPr>
          <w:p w:rsidR="000041F8" w:rsidRPr="002C4DFC" w:rsidRDefault="000041F8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  <w:lang w:bidi="ar-TN"/>
              </w:rPr>
              <w:lastRenderedPageBreak/>
              <w:t>المعايير</w:t>
            </w:r>
          </w:p>
        </w:tc>
        <w:tc>
          <w:tcPr>
            <w:tcW w:w="8383" w:type="dxa"/>
            <w:gridSpan w:val="6"/>
            <w:vAlign w:val="center"/>
          </w:tcPr>
          <w:p w:rsidR="000041F8" w:rsidRPr="002C4DFC" w:rsidRDefault="000041F8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  <w:lang w:bidi="ar-TN"/>
              </w:rPr>
              <w:t>السّندات والتّعليمات</w:t>
            </w:r>
          </w:p>
        </w:tc>
      </w:tr>
      <w:tr w:rsidR="000041F8" w:rsidRPr="002C4DFC" w:rsidTr="00E168FF">
        <w:trPr>
          <w:gridAfter w:val="1"/>
          <w:wAfter w:w="122" w:type="dxa"/>
        </w:trPr>
        <w:tc>
          <w:tcPr>
            <w:tcW w:w="2524" w:type="dxa"/>
            <w:gridSpan w:val="3"/>
          </w:tcPr>
          <w:p w:rsidR="000041F8" w:rsidRPr="002C4DFC" w:rsidRDefault="000041F8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lang w:bidi="ar-TN"/>
              </w:rPr>
            </w:pPr>
          </w:p>
          <w:p w:rsidR="000041F8" w:rsidRPr="002C4DFC" w:rsidRDefault="000041F8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lang w:bidi="ar-TN"/>
              </w:rPr>
            </w:pPr>
          </w:p>
          <w:p w:rsidR="000041F8" w:rsidRPr="002C4DFC" w:rsidRDefault="000041F8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lang w:bidi="ar-TN"/>
              </w:rPr>
            </w:pPr>
          </w:p>
          <w:p w:rsidR="000041F8" w:rsidRPr="002C4DFC" w:rsidRDefault="000041F8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F96AA7" w:rsidRPr="002C4DFC" w:rsidRDefault="00F96AA7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0041F8" w:rsidRPr="002C4DFC" w:rsidRDefault="000041F8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0041F8" w:rsidRPr="002C4DFC" w:rsidRDefault="000041F8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b/>
                <w:bCs/>
                <w:rtl/>
                <w:lang w:bidi="ar-TN"/>
              </w:rPr>
              <w:t>معـ 1</w:t>
            </w:r>
          </w:p>
          <w:p w:rsidR="000041F8" w:rsidRPr="002C4DFC" w:rsidRDefault="00B419DC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  <w:r w:rsidRPr="00B419DC">
              <w:rPr>
                <w:rFonts w:asciiTheme="minorBidi" w:hAnsiTheme="minorBidi" w:cstheme="minorBidi"/>
                <w:b/>
                <w:bCs/>
                <w:noProof/>
                <w:rtl/>
                <w:lang w:val="en-US" w:eastAsia="en-US"/>
              </w:rPr>
              <w:pict>
                <v:group id="Group 287" o:spid="_x0000_s1238" style="position:absolute;left:0;text-align:left;margin-left:2.85pt;margin-top:4.25pt;width:36pt;height:14.9pt;z-index:251629056" coordorigin="10524,7643" coordsize="1080,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40y64QIAAB0LAAAOAAAAZHJzL2Uyb0RvYy54bWzsVttu3CAQfa/Uf0C8N17v1WvFG0W5tVLa&#10;Rk37ASzGNioGCux606/vAI6zSfYpVSNVih8s8AyHmTOHMccnu1agLTOWK1ng9GiEEZNUlVzWBf7x&#10;/fJDhpF1RJZEKMkKfMcsPlm9f3fc6ZyNVaNEyQwCEGnzThe4cU7nSWJpw1pij5RmEoyVMi1xMDV1&#10;UhrSAXorkvFoNE86ZUptFGXWwtfzaMSrgF9VjLqvVWWZQ6LAEJsLbxPea/9OVsckrw3RDad9GOQF&#10;UbSES9h0gDonjqCN4c+gWk6NsqpyR1S1iaoqTlnIAbJJR0+yuTJqo0Mudd7VeqAJqH3C04th6Zft&#10;jUG8LPBsucBIkhaKFPZF42zh6el0nYPXldG3+sbEHGF4rehPC+bkqd3P6+iM1t1nVQIg2TgV6NlV&#10;pvUQkDjahSrcDVVgO4cofJzOFlBZjCiY0mw5nvRVog2U0q9KR7PxFCMwL+bTSSwhbS765eko6xdP&#10;5jNvTEgetw2h9qH5vEBx9oFU+3ek3jZEs1Ar6+kaSAX9R1K/gRaJrAUDYrNIbPC8Z9VGSpFUZw34&#10;sVNjVNcwUkJgacjDRwzQcYGfWCjIYY5RJbj+6BfusQ3MZANv08jbPemT+UBasAykkVwb666YapEf&#10;FNhAHgGVbK+ti/zeu/jNrBK8vORChImp12fCoC2B83cZnr4kj9yERF2Bl7PxLCA/stl9iFF4DkG0&#10;3EEjEbwtcDY4kdwTeCFLCJPkjnARx5CdkEG7kcSohrUq74BQo2KXgK4Gg0aZ3xh10CEKbH9tiGEY&#10;iU8SirJMp1PfUsIkiBYjs29Z71uIpABVYIdRHJ652IY22vC6gZ1iraQ6hcNS8cCsL3KMqg8WBPtq&#10;yl0eUu7Sc/9IiFDxf6/cdDwdlNuf+Dfl+uP/plzoGL0e+5479z+PZz13Gf4ir6/cA/+qN+X+f8oN&#10;dwe4g4XrRH9f9Je8/Xno0Q+32tUfAAAA//8DAFBLAwQUAAYACAAAACEAm9w2ptsAAAAFAQAADwAA&#10;AGRycy9kb3ducmV2LnhtbEyOwUrDQBRF94L/MDzBnZ3EEBNiXkop6qoItoK4e828JqGZmZCZJunf&#10;O650ebmXc0+5XnQvJh5dZw1CvIpAsKmt6kyD8Hl4fchBOE9GUW8NI1zZwbq6vSmpUHY2HzztfSMC&#10;xLiCEFrvh0JKV7esya3swCZ0Jztq8iGOjVQjzQGue/kYRU9SU2fCQ0sDb1uuz/uLRnibad4k8cu0&#10;O5+21+9D+v61ixnx/m7ZPIPwvPi/MfzqB3WogtPRXoxyokdIszBEyFMQoc2yEI8ISZ6ArEr53776&#10;AQAA//8DAFBLAQItABQABgAIAAAAIQC2gziS/gAAAOEBAAATAAAAAAAAAAAAAAAAAAAAAABbQ29u&#10;dGVudF9UeXBlc10ueG1sUEsBAi0AFAAGAAgAAAAhADj9If/WAAAAlAEAAAsAAAAAAAAAAAAAAAAA&#10;LwEAAF9yZWxzLy5yZWxzUEsBAi0AFAAGAAgAAAAhAAfjTLrhAgAAHQsAAA4AAAAAAAAAAAAAAAAA&#10;LgIAAGRycy9lMm9Eb2MueG1sUEsBAi0AFAAGAAgAAAAhAJvcNqbbAAAABQEAAA8AAAAAAAAAAAAA&#10;AAAAOwUAAGRycy9kb3ducmV2LnhtbFBLBQYAAAAABAAEAPMAAABDBgAAAAA=&#10;">
                  <v:rect id="Rectangle 288" o:spid="_x0000_s1241" style="position:absolute;left:10884;top:7644;width:360;height:364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/kk8MAA&#10;AADcAAAADwAAAGRycy9kb3ducmV2LnhtbERPy4rCMBTdC/5DuMLsNNVR0WoUEQRnI/gAt9fm2hab&#10;m5LE2v79ZDEwy8N5r7etqURDzpeWFYxHCQjizOqScwW362G4AOEDssbKMinoyMN20++tMdX2w2dq&#10;LiEXMYR9igqKEOpUSp8VZNCPbE0cuad1BkOELpfa4SeGm0pOkmQuDZYcGwqsaV9Q9rq8jYJjfXr8&#10;uInpTtPHVHZt9u2b+12pr0G7W4EI1IZ/8Z/7qBXMlnFtPBOPgNz8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/kk8MAAAADcAAAADwAAAAAAAAAAAAAAAACYAgAAZHJzL2Rvd25y&#10;ZXYueG1sUEsFBgAAAAAEAAQA9QAAAIUDAAAAAA==&#10;"/>
                  <v:rect id="Rectangle 289" o:spid="_x0000_s1240" style="position:absolute;left:11244;top:7643;width:360;height:364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LWBa8UA&#10;AADcAAAADwAAAGRycy9kb3ducmV2LnhtbESPQWvCQBSE7wX/w/IK3uqmmpaaugkiCOlFqBa8PrOv&#10;SWj2bdhdY/Lv3UKhx2FmvmE2xWg6MZDzrWUFz4sEBHFldcu1gq/T/ukNhA/IGjvLpGAiD0U+e9hg&#10;pu2NP2k4hlpECPsMFTQh9JmUvmrIoF/Ynjh639YZDFG6WmqHtwg3nVwmyas02HJcaLCnXUPVz/Fq&#10;FJT94fLhlmY6pJdUTmO18sP5rNT8cdy+gwg0hv/wX7vUCl7Wa/g9E4+AzO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tYFrxQAAANwAAAAPAAAAAAAAAAAAAAAAAJgCAABkcnMv&#10;ZG93bnJldi54bWxQSwUGAAAAAAQABAD1AAAAigMAAAAA&#10;"/>
                  <v:rect id="Rectangle 290" o:spid="_x0000_s1239" style="position:absolute;left:10524;top:7643;width:360;height:364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DcDcAA&#10;AADcAAAADwAAAGRycy9kb3ducmV2LnhtbERPy4rCMBTdD/gP4QqzG1OriFRjEWFAN4IPcHttrm2x&#10;uSlJprZ/P1kILg/nvc5704iOnK8tK5hOEhDEhdU1lwqul9+fJQgfkDU2lknBQB7yzehrjZm2Lz5R&#10;dw6liCHsM1RQhdBmUvqiIoN+YlviyD2sMxgidKXUDl8x3DQyTZKFNFhzbKiwpV1FxfP8ZxTs2+P9&#10;4FIzHOf3uRz6Yua7202p73G/XYEI1IeP+O3eawWLJM6PZ+IRkJt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qDcDcAAAADcAAAADwAAAAAAAAAAAAAAAACYAgAAZHJzL2Rvd25y&#10;ZXYueG1sUEsFBgAAAAAEAAQA9QAAAIUDAAAAAA==&#10;"/>
                </v:group>
              </w:pict>
            </w:r>
          </w:p>
          <w:p w:rsidR="00F96AA7" w:rsidRPr="002C4DFC" w:rsidRDefault="00F96AA7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F96AA7" w:rsidRPr="002C4DFC" w:rsidRDefault="00F96AA7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F96AA7" w:rsidRPr="002C4DFC" w:rsidRDefault="00F96AA7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F96AA7" w:rsidRPr="002C4DFC" w:rsidRDefault="00F96AA7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F96AA7" w:rsidRPr="002C4DFC" w:rsidRDefault="00F96AA7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F96AA7" w:rsidRPr="002C4DFC" w:rsidRDefault="00F96AA7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F96AA7" w:rsidRPr="002C4DFC" w:rsidRDefault="00F96AA7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F96AA7" w:rsidRPr="002C4DFC" w:rsidRDefault="00F96AA7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F96AA7" w:rsidRPr="002C4DFC" w:rsidRDefault="00F96AA7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0041F8" w:rsidRPr="002C4DFC" w:rsidRDefault="000041F8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b/>
                <w:bCs/>
                <w:rtl/>
                <w:lang w:bidi="ar-TN"/>
              </w:rPr>
              <w:t>معـ</w:t>
            </w:r>
            <w:r w:rsidR="00F96AA7" w:rsidRPr="002C4DFC">
              <w:rPr>
                <w:rFonts w:asciiTheme="minorBidi" w:hAnsiTheme="minorBidi" w:cstheme="minorBidi"/>
                <w:b/>
                <w:bCs/>
                <w:rtl/>
                <w:lang w:bidi="ar-TN"/>
              </w:rPr>
              <w:t>1</w:t>
            </w:r>
          </w:p>
          <w:tbl>
            <w:tblPr>
              <w:tblpPr w:leftFromText="141" w:rightFromText="141" w:vertAnchor="text" w:tblpXSpec="center" w:tblpY="1"/>
              <w:tblOverlap w:val="never"/>
              <w:bidiVisual/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252"/>
              <w:gridCol w:w="253"/>
            </w:tblGrid>
            <w:tr w:rsidR="00F96AA7" w:rsidRPr="002C4DFC">
              <w:trPr>
                <w:trHeight w:val="242"/>
                <w:jc w:val="center"/>
              </w:trPr>
              <w:tc>
                <w:tcPr>
                  <w:tcW w:w="252" w:type="dxa"/>
                </w:tcPr>
                <w:p w:rsidR="00F96AA7" w:rsidRPr="002C4DFC" w:rsidRDefault="00F96AA7" w:rsidP="00275DA9">
                  <w:pPr>
                    <w:bidi/>
                    <w:jc w:val="center"/>
                    <w:rPr>
                      <w:rFonts w:asciiTheme="minorBidi" w:hAnsiTheme="minorBidi" w:cstheme="minorBidi"/>
                      <w:b/>
                      <w:bCs/>
                      <w:rtl/>
                      <w:lang w:bidi="ar-TN"/>
                    </w:rPr>
                  </w:pPr>
                </w:p>
              </w:tc>
              <w:tc>
                <w:tcPr>
                  <w:tcW w:w="253" w:type="dxa"/>
                </w:tcPr>
                <w:p w:rsidR="00F96AA7" w:rsidRPr="002C4DFC" w:rsidRDefault="00F96AA7" w:rsidP="00275DA9">
                  <w:pPr>
                    <w:bidi/>
                    <w:jc w:val="center"/>
                    <w:rPr>
                      <w:rFonts w:asciiTheme="minorBidi" w:hAnsiTheme="minorBidi" w:cstheme="minorBidi"/>
                      <w:b/>
                      <w:bCs/>
                      <w:rtl/>
                      <w:lang w:bidi="ar-TN"/>
                    </w:rPr>
                  </w:pPr>
                </w:p>
              </w:tc>
            </w:tr>
            <w:tr w:rsidR="00F96AA7" w:rsidRPr="002C4DFC">
              <w:trPr>
                <w:trHeight w:val="242"/>
                <w:jc w:val="center"/>
              </w:trPr>
              <w:tc>
                <w:tcPr>
                  <w:tcW w:w="252" w:type="dxa"/>
                </w:tcPr>
                <w:p w:rsidR="00F96AA7" w:rsidRPr="002C4DFC" w:rsidRDefault="00F96AA7" w:rsidP="00275DA9">
                  <w:pPr>
                    <w:bidi/>
                    <w:jc w:val="center"/>
                    <w:rPr>
                      <w:rFonts w:asciiTheme="minorBidi" w:hAnsiTheme="minorBidi" w:cstheme="minorBidi"/>
                      <w:b/>
                      <w:bCs/>
                      <w:rtl/>
                      <w:lang w:bidi="ar-TN"/>
                    </w:rPr>
                  </w:pPr>
                </w:p>
              </w:tc>
              <w:tc>
                <w:tcPr>
                  <w:tcW w:w="253" w:type="dxa"/>
                </w:tcPr>
                <w:p w:rsidR="00F96AA7" w:rsidRPr="002C4DFC" w:rsidRDefault="00F96AA7" w:rsidP="00275DA9">
                  <w:pPr>
                    <w:bidi/>
                    <w:jc w:val="center"/>
                    <w:rPr>
                      <w:rFonts w:asciiTheme="minorBidi" w:hAnsiTheme="minorBidi" w:cstheme="minorBidi"/>
                      <w:b/>
                      <w:bCs/>
                      <w:rtl/>
                      <w:lang w:bidi="ar-TN"/>
                    </w:rPr>
                  </w:pPr>
                </w:p>
              </w:tc>
            </w:tr>
          </w:tbl>
          <w:p w:rsidR="000041F8" w:rsidRPr="002C4DFC" w:rsidRDefault="000041F8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0041F8" w:rsidRPr="002C4DFC" w:rsidRDefault="000041F8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0041F8" w:rsidRPr="002C4DFC" w:rsidRDefault="000041F8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0041F8" w:rsidRPr="002C4DFC" w:rsidRDefault="000041F8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0041F8" w:rsidRPr="002C4DFC" w:rsidRDefault="000041F8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0041F8" w:rsidRPr="002C4DFC" w:rsidRDefault="000041F8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0041F8" w:rsidRPr="002C4DFC" w:rsidRDefault="000041F8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F96AA7" w:rsidRPr="002C4DFC" w:rsidRDefault="00F96AA7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F96AA7" w:rsidRPr="002C4DFC" w:rsidRDefault="00F96AA7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F96AA7" w:rsidRPr="002C4DFC" w:rsidRDefault="00F96AA7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F96AA7" w:rsidRPr="002C4DFC" w:rsidRDefault="00F96AA7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F96AA7" w:rsidRPr="002C4DFC" w:rsidRDefault="00F96AA7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0041F8" w:rsidRPr="002C4DFC" w:rsidRDefault="000041F8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lang w:bidi="ar-TN"/>
              </w:rPr>
            </w:pPr>
          </w:p>
          <w:p w:rsidR="000041F8" w:rsidRPr="002C4DFC" w:rsidRDefault="000041F8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lang w:bidi="ar-TN"/>
              </w:rPr>
            </w:pPr>
            <w:r w:rsidRPr="002C4DFC">
              <w:rPr>
                <w:rFonts w:asciiTheme="minorBidi" w:hAnsiTheme="minorBidi" w:cstheme="minorBidi"/>
                <w:b/>
                <w:bCs/>
                <w:rtl/>
                <w:lang w:bidi="ar-TN"/>
              </w:rPr>
              <w:lastRenderedPageBreak/>
              <w:t>معـ 3</w:t>
            </w:r>
          </w:p>
          <w:p w:rsidR="000041F8" w:rsidRPr="002C4DFC" w:rsidRDefault="00B419DC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lang w:bidi="ar-TN"/>
              </w:rPr>
            </w:pPr>
            <w:r w:rsidRPr="00B419DC">
              <w:rPr>
                <w:rFonts w:asciiTheme="minorBidi" w:hAnsiTheme="minorBidi" w:cstheme="minorBidi"/>
                <w:b/>
                <w:bCs/>
                <w:noProof/>
                <w:lang w:val="en-US" w:eastAsia="en-US"/>
              </w:rPr>
              <w:pict>
                <v:group id="Group 291" o:spid="_x0000_s1234" style="position:absolute;left:0;text-align:left;margin-left:2.85pt;margin-top:4.15pt;width:36pt;height:14.9pt;z-index:251630080" coordorigin="10524,7643" coordsize="1080,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fxLq2gIAAB0LAAAOAAAAZHJzL2Uyb0RvYy54bWzsVttu3CAQfa/Uf0C8N77sJbtWvFGUWyv1&#10;EjXtB7AY26gYKLDrTb++AzjOJt2nVI1UKX6wwDMMM+ccxpyc7jqBtsxYrmSJs6MUIyapqrhsSvz9&#10;29W7BUbWEVkRoSQr8R2z+HT19s1JrwuWq1aJihkEQaQtel3i1jldJImlLeuIPVKaSTDWynTEwdQ0&#10;SWVID9E7keRpOk96ZSptFGXWwteLaMSrEL+uGXVf6toyh0SJITcX3ia81/6drE5I0RiiW06HNMgz&#10;sugIl7DpGOqCOII2hv8RquPUKKtqd0RVl6i65pSFGqCaLH1SzbVRGx1qaYq+0SNMAO0TnJ4dln7e&#10;3hjEqxLPlhOMJOmApLAvypeZh6fXTQFe10bf6hsTa4ThR0V/WDAnT+1+3kRntO4/qQoCko1TAZ5d&#10;bTofAgpHu8DC3cgC2zlE4eN0dgzMYkTBlC2W+WRgibZApV+VpbN8ihGYj+fTSaSQtpfD8ixdDIsn&#10;85k3JqSI24ZUh9R8XaA4+wCq/TtQb1uiWeDKerhGUCHRCOpX0CKRjWAAbB6BDZ73qNoIKZLqvAU/&#10;dmaM6ltGKkgsEAHp7y3wEwuEHMYY1YLr937hHtqAzGLEbRpxuwd9Mh9BC5YRNFJoY901Ux3ygxIb&#10;qCNEJduP1kV87138ZlYJXl1xIcLENOtzYdCWwPm7Cs9AySM3IVFf4uUsn4XIj2x2P0QankMhOu6g&#10;kQjelXgxOpHCA3gpK0iTFI5wEcdQnZBBuxHEqIa1qu4AUKNil4CuBoNWmV8Y9dAhSmx/bohhGIkP&#10;EkhZZtOpbylhEkSLkdm3rPctRFIIVWKHURyeu9iGNtrwpoWdIldSncFhqXlA1pMcsxqSBcG+mHJn&#10;h5QbjtsjIQLj/165WT4dlTuc+Ffl+uP/qlzoGIMex547P6Tc0NZeXrkH/lWvyv3/lBvuDnAHC9eJ&#10;4b7oL3n789CjH261q98AAAD//wMAUEsDBBQABgAIAAAAIQAZoFUe2wAAAAUBAAAPAAAAZHJzL2Rv&#10;d25yZXYueG1sTI7BSsNAFEX3gv8wvII7O4mhJqR5KaWoqyLYCuLuNfOahGZmQmaapH/vuNLl5V7O&#10;PcVm1p0YeXCtNQjxMgLBprKqNTXC5/H1MQPhPBlFnTWMcGMHm/L+rqBc2cl88HjwtQgQ43JCaLzv&#10;cyld1bAmt7Q9m9Cd7aDJhzjUUg00Bbju5FMUPUtNrQkPDfW8a7i6HK4a4W2iaZvEL+P+ct7dvo+r&#10;9699zIgPi3m7BuF59n9j+NUP6lAGp5O9GuVEh7BKwxAhS0CENk1DPCEkWQyyLOR/+/IHAAD//wMA&#10;UEsBAi0AFAAGAAgAAAAhALaDOJL+AAAA4QEAABMAAAAAAAAAAAAAAAAAAAAAAFtDb250ZW50X1R5&#10;cGVzXS54bWxQSwECLQAUAAYACAAAACEAOP0h/9YAAACUAQAACwAAAAAAAAAAAAAAAAAvAQAAX3Jl&#10;bHMvLnJlbHNQSwECLQAUAAYACAAAACEA/38S6toCAAAdCwAADgAAAAAAAAAAAAAAAAAuAgAAZHJz&#10;L2Uyb0RvYy54bWxQSwECLQAUAAYACAAAACEAGaBVHtsAAAAFAQAADwAAAAAAAAAAAAAAAAA0BQAA&#10;ZHJzL2Rvd25yZXYueG1sUEsFBgAAAAAEAAQA8wAAADwGAAAAAA==&#10;">
                  <v:rect id="Rectangle 292" o:spid="_x0000_s1237" style="position:absolute;left:10884;top:7644;width:360;height:364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Qu9cQA&#10;AADcAAAADwAAAGRycy9kb3ducmV2LnhtbESPT4vCMBTE7wt+h/CEva2pbhW3axQRFvQi+Ae8Ppu3&#10;bdnmpSSxtt9+Iwgeh5n5DbNYdaYWLTlfWVYwHiUgiHOrKy4UnE8/H3MQPiBrrC2Tgp48rJaDtwVm&#10;2t75QO0xFCJC2GeooAyhyaT0eUkG/cg2xNH7tc5giNIVUju8R7ip5SRJZtJgxXGhxIY2JeV/x5tR&#10;sG32152bmH6fXlPZd/mnby8Xpd6H3fobRKAuvMLP9lYrmH6l8DgTj4Bc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q0LvXEAAAA3AAAAA8AAAAAAAAAAAAAAAAAmAIAAGRycy9k&#10;b3ducmV2LnhtbFBLBQYAAAAABAAEAPUAAACJAwAAAAA=&#10;"/>
                  <v:rect id="Rectangle 293" o:spid="_x0000_s1236" style="position:absolute;left:11244;top:7643;width:360;height:364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iLbsQA&#10;AADcAAAADwAAAGRycy9kb3ducmV2LnhtbESPT4vCMBTE78J+h/AWvGm6/lm0GmVZEPQiqAten82z&#10;Ldu8lCTW9tsbQfA4zMxvmOW6NZVoyPnSsoKvYQKCOLO65FzB32kzmIHwAVljZZkUdORhvfroLTHV&#10;9s4Hao4hFxHCPkUFRQh1KqXPCjLoh7Ymjt7VOoMhSpdL7fAe4aaSoyT5lgZLjgsF1vRbUPZ/vBkF&#10;23p/2bmR6faTy0R2bTb2zfmsVP+z/VmACNSGd/jV3moF0/kUnmfiEZCr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X4i27EAAAA3AAAAA8AAAAAAAAAAAAAAAAAmAIAAGRycy9k&#10;b3ducmV2LnhtbFBLBQYAAAAABAAEAPUAAACJAwAAAAA=&#10;"/>
                  <v:rect id="Rectangle 294" o:spid="_x0000_s1235" style="position:absolute;left:10524;top:7643;width:360;height:364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SoVGcUA&#10;AADcAAAADwAAAGRycy9kb3ducmV2LnhtbESPQWvCQBSE70L/w/IKvZlNbZQ2dZVSKMSLoBZyfWZf&#10;k9Ds27C7jcm/7wqCx2FmvmHW29F0YiDnW8sKnpMUBHFldcu1gu/T1/wVhA/IGjvLpGAiD9vNw2yN&#10;ubYXPtBwDLWIEPY5KmhC6HMpfdWQQZ/Ynjh6P9YZDFG6WmqHlwg3nVyk6UoabDkuNNjTZ0PV7/HP&#10;KCj6/XnnFmbaZ+dMTmP14oeyVOrpcfx4BxFoDPfwrV1oBcu3FVzPxCMgN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KhUZxQAAANwAAAAPAAAAAAAAAAAAAAAAAJgCAABkcnMv&#10;ZG93bnJldi54bWxQSwUGAAAAAAQABAD1AAAAigMAAAAA&#10;"/>
                </v:group>
              </w:pict>
            </w:r>
          </w:p>
          <w:p w:rsidR="000041F8" w:rsidRPr="002C4DFC" w:rsidRDefault="000041F8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lang w:bidi="ar-TN"/>
              </w:rPr>
            </w:pPr>
          </w:p>
          <w:p w:rsidR="000041F8" w:rsidRPr="002C4DFC" w:rsidRDefault="000041F8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lang w:bidi="ar-TN"/>
              </w:rPr>
            </w:pPr>
          </w:p>
          <w:p w:rsidR="000041F8" w:rsidRPr="002C4DFC" w:rsidRDefault="000041F8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lang w:bidi="ar-TN"/>
              </w:rPr>
            </w:pPr>
          </w:p>
          <w:p w:rsidR="000041F8" w:rsidRPr="002C4DFC" w:rsidRDefault="000041F8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lang w:bidi="ar-TN"/>
              </w:rPr>
            </w:pPr>
          </w:p>
          <w:p w:rsidR="000041F8" w:rsidRPr="002C4DFC" w:rsidRDefault="000041F8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0041F8" w:rsidRPr="002C4DFC" w:rsidRDefault="000041F8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0041F8" w:rsidRPr="002C4DFC" w:rsidRDefault="000041F8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0041F8" w:rsidRPr="002C4DFC" w:rsidRDefault="000041F8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  <w:lang w:bidi="ar-TN"/>
              </w:rPr>
            </w:pPr>
          </w:p>
        </w:tc>
        <w:tc>
          <w:tcPr>
            <w:tcW w:w="8383" w:type="dxa"/>
            <w:gridSpan w:val="6"/>
          </w:tcPr>
          <w:p w:rsidR="000041F8" w:rsidRPr="002C4DFC" w:rsidRDefault="000041F8" w:rsidP="00275DA9">
            <w:pPr>
              <w:bidi/>
              <w:rPr>
                <w:rFonts w:asciiTheme="minorBidi" w:hAnsiTheme="minorBidi" w:cstheme="minorBidi"/>
                <w:sz w:val="32"/>
                <w:szCs w:val="32"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sz w:val="32"/>
                <w:szCs w:val="32"/>
                <w:u w:val="single"/>
                <w:rtl/>
                <w:lang w:bidi="ar-TN"/>
              </w:rPr>
              <w:lastRenderedPageBreak/>
              <w:t xml:space="preserve">الوضعيّة </w:t>
            </w:r>
            <w:r w:rsidR="00AA0520" w:rsidRPr="002C4DFC">
              <w:rPr>
                <w:rFonts w:asciiTheme="minorBidi" w:hAnsiTheme="minorBidi" w:cstheme="minorBidi"/>
                <w:sz w:val="32"/>
                <w:szCs w:val="32"/>
                <w:u w:val="single"/>
                <w:rtl/>
                <w:lang w:bidi="ar-TN"/>
              </w:rPr>
              <w:t>الرّابعة</w:t>
            </w:r>
            <w:r w:rsidRPr="002C4DFC"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  <w:lang w:bidi="ar-TN"/>
              </w:rPr>
              <w:t>:</w:t>
            </w:r>
          </w:p>
          <w:p w:rsidR="000041F8" w:rsidRPr="002C4DFC" w:rsidRDefault="00EF7680" w:rsidP="00275DA9">
            <w:pPr>
              <w:bidi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  <w:lang w:bidi="ar-TN"/>
              </w:rPr>
              <w:t>أعمّر الجدول بوضع العلامة (×) في الخانة المناسبة:</w:t>
            </w:r>
          </w:p>
          <w:p w:rsidR="00AA0520" w:rsidRPr="002C4DFC" w:rsidRDefault="00AA0520" w:rsidP="00275DA9">
            <w:pPr>
              <w:bidi/>
              <w:rPr>
                <w:rFonts w:asciiTheme="minorBidi" w:hAnsiTheme="minorBidi" w:cstheme="minorBidi"/>
                <w:b/>
                <w:bCs/>
                <w:sz w:val="12"/>
                <w:szCs w:val="12"/>
                <w:rtl/>
              </w:rPr>
            </w:pPr>
          </w:p>
          <w:tbl>
            <w:tblPr>
              <w:tblpPr w:leftFromText="141" w:rightFromText="141" w:vertAnchor="text" w:tblpXSpec="center" w:tblpY="1"/>
              <w:tblOverlap w:val="never"/>
              <w:bidiVisual/>
              <w:tblW w:w="9417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1761"/>
              <w:gridCol w:w="2552"/>
              <w:gridCol w:w="2552"/>
              <w:gridCol w:w="2552"/>
            </w:tblGrid>
            <w:tr w:rsidR="00EF7680" w:rsidRPr="002C4DFC">
              <w:trPr>
                <w:jc w:val="center"/>
              </w:trPr>
              <w:tc>
                <w:tcPr>
                  <w:tcW w:w="1761" w:type="dxa"/>
                  <w:tcBorders>
                    <w:top w:val="nil"/>
                    <w:left w:val="nil"/>
                  </w:tcBorders>
                </w:tcPr>
                <w:p w:rsidR="00EF7680" w:rsidRPr="002C4DFC" w:rsidRDefault="00EF7680" w:rsidP="00275DA9">
                  <w:pPr>
                    <w:bidi/>
                    <w:rPr>
                      <w:rFonts w:asciiTheme="minorBidi" w:hAnsiTheme="minorBidi" w:cstheme="minorBidi"/>
                      <w:sz w:val="32"/>
                      <w:szCs w:val="32"/>
                      <w:rtl/>
                      <w:lang w:bidi="ar-TN"/>
                    </w:rPr>
                  </w:pPr>
                </w:p>
              </w:tc>
              <w:tc>
                <w:tcPr>
                  <w:tcW w:w="2552" w:type="dxa"/>
                  <w:vAlign w:val="center"/>
                </w:tcPr>
                <w:p w:rsidR="00EF7680" w:rsidRPr="002C4DFC" w:rsidRDefault="00EF7680" w:rsidP="00275DA9">
                  <w:pPr>
                    <w:bidi/>
                    <w:jc w:val="center"/>
                    <w:rPr>
                      <w:rFonts w:asciiTheme="minorBidi" w:hAnsiTheme="minorBidi" w:cstheme="minorBidi"/>
                      <w:sz w:val="28"/>
                      <w:szCs w:val="28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sz w:val="28"/>
                      <w:szCs w:val="28"/>
                      <w:rtl/>
                      <w:lang w:bidi="ar-TN"/>
                    </w:rPr>
                    <w:t>يصنع ضادّات</w:t>
                  </w:r>
                </w:p>
              </w:tc>
              <w:tc>
                <w:tcPr>
                  <w:tcW w:w="2552" w:type="dxa"/>
                  <w:vAlign w:val="center"/>
                </w:tcPr>
                <w:p w:rsidR="00EF7680" w:rsidRPr="002C4DFC" w:rsidRDefault="00EF7680" w:rsidP="00275DA9">
                  <w:pPr>
                    <w:bidi/>
                    <w:jc w:val="center"/>
                    <w:rPr>
                      <w:rFonts w:asciiTheme="minorBidi" w:hAnsiTheme="minorBidi" w:cstheme="minorBidi"/>
                      <w:sz w:val="28"/>
                      <w:szCs w:val="28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sz w:val="28"/>
                      <w:szCs w:val="28"/>
                      <w:rtl/>
                      <w:lang w:bidi="ar-TN"/>
                    </w:rPr>
                    <w:t>يستعمل للعلاج ومقاومة المرض</w:t>
                  </w:r>
                </w:p>
              </w:tc>
              <w:tc>
                <w:tcPr>
                  <w:tcW w:w="2552" w:type="dxa"/>
                  <w:vAlign w:val="center"/>
                </w:tcPr>
                <w:p w:rsidR="00EF7680" w:rsidRPr="002C4DFC" w:rsidRDefault="00EF7680" w:rsidP="00275DA9">
                  <w:pPr>
                    <w:bidi/>
                    <w:jc w:val="center"/>
                    <w:rPr>
                      <w:rFonts w:asciiTheme="minorBidi" w:hAnsiTheme="minorBidi" w:cstheme="minorBidi"/>
                      <w:sz w:val="28"/>
                      <w:szCs w:val="28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sz w:val="28"/>
                      <w:szCs w:val="28"/>
                      <w:rtl/>
                      <w:lang w:bidi="ar-TN"/>
                    </w:rPr>
                    <w:t>يكسب الجسم مناعة ويستعمل للوقاية</w:t>
                  </w:r>
                </w:p>
              </w:tc>
            </w:tr>
            <w:tr w:rsidR="00EF7680" w:rsidRPr="002C4DFC">
              <w:trPr>
                <w:jc w:val="center"/>
              </w:trPr>
              <w:tc>
                <w:tcPr>
                  <w:tcW w:w="1761" w:type="dxa"/>
                </w:tcPr>
                <w:p w:rsidR="00EF7680" w:rsidRPr="002C4DFC" w:rsidRDefault="00AA0520" w:rsidP="00275DA9">
                  <w:pPr>
                    <w:bidi/>
                    <w:jc w:val="center"/>
                    <w:rPr>
                      <w:rFonts w:asciiTheme="minorBidi" w:hAnsiTheme="minorBidi" w:cstheme="minorBidi"/>
                      <w:sz w:val="32"/>
                      <w:szCs w:val="32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sz w:val="32"/>
                      <w:szCs w:val="32"/>
                      <w:rtl/>
                      <w:lang w:bidi="ar-TN"/>
                    </w:rPr>
                    <w:t>اللّـقــاح</w:t>
                  </w:r>
                </w:p>
              </w:tc>
              <w:tc>
                <w:tcPr>
                  <w:tcW w:w="2552" w:type="dxa"/>
                  <w:vAlign w:val="center"/>
                </w:tcPr>
                <w:p w:rsidR="00EF7680" w:rsidRPr="002C4DFC" w:rsidRDefault="00EF7680" w:rsidP="00275DA9">
                  <w:pPr>
                    <w:bidi/>
                    <w:jc w:val="center"/>
                    <w:rPr>
                      <w:rFonts w:asciiTheme="minorBidi" w:hAnsiTheme="minorBidi" w:cstheme="minorBidi"/>
                      <w:sz w:val="28"/>
                      <w:szCs w:val="28"/>
                      <w:rtl/>
                      <w:lang w:bidi="ar-TN"/>
                    </w:rPr>
                  </w:pPr>
                </w:p>
              </w:tc>
              <w:tc>
                <w:tcPr>
                  <w:tcW w:w="2552" w:type="dxa"/>
                  <w:vAlign w:val="center"/>
                </w:tcPr>
                <w:p w:rsidR="00EF7680" w:rsidRPr="002C4DFC" w:rsidRDefault="00EF7680" w:rsidP="00275DA9">
                  <w:pPr>
                    <w:bidi/>
                    <w:jc w:val="center"/>
                    <w:rPr>
                      <w:rFonts w:asciiTheme="minorBidi" w:hAnsiTheme="minorBidi" w:cstheme="minorBidi"/>
                      <w:sz w:val="28"/>
                      <w:szCs w:val="28"/>
                      <w:rtl/>
                      <w:lang w:bidi="ar-TN"/>
                    </w:rPr>
                  </w:pPr>
                </w:p>
              </w:tc>
              <w:tc>
                <w:tcPr>
                  <w:tcW w:w="2552" w:type="dxa"/>
                  <w:vAlign w:val="center"/>
                </w:tcPr>
                <w:p w:rsidR="00EF7680" w:rsidRPr="002C4DFC" w:rsidRDefault="00EF7680" w:rsidP="00275DA9">
                  <w:pPr>
                    <w:bidi/>
                    <w:jc w:val="center"/>
                    <w:rPr>
                      <w:rFonts w:asciiTheme="minorBidi" w:hAnsiTheme="minorBidi" w:cstheme="minorBidi"/>
                      <w:sz w:val="28"/>
                      <w:szCs w:val="28"/>
                      <w:rtl/>
                      <w:lang w:bidi="ar-TN"/>
                    </w:rPr>
                  </w:pPr>
                </w:p>
              </w:tc>
            </w:tr>
            <w:tr w:rsidR="00EF7680" w:rsidRPr="002C4DFC">
              <w:trPr>
                <w:jc w:val="center"/>
              </w:trPr>
              <w:tc>
                <w:tcPr>
                  <w:tcW w:w="1761" w:type="dxa"/>
                </w:tcPr>
                <w:p w:rsidR="00EF7680" w:rsidRPr="002C4DFC" w:rsidRDefault="00AA0520" w:rsidP="00275DA9">
                  <w:pPr>
                    <w:bidi/>
                    <w:jc w:val="center"/>
                    <w:rPr>
                      <w:rFonts w:asciiTheme="minorBidi" w:hAnsiTheme="minorBidi" w:cstheme="minorBidi"/>
                      <w:sz w:val="32"/>
                      <w:szCs w:val="32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sz w:val="32"/>
                      <w:szCs w:val="32"/>
                      <w:rtl/>
                      <w:lang w:bidi="ar-TN"/>
                    </w:rPr>
                    <w:t>الـمـصـل</w:t>
                  </w:r>
                </w:p>
              </w:tc>
              <w:tc>
                <w:tcPr>
                  <w:tcW w:w="2552" w:type="dxa"/>
                  <w:vAlign w:val="center"/>
                </w:tcPr>
                <w:p w:rsidR="00EF7680" w:rsidRPr="002C4DFC" w:rsidRDefault="00EF7680" w:rsidP="00275DA9">
                  <w:pPr>
                    <w:bidi/>
                    <w:jc w:val="center"/>
                    <w:rPr>
                      <w:rFonts w:asciiTheme="minorBidi" w:hAnsiTheme="minorBidi" w:cstheme="minorBidi"/>
                      <w:sz w:val="28"/>
                      <w:szCs w:val="28"/>
                      <w:rtl/>
                      <w:lang w:bidi="ar-TN"/>
                    </w:rPr>
                  </w:pPr>
                </w:p>
              </w:tc>
              <w:tc>
                <w:tcPr>
                  <w:tcW w:w="2552" w:type="dxa"/>
                  <w:vAlign w:val="center"/>
                </w:tcPr>
                <w:p w:rsidR="00EF7680" w:rsidRPr="002C4DFC" w:rsidRDefault="00EF7680" w:rsidP="00275DA9">
                  <w:pPr>
                    <w:bidi/>
                    <w:jc w:val="center"/>
                    <w:rPr>
                      <w:rFonts w:asciiTheme="minorBidi" w:hAnsiTheme="minorBidi" w:cstheme="minorBidi"/>
                      <w:sz w:val="28"/>
                      <w:szCs w:val="28"/>
                      <w:rtl/>
                      <w:lang w:bidi="ar-TN"/>
                    </w:rPr>
                  </w:pPr>
                </w:p>
              </w:tc>
              <w:tc>
                <w:tcPr>
                  <w:tcW w:w="2552" w:type="dxa"/>
                  <w:vAlign w:val="center"/>
                </w:tcPr>
                <w:p w:rsidR="00EF7680" w:rsidRPr="002C4DFC" w:rsidRDefault="00EF7680" w:rsidP="00275DA9">
                  <w:pPr>
                    <w:bidi/>
                    <w:jc w:val="center"/>
                    <w:rPr>
                      <w:rFonts w:asciiTheme="minorBidi" w:hAnsiTheme="minorBidi" w:cstheme="minorBidi"/>
                      <w:sz w:val="28"/>
                      <w:szCs w:val="28"/>
                      <w:rtl/>
                      <w:lang w:bidi="ar-TN"/>
                    </w:rPr>
                  </w:pPr>
                </w:p>
              </w:tc>
            </w:tr>
          </w:tbl>
          <w:p w:rsidR="00AA0520" w:rsidRPr="002C4DFC" w:rsidRDefault="00AA0520" w:rsidP="00275DA9">
            <w:pPr>
              <w:bidi/>
              <w:rPr>
                <w:rFonts w:asciiTheme="minorBidi" w:hAnsiTheme="minorBidi" w:cstheme="minorBidi"/>
                <w:sz w:val="12"/>
                <w:szCs w:val="12"/>
                <w:u w:val="single"/>
                <w:rtl/>
                <w:lang w:bidi="ar-TN"/>
              </w:rPr>
            </w:pPr>
          </w:p>
          <w:p w:rsidR="00AA0520" w:rsidRPr="002C4DFC" w:rsidRDefault="00AA0520" w:rsidP="00275DA9">
            <w:pPr>
              <w:bidi/>
              <w:rPr>
                <w:rFonts w:asciiTheme="minorBidi" w:hAnsiTheme="minorBidi" w:cstheme="minorBidi"/>
                <w:sz w:val="32"/>
                <w:szCs w:val="32"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sz w:val="32"/>
                <w:szCs w:val="32"/>
                <w:u w:val="single"/>
                <w:rtl/>
                <w:lang w:bidi="ar-TN"/>
              </w:rPr>
              <w:t>الوضعيّة الخامسة</w:t>
            </w:r>
            <w:r w:rsidRPr="002C4DFC"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  <w:lang w:bidi="ar-TN"/>
              </w:rPr>
              <w:t>:</w:t>
            </w:r>
          </w:p>
          <w:p w:rsidR="00AA0520" w:rsidRPr="002C4DFC" w:rsidRDefault="00B419DC" w:rsidP="00275DA9">
            <w:pPr>
              <w:bidi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  <w:lang w:bidi="ar-TN"/>
              </w:rPr>
            </w:pPr>
            <w:r w:rsidRPr="00B419DC">
              <w:rPr>
                <w:rFonts w:asciiTheme="minorBidi" w:hAnsiTheme="minorBidi" w:cstheme="minorBidi"/>
                <w:noProof/>
                <w:sz w:val="32"/>
                <w:szCs w:val="32"/>
                <w:rtl/>
                <w:lang w:val="en-US" w:eastAsia="en-US"/>
              </w:rPr>
              <w:pict>
                <v:group id="Group 315" o:spid="_x0000_s1052" style="position:absolute;left:0;text-align:left;margin-left:5pt;margin-top:23.55pt;width:172.7pt;height:145.5pt;z-index:251634176" coordorigin="641,5745" coordsize="3454,3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JZEDwMAABwOAAAOAAAAZHJzL2Uyb0RvYy54bWzsV9tu3CAQfa/Uf0C8N17f9mLFG6W5qVLa&#10;Rkr6ASzGF9UGF9i106/PAPZmc2kqpdJKldYPFnhgmDnnMIbjk76p0YZJVQmeYv9oghHjVGQVL1L8&#10;4+7y0xwjpQnPSC04S/E9U/hk+fHDcdcmLBClqDMmETjhKunaFJdat4nnKVqyhqgj0TIOxlzIhmjo&#10;ysLLJOnAe1N7wWQy9Tohs1YKypSCr+fOiJfWf54zqr/nuWIa1SmG2LR9S/tembe3PCZJIUlbVnQI&#10;g7wjioZUHBbdujonmqC1rF64aioqhRK5PqKi8USeV5TZHCAbf/Ismysp1q3NpUi6ot3CBNA+w+nd&#10;bum3zY1EVZbieA5UcdIASXZdFPqxgadriwRGXcn2tr2RLkdoXgv6U4HZe243/cINRqvuq8jAIVlr&#10;YeHpc9kYF5A46i0L91sWWK8RhY+BvwiDBZBFwebPo9k8HniiJZBp5k0jHyOwxrPIxkgSWl4M08Mo&#10;jtzccOImeiRx69pYh9hMYiA59Yiq+jdUb0vSMkuWMnhtUV2MqN6ZBD+LHoD1HbB2oEEV6R4MkK0F&#10;STlwERdnJeEFO5VSdCUjGURoZ0Ie26kuD2Wc/A3tl6iNkIdRMGA2BeANqyNkJGml0ldMNMg0Uixh&#10;S9koyeZaaTd0HGKYVaKussuqrm1HFquzWqINge13aZ/B+5NhNUddihdxELv8/+hiYp/XXDSVhjpS&#10;V02K59tBJDGoXfAMwiSJJlXt2pBdza10VWKQcxjqftXbnRBMR3pWIrsHYKVwdQPqHDRKIX9j1EHN&#10;SLH6tSaSYVR/4UDOwo8iU2RsJ4pnAXTkrmW1ayGcgqsUa4xc80y7wrRuZVWUsJKTAxensH3yyoJt&#10;mHdRDfGDgvclZbMnXYHYkXIwYgWa36OU46ktAFOjGcvuQcqvSnk20nOQ8m5VXsD/44WUwxGr/Up5&#10;5v5lszA8SPmtqjwf6TlI+YmUg1ekHI1Y7VfKU/hDwLFs7k8OUn5LyouRnv9FyvbkDFcQezIcrkvm&#10;jrPbtweSx0vd8gEAAP//AwBQSwMEFAAGAAgAAAAhAGS1/GDgAAAACQEAAA8AAABkcnMvZG93bnJl&#10;di54bWxMj0FLw0AQhe+C/2EZwZvdxDRa0mxKKeqpCG0F6W2bnSah2dmQ3Sbpv3c86W0e7/Hme/lq&#10;sq0YsPeNIwXxLAKBVDrTUKXg6/D+tADhgyajW0eo4IYeVsX9Xa4z40ba4bAPleAS8plWUIfQZVL6&#10;skar/cx1SOydXW91YNlX0vR65HLbyucoepFWN8Qfat3hpsbysr9aBR+jHtdJ/DZsL+fN7XhIP7+3&#10;MSr1+DCtlyACTuEvDL/4jA4FM53clYwXLeuIpwQF89cYBPtJms5BnPhIFjHIIpf/FxQ/AAAA//8D&#10;AFBLAQItABQABgAIAAAAIQC2gziS/gAAAOEBAAATAAAAAAAAAAAAAAAAAAAAAABbQ29udGVudF9U&#10;eXBlc10ueG1sUEsBAi0AFAAGAAgAAAAhADj9If/WAAAAlAEAAAsAAAAAAAAAAAAAAAAALwEAAF9y&#10;ZWxzLy5yZWxzUEsBAi0AFAAGAAgAAAAhACGElkQPAwAAHA4AAA4AAAAAAAAAAAAAAAAALgIAAGRy&#10;cy9lMm9Eb2MueG1sUEsBAi0AFAAGAAgAAAAhAGS1/GDgAAAACQEAAA8AAAAAAAAAAAAAAAAAaQUA&#10;AGRycy9kb3ducmV2LnhtbFBLBQYAAAAABAAEAPMAAAB2BgAAAAA=&#10;">
                  <v:shape id="Text Box 311" o:spid="_x0000_s1053" type="#_x0000_t202" style="position:absolute;left:641;top:5745;width:3424;height: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rY6+MYA&#10;AADcAAAADwAAAGRycy9kb3ducmV2LnhtbESPQWvCQBSE70L/w/KEXqRubK2N0VVKwaI3a4teH9ln&#10;Epp9G3fXmP77riB4HGbmG2a+7EwtWnK+sqxgNExAEOdWV1wo+PlePaUgfEDWWFsmBX/kYbl46M0x&#10;0/bCX9TuQiEihH2GCsoQmkxKn5dk0A9tQxy9o3UGQ5SukNrhJcJNLZ+TZCINVhwXSmzoo6T8d3c2&#10;CtLxuj34zct2n0+O9TQM3trPk1Pqsd+9z0AE6sI9fGuvtYLXdArXM/EIyMU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rY6+MYAAADcAAAADwAAAAAAAAAAAAAAAACYAgAAZHJz&#10;L2Rvd25yZXYueG1sUEsFBgAAAAAEAAQA9QAAAIsDAAAAAA==&#10;">
                    <v:textbox>
                      <w:txbxContent>
                        <w:p w:rsidR="00A03313" w:rsidRPr="0098471F" w:rsidRDefault="00A03313" w:rsidP="00AA0520">
                          <w:pPr>
                            <w:bidi/>
                            <w:rPr>
                              <w:sz w:val="8"/>
                              <w:szCs w:val="8"/>
                              <w:rtl/>
                            </w:rPr>
                          </w:pPr>
                        </w:p>
                        <w:p w:rsidR="00A03313" w:rsidRPr="00AA0520" w:rsidRDefault="00A03313" w:rsidP="0098471F">
                          <w:pPr>
                            <w:bidi/>
                            <w:rPr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hint="cs"/>
                              <w:sz w:val="22"/>
                              <w:szCs w:val="22"/>
                              <w:rtl/>
                            </w:rPr>
                            <w:t>........................................................</w:t>
                          </w:r>
                        </w:p>
                      </w:txbxContent>
                    </v:textbox>
                  </v:shape>
                  <v:shape id="Text Box 312" o:spid="_x0000_s1054" type="#_x0000_t202" style="position:absolute;left:656;top:6525;width:3424;height: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lUFuMIA&#10;AADcAAAADwAAAGRycy9kb3ducmV2LnhtbERPyWrDMBC9F/oPYgq9lEROm9W1HEqhIbllI70O1sQ2&#10;sUaupDrO30eHQo+Pt2fL3jSiI+drywpGwwQEcWF1zaWC4+FrMAfhA7LGxjIpuJGHZf74kGGq7ZV3&#10;1O1DKWII+xQVVCG0qZS+qMigH9qWOHJn6wyGCF0ptcNrDDeNfE2SqTRYc2yosKXPiorL/tcomI/X&#10;3bffvG1PxfTcLMLLrFv9OKWen/qPdxCB+vAv/nOvtYLJIs6PZ+IRkP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VQW4wgAAANwAAAAPAAAAAAAAAAAAAAAAAJgCAABkcnMvZG93&#10;bnJldi54bWxQSwUGAAAAAAQABAD1AAAAhwMAAAAA&#10;">
                    <v:textbox>
                      <w:txbxContent>
                        <w:p w:rsidR="00A03313" w:rsidRPr="0098471F" w:rsidRDefault="00A03313" w:rsidP="0098471F">
                          <w:pPr>
                            <w:bidi/>
                            <w:rPr>
                              <w:sz w:val="8"/>
                              <w:szCs w:val="8"/>
                              <w:rtl/>
                            </w:rPr>
                          </w:pPr>
                        </w:p>
                        <w:p w:rsidR="00A03313" w:rsidRPr="00AA0520" w:rsidRDefault="00A03313" w:rsidP="0098471F">
                          <w:pPr>
                            <w:bidi/>
                            <w:rPr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hint="cs"/>
                              <w:sz w:val="22"/>
                              <w:szCs w:val="22"/>
                              <w:rtl/>
                            </w:rPr>
                            <w:t>........................................................</w:t>
                          </w:r>
                        </w:p>
                      </w:txbxContent>
                    </v:textbox>
                  </v:shape>
                  <v:shape id="Text Box 313" o:spid="_x0000_s1055" type="#_x0000_t202" style="position:absolute;left:671;top:7335;width:3424;height: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RmgI8YA&#10;AADcAAAADwAAAGRycy9kb3ducmV2LnhtbESPT2sCMRTE70K/Q3gFL0Wz2mp1axQRLHrzH+31sXnu&#10;Lt28bJO4rt/eFAoeh5n5DTNbtKYSDTlfWlYw6CcgiDOrS84VnI7r3gSED8gaK8uk4EYeFvOnzgxT&#10;ba+8p+YQchEh7FNUUIRQp1L6rCCDvm9r4uidrTMYonS51A6vEW4qOUySsTRYclwosKZVQdnP4WIU&#10;TN42zbffvu6+svG5moaX9+bz1ynVfW6XHyACteER/m9vtILRdAB/Z+IRkPM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RmgI8YAAADcAAAADwAAAAAAAAAAAAAAAACYAgAAZHJz&#10;L2Rvd25yZXYueG1sUEsFBgAAAAAEAAQA9QAAAIsDAAAAAA==&#10;">
                    <v:textbox>
                      <w:txbxContent>
                        <w:p w:rsidR="00A03313" w:rsidRPr="0098471F" w:rsidRDefault="00A03313" w:rsidP="0098471F">
                          <w:pPr>
                            <w:bidi/>
                            <w:rPr>
                              <w:sz w:val="8"/>
                              <w:szCs w:val="8"/>
                              <w:rtl/>
                            </w:rPr>
                          </w:pPr>
                        </w:p>
                        <w:p w:rsidR="00A03313" w:rsidRPr="00AA0520" w:rsidRDefault="00A03313" w:rsidP="0098471F">
                          <w:pPr>
                            <w:bidi/>
                            <w:rPr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hint="cs"/>
                              <w:sz w:val="22"/>
                              <w:szCs w:val="22"/>
                              <w:rtl/>
                            </w:rPr>
                            <w:t>........................................................</w:t>
                          </w:r>
                        </w:p>
                      </w:txbxContent>
                    </v:textbox>
                  </v:shape>
                  <v:shape id="Text Box 314" o:spid="_x0000_s1056" type="#_x0000_t202" style="position:absolute;left:660;top:8105;width:3424;height: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cs+VMYA&#10;AADcAAAADwAAAGRycy9kb3ducmV2LnhtbESPT2sCMRTE70K/Q3gFL0WztdXq1igiWPTmP9rrY/Pc&#10;Xbp5WZO4rt/eFAoeh5n5DTOdt6YSDTlfWlbw2k9AEGdWl5wrOB5WvTEIH5A1VpZJwY08zGdPnSmm&#10;2l55R80+5CJC2KeooAihTqX0WUEGfd/WxNE7WWcwROlyqR1eI9xUcpAkI2mw5LhQYE3LgrLf/cUo&#10;GL+vmx+/edt+Z6NTNQkvH83X2SnVfW4XnyACteER/m+vtYLhZAB/Z+IRkLM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cs+VMYAAADcAAAADwAAAAAAAAAAAAAAAACYAgAAZHJz&#10;L2Rvd25yZXYueG1sUEsFBgAAAAAEAAQA9QAAAIsDAAAAAA==&#10;">
                    <v:textbox>
                      <w:txbxContent>
                        <w:p w:rsidR="00A03313" w:rsidRPr="0098471F" w:rsidRDefault="00A03313" w:rsidP="0098471F">
                          <w:pPr>
                            <w:bidi/>
                            <w:rPr>
                              <w:sz w:val="8"/>
                              <w:szCs w:val="8"/>
                              <w:rtl/>
                            </w:rPr>
                          </w:pPr>
                        </w:p>
                        <w:p w:rsidR="00A03313" w:rsidRPr="00AA0520" w:rsidRDefault="00A03313" w:rsidP="0098471F">
                          <w:pPr>
                            <w:bidi/>
                            <w:rPr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hint="cs"/>
                              <w:sz w:val="22"/>
                              <w:szCs w:val="22"/>
                              <w:rtl/>
                            </w:rPr>
                            <w:t>........................................................</w:t>
                          </w:r>
                        </w:p>
                      </w:txbxContent>
                    </v:textbox>
                  </v:shape>
                </v:group>
              </w:pict>
            </w:r>
            <w:r w:rsidR="00AA0520" w:rsidRPr="002C4DFC"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  <w:lang w:bidi="ar-TN"/>
              </w:rPr>
              <w:t>للتيّار الكهربائي تأثيرات عديدة، أقرأ وأذكر نوع كلّ تأثير:</w:t>
            </w:r>
          </w:p>
          <w:p w:rsidR="000041F8" w:rsidRPr="002C4DFC" w:rsidRDefault="0098471F" w:rsidP="00275DA9">
            <w:pPr>
              <w:bidi/>
              <w:rPr>
                <w:rFonts w:asciiTheme="minorBidi" w:hAnsiTheme="minorBidi" w:cstheme="minorBidi"/>
                <w:sz w:val="32"/>
                <w:szCs w:val="32"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sz w:val="16"/>
                <w:szCs w:val="16"/>
                <w:rtl/>
                <w:lang w:bidi="ar-TN"/>
              </w:rPr>
              <w:t>☼</w:t>
            </w:r>
            <w:r w:rsidR="00AA0520" w:rsidRPr="002C4DFC">
              <w:rPr>
                <w:rFonts w:asciiTheme="minorBidi" w:hAnsiTheme="minorBidi" w:cstheme="minorBidi"/>
                <w:sz w:val="32"/>
                <w:szCs w:val="32"/>
                <w:rtl/>
                <w:lang w:bidi="ar-TN"/>
              </w:rPr>
              <w:t xml:space="preserve">صعود الزّئبق </w:t>
            </w:r>
            <m:oMath>
              <m:r>
                <m:rPr>
                  <m:sty m:val="p"/>
                </m:rPr>
                <w:rPr>
                  <w:rFonts w:ascii="Cambria Math" w:hAnsi="Cambria Math" w:cstheme="minorBidi"/>
                  <w:sz w:val="32"/>
                  <w:szCs w:val="32"/>
                  <w:rtl/>
                  <w:lang w:bidi="ar-TN"/>
                </w:rPr>
                <m:t>ﺒﭑ</m:t>
              </m:r>
            </m:oMath>
            <w:r w:rsidR="00AA0520" w:rsidRPr="002C4DFC">
              <w:rPr>
                <w:rFonts w:asciiTheme="minorBidi" w:hAnsiTheme="minorBidi" w:cstheme="minorBidi"/>
                <w:sz w:val="32"/>
                <w:szCs w:val="32"/>
                <w:rtl/>
                <w:lang w:bidi="ar-TN"/>
              </w:rPr>
              <w:t>لمحرار إذا ربطناه بدارة كهربائيّة مغلقة.</w:t>
            </w:r>
          </w:p>
          <w:p w:rsidR="0098471F" w:rsidRPr="002C4DFC" w:rsidRDefault="0098471F" w:rsidP="00275DA9">
            <w:pPr>
              <w:bidi/>
              <w:rPr>
                <w:rFonts w:asciiTheme="minorBidi" w:hAnsiTheme="minorBidi" w:cstheme="minorBidi"/>
                <w:sz w:val="12"/>
                <w:szCs w:val="12"/>
                <w:rtl/>
                <w:lang w:bidi="ar-TN"/>
              </w:rPr>
            </w:pPr>
          </w:p>
          <w:p w:rsidR="00AA0520" w:rsidRPr="002C4DFC" w:rsidRDefault="0098471F" w:rsidP="00275DA9">
            <w:pPr>
              <w:bidi/>
              <w:rPr>
                <w:rFonts w:asciiTheme="minorBidi" w:hAnsiTheme="minorBidi" w:cstheme="minorBidi"/>
                <w:sz w:val="32"/>
                <w:szCs w:val="32"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sz w:val="16"/>
                <w:szCs w:val="16"/>
                <w:rtl/>
                <w:lang w:bidi="ar-TN"/>
              </w:rPr>
              <w:t>☼</w:t>
            </w:r>
            <w:r w:rsidR="00AA0520" w:rsidRPr="002C4DFC">
              <w:rPr>
                <w:rFonts w:asciiTheme="minorBidi" w:hAnsiTheme="minorBidi" w:cstheme="minorBidi"/>
                <w:sz w:val="32"/>
                <w:szCs w:val="32"/>
                <w:rtl/>
                <w:lang w:bidi="ar-TN"/>
              </w:rPr>
              <w:t xml:space="preserve"> تحليل الماء إلى هيدروجين وأكسجين.</w:t>
            </w:r>
          </w:p>
          <w:p w:rsidR="0098471F" w:rsidRPr="002C4DFC" w:rsidRDefault="0098471F" w:rsidP="00275DA9">
            <w:pPr>
              <w:bidi/>
              <w:rPr>
                <w:rFonts w:asciiTheme="minorBidi" w:hAnsiTheme="minorBidi" w:cstheme="minorBidi"/>
                <w:sz w:val="12"/>
                <w:szCs w:val="12"/>
                <w:rtl/>
                <w:lang w:bidi="ar-TN"/>
              </w:rPr>
            </w:pPr>
          </w:p>
          <w:p w:rsidR="00AA0520" w:rsidRPr="002C4DFC" w:rsidRDefault="0098471F" w:rsidP="00275DA9">
            <w:pPr>
              <w:bidi/>
              <w:rPr>
                <w:rFonts w:asciiTheme="minorBidi" w:hAnsiTheme="minorBidi" w:cstheme="minorBidi"/>
                <w:sz w:val="32"/>
                <w:szCs w:val="32"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sz w:val="16"/>
                <w:szCs w:val="16"/>
                <w:rtl/>
                <w:lang w:bidi="ar-TN"/>
              </w:rPr>
              <w:t>☼</w:t>
            </w:r>
            <w:r w:rsidR="00AA0520" w:rsidRPr="002C4DFC">
              <w:rPr>
                <w:rFonts w:asciiTheme="minorBidi" w:hAnsiTheme="minorBidi" w:cstheme="minorBidi"/>
                <w:sz w:val="32"/>
                <w:szCs w:val="32"/>
                <w:rtl/>
                <w:lang w:bidi="ar-TN"/>
              </w:rPr>
              <w:t xml:space="preserve"> انحراف إبرة ممغنطة بجانب دارة كهربائيّة مغلقة.</w:t>
            </w:r>
          </w:p>
          <w:p w:rsidR="0098471F" w:rsidRPr="002C4DFC" w:rsidRDefault="0098471F" w:rsidP="00275DA9">
            <w:pPr>
              <w:bidi/>
              <w:rPr>
                <w:rFonts w:asciiTheme="minorBidi" w:hAnsiTheme="minorBidi" w:cstheme="minorBidi"/>
                <w:sz w:val="12"/>
                <w:szCs w:val="12"/>
                <w:rtl/>
                <w:lang w:bidi="ar-TN"/>
              </w:rPr>
            </w:pPr>
          </w:p>
          <w:p w:rsidR="00AA0520" w:rsidRPr="002C4DFC" w:rsidRDefault="0098471F" w:rsidP="00275DA9">
            <w:pPr>
              <w:bidi/>
              <w:rPr>
                <w:rFonts w:asciiTheme="minorBidi" w:hAnsiTheme="minorBidi" w:cstheme="minorBidi"/>
                <w:sz w:val="32"/>
                <w:szCs w:val="32"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sz w:val="16"/>
                <w:szCs w:val="16"/>
                <w:rtl/>
                <w:lang w:bidi="ar-TN"/>
              </w:rPr>
              <w:t>☼</w:t>
            </w:r>
            <w:r w:rsidR="00AA0520" w:rsidRPr="002C4DFC">
              <w:rPr>
                <w:rFonts w:asciiTheme="minorBidi" w:hAnsiTheme="minorBidi" w:cstheme="minorBidi"/>
                <w:sz w:val="32"/>
                <w:szCs w:val="32"/>
                <w:rtl/>
                <w:lang w:bidi="ar-TN"/>
              </w:rPr>
              <w:t xml:space="preserve"> تشغيل هاتف جوّال.</w:t>
            </w:r>
          </w:p>
          <w:p w:rsidR="0098471F" w:rsidRPr="002C4DFC" w:rsidRDefault="0098471F" w:rsidP="00275DA9">
            <w:pPr>
              <w:bidi/>
              <w:rPr>
                <w:rFonts w:asciiTheme="minorBidi" w:hAnsiTheme="minorBidi" w:cstheme="minorBidi"/>
                <w:sz w:val="32"/>
                <w:szCs w:val="32"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sz w:val="32"/>
                <w:szCs w:val="32"/>
                <w:u w:val="single"/>
                <w:rtl/>
                <w:lang w:bidi="ar-TN"/>
              </w:rPr>
              <w:t>الوضعيّة السّادسة</w:t>
            </w:r>
            <w:r w:rsidRPr="002C4DFC"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  <w:lang w:bidi="ar-TN"/>
              </w:rPr>
              <w:t>:</w:t>
            </w:r>
          </w:p>
          <w:p w:rsidR="00AA0520" w:rsidRPr="002C4DFC" w:rsidRDefault="00B419DC" w:rsidP="00275DA9">
            <w:pPr>
              <w:bidi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  <w:lang w:bidi="ar-TN"/>
              </w:rPr>
            </w:pPr>
            <w:r w:rsidRPr="00B419DC">
              <w:rPr>
                <w:rFonts w:asciiTheme="minorBidi" w:hAnsiTheme="minorBidi" w:cstheme="minorBidi"/>
                <w:noProof/>
                <w:sz w:val="32"/>
                <w:szCs w:val="32"/>
                <w:rtl/>
                <w:lang w:val="en-US" w:eastAsia="en-US"/>
              </w:rPr>
              <w:pict>
                <v:shape id="Text Box 408" o:spid="_x0000_s1057" type="#_x0000_t202" style="position:absolute;left:0;text-align:left;margin-left:216.7pt;margin-top:22.55pt;width:41.25pt;height:26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+1ziQIAABoFAAAOAAAAZHJzL2Uyb0RvYy54bWysVNuO2yAQfa/Uf0C8Z32JvbGtdVZ7aapK&#10;24u02w8gBseoGCiQ2NtV/70DTrLZXqSqqh8wMMNhZs4ZLi7HXqAdM5YrWePkLMaIyUZRLjc1/vyw&#10;mhUYWUckJUJJVuNHZvHl8vWri0FXLFWdEpQZBCDSVoOuceecrqLINh3riT1Tmkkwtsr0xMHSbCJq&#10;yADovYjSOD6PBmWoNqph1sLu7WTEy4DftqxxH9vWModEjSE2F0YTxrUfo+UFqTaG6I43+zDIP0TR&#10;Ey7h0iPULXEEbQ3/BarnjVFWte6sUX2k2pY3LOQA2STxT9ncd0SzkAsUx+pjmez/g20+7D4ZxGmN&#10;82KBkSQ9kPTARoeu1YiyuPAVGrStwPFeg6sbwQBMh2ytvlPNF4ukuumI3LArY9TQMUIhwsSfjE6O&#10;TjjWg6yH94rCRWTrVAAaW9P78kFBEKADU49HdnwwDWzm6bxY5Bg1YJrPY2A/3ECqw2FtrHvLVI/8&#10;pMYGyA/gZHdnnQ+GVAcXf5dVgtMVFyIszGZ9IwzaERDKKnx79BduQnpnqfyxCXHagRjhDm/z0Qbi&#10;n8okzeLrtJytzovFLFtl+axcxMUsTsrr8jzOyux29d0HmGRVxyll8o5LdhBhkv0dyft2mOQTZIiG&#10;Gpd5mk8M/THJOHy/S7LnDnpS8L7GxdGJVJ7XN5JC2qRyhItpHr0MP1QZanD4h6oEFXjiJwm4cT0G&#10;yc0Dg14ia0UfQRdGAW9APjwoMOmU+YbRAM1ZY/t1SwzDSLyToK0yyTLfzWGR5YsUFubUsj61ENkA&#10;VI0dRtP0xk0vwFYbvungpknNUl2BHlsetPIc1V7F0IAhqf1j4Tv8dB28np+05Q8AAAD//wMAUEsD&#10;BBQABgAIAAAAIQDcktEZ3gAAAAkBAAAPAAAAZHJzL2Rvd25yZXYueG1sTI/BToNAEIbvJr7DZky8&#10;GLtgoQiyNGqi8draBxjYLRDZWcJuC317x5O9zWS+/PP95XaxgzibyfeOFMSrCIShxumeWgWH74/H&#10;ZxA+IGkcHBkFF+NhW93elFhoN9POnPehFRxCvkAFXQhjIaVvOmPRr9xoiG9HN1kMvE6t1BPOHG4H&#10;+RRFG2mxJ/7Q4WjeO9P87E9WwfFrfkjzuf4Mh2yXbN6wz2p3Uer+bnl9ARHMEv5h+NNndajYqXYn&#10;0l4MCpL1OmGUhzQGwUAapzmIWkGexSCrUl43qH4BAAD//wMAUEsBAi0AFAAGAAgAAAAhALaDOJL+&#10;AAAA4QEAABMAAAAAAAAAAAAAAAAAAAAAAFtDb250ZW50X1R5cGVzXS54bWxQSwECLQAUAAYACAAA&#10;ACEAOP0h/9YAAACUAQAACwAAAAAAAAAAAAAAAAAvAQAAX3JlbHMvLnJlbHNQSwECLQAUAAYACAAA&#10;ACEAyn/tc4kCAAAaBQAADgAAAAAAAAAAAAAAAAAuAgAAZHJzL2Uyb0RvYy54bWxQSwECLQAUAAYA&#10;CAAAACEA3JLRGd4AAAAJAQAADwAAAAAAAAAAAAAAAADjBAAAZHJzL2Rvd25yZXYueG1sUEsFBgAA&#10;AAAEAAQA8wAAAO4FAAAAAA==&#10;" stroked="f">
                  <v:textbox>
                    <w:txbxContent>
                      <w:p w:rsidR="00A03313" w:rsidRPr="00A54366" w:rsidRDefault="00A03313" w:rsidP="00A54366">
                        <w:pPr>
                          <w:bidi/>
                          <w:rPr>
                            <w:rFonts w:cs="Simplified Arabic"/>
                            <w:sz w:val="28"/>
                            <w:szCs w:val="28"/>
                            <w:lang w:bidi="ar-TN"/>
                          </w:rPr>
                        </w:pPr>
                        <w:r>
                          <w:rPr>
                            <w:rFonts w:cs="Simplified Arabic" w:hint="cs"/>
                            <w:sz w:val="28"/>
                            <w:szCs w:val="28"/>
                            <w:rtl/>
                            <w:lang w:bidi="ar-TN"/>
                          </w:rPr>
                          <w:t>تفّاحة</w:t>
                        </w:r>
                      </w:p>
                    </w:txbxContent>
                  </v:textbox>
                </v:shape>
              </w:pict>
            </w:r>
            <w:r w:rsidR="0098471F" w:rsidRPr="002C4DFC"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  <w:lang w:bidi="ar-TN"/>
              </w:rPr>
              <w:t>أصلح المنحى الخاطئ لسقوط الأجسام:</w:t>
            </w:r>
          </w:p>
          <w:p w:rsidR="00A54366" w:rsidRPr="002C4DFC" w:rsidRDefault="00A54366" w:rsidP="00275DA9">
            <w:pPr>
              <w:bidi/>
              <w:rPr>
                <w:rFonts w:asciiTheme="minorBidi" w:hAnsiTheme="minorBidi" w:cstheme="minorBidi"/>
                <w:sz w:val="32"/>
                <w:szCs w:val="32"/>
                <w:u w:val="single"/>
                <w:rtl/>
                <w:lang w:bidi="ar-TN"/>
              </w:rPr>
            </w:pPr>
          </w:p>
          <w:p w:rsidR="00736B00" w:rsidRPr="002C4DFC" w:rsidRDefault="00B419DC" w:rsidP="00275DA9">
            <w:pPr>
              <w:bidi/>
              <w:rPr>
                <w:rFonts w:asciiTheme="minorBidi" w:hAnsiTheme="minorBidi" w:cstheme="minorBidi"/>
                <w:sz w:val="32"/>
                <w:szCs w:val="32"/>
                <w:rtl/>
                <w:lang w:bidi="ar-TN"/>
              </w:rPr>
            </w:pPr>
            <w:r w:rsidRPr="00B419DC">
              <w:rPr>
                <w:rFonts w:asciiTheme="minorBidi" w:hAnsiTheme="minorBidi" w:cstheme="minorBidi"/>
                <w:noProof/>
                <w:sz w:val="32"/>
                <w:szCs w:val="32"/>
                <w:rtl/>
                <w:lang w:val="en-US" w:eastAsia="en-US"/>
              </w:rPr>
              <w:pict>
                <v:shape id="Text Box 407" o:spid="_x0000_s1058" type="#_x0000_t202" style="position:absolute;left:0;text-align:left;margin-left:410.8pt;margin-top:-.3pt;width:42.9pt;height:24.75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6nO4iAIAABoFAAAOAAAAZHJzL2Uyb0RvYy54bWysVNuO2yAQfa/Uf0C8Z20n5GIrzmovTVVp&#10;e5F2+wHE4BgVAwUSe7vqv3fASTbbi1RV9QNmmOHM7QzLy76VaM+tE1qVOLtIMeKq0kyobYk/P6xH&#10;C4ycp4pRqRUv8SN3+HL1+tWyMwUf60ZLxi0CEOWKzpS48d4USeKqhrfUXWjDFShrbVvqQbTbhFna&#10;AXork3GazpJOW2asrrhzcHo7KPEq4tc1r/zHunbcI1liiM3H1cZ1E9ZktaTF1lLTiOoQBv2HKFoq&#10;FDg9Qd1ST9HOil+gWlFZ7XTtLyrdJrquRcVjDpBNlv6UzX1DDY+5QHGcOZXJ/T/Y6sP+k0WClXi6&#10;mGGkaAtNeuC9R9e6RySdhwp1xhVgeG/A1PeggE7HbJ2509UXh5S+aaja8itrdddwyiDCLNxMzq4O&#10;OC6AbLr3moEjuvM6AvW1bUP5oCAI0KFTj6fuhGAqOJwSspiApgLVJCOT8TR6oMXxsrHOv+W6RWFT&#10;YgvNj+B0f+d8CIYWR5Pgy2kp2FpIGQW73dxIi/YUiLKO3wH9hZlUwVjpcG1AHE4gRvARdCHa2Pin&#10;PBuT9Hqcj9azxXxE1mQ6yufpYpRm+XU+S0lObtffQ4AZKRrBGFd3QvEjCTPyd00+jMNAn0hD1JU4&#10;n0J1Yl5/TDKN3++SbIWHmZSiLfHiZESL0Nc3ikHatPBUyGGfvAw/VhlqcPzHqkQWhMYPFPD9po+U&#10;m0SOBIpsNHsEXlgNfYMWw4MCm0bbbxh1MJwldl931HKM5DsF3MozQsI0R4FM52MQ7Llmc66hqgKo&#10;EnuMhu2NH16AnbFi24Cngc1KXwEfaxG58hzVgcUwgDGpw2MRJvxcjlbPT9rqBwAAAP//AwBQSwME&#10;FAAGAAgAAAAhADRE1/jdAAAACAEAAA8AAABkcnMvZG93bnJldi54bWxMj81OwzAQhO9IvIO1SFxQ&#10;67QK+SNOBUggrv15gE28TSLidRS7Tfr2mBOcRqsZzXxb7hYziCtNrresYLOOQBA3VvfcKjgdP1YZ&#10;COeRNQ6WScGNHOyq+7sSC21n3tP14FsRStgVqKDzfiykdE1HBt3ajsTBO9vJoA/n1Eo94RzKzSC3&#10;UZRIgz2HhQ5Heu+o+T5cjILz1/z0nM/1pz+l+zh5wz6t7U2px4fl9QWEp8X/heEXP6BDFZhqe2Ht&#10;xKAg226SEFWwChL8PEpjELWCOMtBVqX8/0D1AwAA//8DAFBLAQItABQABgAIAAAAIQC2gziS/gAA&#10;AOEBAAATAAAAAAAAAAAAAAAAAAAAAABbQ29udGVudF9UeXBlc10ueG1sUEsBAi0AFAAGAAgAAAAh&#10;ADj9If/WAAAAlAEAAAsAAAAAAAAAAAAAAAAALwEAAF9yZWxzLy5yZWxzUEsBAi0AFAAGAAgAAAAh&#10;AK7qc7iIAgAAGgUAAA4AAAAAAAAAAAAAAAAALgIAAGRycy9lMm9Eb2MueG1sUEsBAi0AFAAGAAgA&#10;AAAhADRE1/jdAAAACAEAAA8AAAAAAAAAAAAAAAAA4gQAAGRycy9kb3ducmV2LnhtbFBLBQYAAAAA&#10;BAAEAPMAAADsBQAAAAA=&#10;" stroked="f">
                  <v:textbox>
                    <w:txbxContent>
                      <w:p w:rsidR="00A03313" w:rsidRPr="00A54366" w:rsidRDefault="00A03313" w:rsidP="00A54366">
                        <w:pPr>
                          <w:bidi/>
                          <w:rPr>
                            <w:rFonts w:cs="Simplified Arabic"/>
                            <w:sz w:val="28"/>
                            <w:szCs w:val="28"/>
                            <w:lang w:bidi="ar-TN"/>
                          </w:rPr>
                        </w:pPr>
                        <w:r w:rsidRPr="00A54366">
                          <w:rPr>
                            <w:rFonts w:cs="Simplified Arabic" w:hint="cs"/>
                            <w:sz w:val="28"/>
                            <w:szCs w:val="28"/>
                            <w:rtl/>
                            <w:lang w:bidi="ar-TN"/>
                          </w:rPr>
                          <w:t>ممحاة</w:t>
                        </w:r>
                      </w:p>
                    </w:txbxContent>
                  </v:textbox>
                </v:shape>
              </w:pict>
            </w:r>
            <w:r w:rsidRPr="00B419DC">
              <w:rPr>
                <w:rFonts w:asciiTheme="minorBidi" w:hAnsiTheme="minorBidi" w:cstheme="minorBidi"/>
                <w:noProof/>
                <w:sz w:val="32"/>
                <w:szCs w:val="32"/>
                <w:rtl/>
                <w:lang w:val="en-US" w:eastAsia="en-US"/>
              </w:rPr>
              <w:pict>
                <v:shape id="Text Box 409" o:spid="_x0000_s1059" type="#_x0000_t202" style="position:absolute;left:0;text-align:left;margin-left:84.7pt;margin-top:17.2pt;width:33.75pt;height:29.7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WIDhwIAABoFAAAOAAAAZHJzL2Uyb0RvYy54bWysVFtv2yAUfp+0/4B4T32pk9hWnKppl2lS&#10;d5Ha/QBicIyGgQGJ3VX77zvgJE13kaZpfsDAOXzn8n2wuBo6gfbMWK5khZOLGCMma0W53Fb488N6&#10;kmNkHZGUCCVZhR+ZxVfL168WvS5ZqlolKDMIQKQte13h1jldRpGtW9YRe6E0k2BslOmIg6XZRtSQ&#10;HtA7EaVxPIt6Zag2qmbWwu7taMTLgN80rHYfm8Yyh0SFITcXRhPGjR+j5YKUW0N0y+tDGuQfsugI&#10;lxD0BHVLHEE7w3+B6nhtlFWNu6hVF6mm4TULNUA1SfxTNfct0SzUAs2x+tQm+/9g6w/7TwZxWuFp&#10;PsVIkg5IemCDQys1oCwufId6bUtwvNfg6gYwANOhWqvvVP3FIqluWiK37NoY1beMUMgw8Sejs6Mj&#10;jvUgm/69ohCI7JwKQENjOt8+aAgCdGDq8cSOT6aGzSzNZynkWIPpcj7PYe4jkPJ4WBvr3jLVIT+p&#10;sAHyAzjZ31k3uh5dfCyrBKdrLkRYmO3mRhi0JyCUdfgO6C/chPTOUvljI+K4AzlCDG/z2Qbin4ok&#10;zeJVWkzWs3w+ydbZdFLM43wSJ8WqmMVZkd2uv/sEk6xsOaVM3nHJjiJMsr8j+XAdRvkEGaK+wsUU&#10;uhPq+mORcfh+V2THHdxJwbsK5ycnUnpe30gKZZPSES7GefQy/UAI9OD4D10JKvDEjxJww2YIkrtM&#10;fXgvkY2ij6ALo4A3IB8eFJi0ynzDqIfLWWH7dUcMw0i8k6CtIskyf5vDIpvOU1iYc8vm3EJkDVAV&#10;dhiN0xs3vgA7bfi2hUijmqW6Bj02PGjlOauDiuEChqIOj4W/4efr4PX8pC1/AAAA//8DAFBLAwQU&#10;AAYACAAAACEANsov2N0AAAAJAQAADwAAAGRycy9kb3ducmV2LnhtbEyPwU7DMAyG70i8Q2QkLoil&#10;rKUjpekESCCuG3sAt8naisapmmzt3h5zgpP1y59+fy63ixvE2U6h96ThYZWAsNR401Or4fD1fv8E&#10;IkQkg4Mnq+FiA2yr66sSC+Nn2tnzPraCSygUqKGLcSykDE1nHYaVHy3x7ugnh5Hj1Eoz4czlbpDr&#10;JMmlw574Qoejfets870/OQ3Hz/nuUc31Rzxsdln+iv2m9hetb2+Wl2cQ0S7xD4ZffVaHip1qfyIT&#10;xMA5VxmjGtKMJwPrNFcgag0qVSCrUv7/oPoBAAD//wMAUEsBAi0AFAAGAAgAAAAhALaDOJL+AAAA&#10;4QEAABMAAAAAAAAAAAAAAAAAAAAAAFtDb250ZW50X1R5cGVzXS54bWxQSwECLQAUAAYACAAAACEA&#10;OP0h/9YAAACUAQAACwAAAAAAAAAAAAAAAAAvAQAAX3JlbHMvLnJlbHNQSwECLQAUAAYACAAAACEA&#10;8aliA4cCAAAaBQAADgAAAAAAAAAAAAAAAAAuAgAAZHJzL2Uyb0RvYy54bWxQSwECLQAUAAYACAAA&#10;ACEANsov2N0AAAAJAQAADwAAAAAAAAAAAAAAAADhBAAAZHJzL2Rvd25yZXYueG1sUEsFBgAAAAAE&#10;AAQA8wAAAOsFAAAAAA==&#10;" stroked="f">
                  <v:textbox>
                    <w:txbxContent>
                      <w:p w:rsidR="00A03313" w:rsidRPr="00A54366" w:rsidRDefault="00A03313" w:rsidP="00A54366">
                        <w:pPr>
                          <w:bidi/>
                          <w:rPr>
                            <w:rFonts w:cs="Simplified Arabic"/>
                            <w:sz w:val="28"/>
                            <w:szCs w:val="28"/>
                            <w:lang w:bidi="ar-TN"/>
                          </w:rPr>
                        </w:pPr>
                        <w:r>
                          <w:rPr>
                            <w:rFonts w:cs="Simplified Arabic" w:hint="cs"/>
                            <w:sz w:val="28"/>
                            <w:szCs w:val="28"/>
                            <w:rtl/>
                            <w:lang w:bidi="ar-TN"/>
                          </w:rPr>
                          <w:t>كرة</w:t>
                        </w:r>
                      </w:p>
                    </w:txbxContent>
                  </v:textbox>
                </v:shape>
              </w:pict>
            </w:r>
            <w:r w:rsidRPr="00B419DC">
              <w:rPr>
                <w:rFonts w:asciiTheme="minorBidi" w:hAnsiTheme="minorBidi" w:cstheme="minorBidi"/>
                <w:noProof/>
                <w:sz w:val="32"/>
                <w:szCs w:val="32"/>
                <w:rtl/>
                <w:lang w:val="en-US" w:eastAsia="en-US"/>
              </w:rPr>
              <w:pict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AutoShape 406" o:spid="_x0000_s1233" type="#_x0000_t34" style="position:absolute;left:0;text-align:left;margin-left:331.85pt;margin-top:83.8pt;width:151.5pt;height:56.25pt;rotation:90;flip:x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7LqAXwIAAKwEAAAOAAAAZHJzL2Uyb0RvYy54bWysVF1v0zAUfUfiP1h+75K0addFTacpaeFh&#10;wKSNH+DaTmPwl2yvaYX471y7WWHwghB5cOz43nPPuR9Z3R6VRAfuvDC6xsVVjhHX1DCh9zX+/LSd&#10;LDHygWhGpNG8xifu8e367ZvVYCs+Nb2RjDsEINpXg61xH4KtsszTnivir4zlGi474xQJcHT7jDky&#10;ALqS2TTPF9lgHLPOUO49fG3Pl3id8LuO0/Cp6zwPSNYYuIW0urTu4pqtV6TaO2J7QUca5B9YKCI0&#10;BL1AtSQQ9OzEH1BKUGe86cIVNSozXScoTxpATZH/puaxJ5YnLZAcby9p8v8Pln48PDgkWI3nyxIj&#10;TRQU6e45mBQblfkipmiwvgLLRj+4KJIe9aO9N/SrR9o0PdF7nsyfTha8i+iRvXKJB28h0G74YBjY&#10;EIiQ8nXsnELOQF2KBdQTHow6Kez7iBNjQYrQMdXrdKkXPwZE4WNxMy3zOXhQuLsuytn1PMUmVYSN&#10;3tb58I4bheKmxjuuQ2O0hrYwbpbwyeHeh1Q5Nqon7EsBJJSERjgQieaJVdREqtEadi/I0VWbrZAy&#10;tZLUaABi8yVQiVfeSMHibTq4/a6RDgEqaEnPyPeVWYRuie/Pdgx20YpUSgSYFSlUjZcXZ1L1nLCN&#10;ZskkECHPe6AodfSCZI0KY9pST367yW82y82ynJTTxWZS5m07uds25WSxLa7n7axtmrb4HvkXZdUL&#10;xriOEl7moyj/rv/GST139mVCLsnKXqOn/ALFl3cindoods65B3eGnR5cLEXsKBiJZDyOb5y5X8/J&#10;6udPZv0DAAD//wMAUEsDBBQABgAIAAAAIQDSNf3V4AAAAAoBAAAPAAAAZHJzL2Rvd25yZXYueG1s&#10;TI/BTsMwDIbvSLxDZCRuLN1oaSlNJzSBpmlw2LoHyBrTVjROabKtvD3mBLff8qffn4vlZHtxxtF3&#10;jhTMZxEIpNqZjhoFh+r1LgPhgyaje0eo4Bs9LMvrq0Lnxl1oh+d9aASXkM+1gjaEIZfS1y1a7Wdu&#10;QOLdhxutDjyOjTSjvnC57eUiih6k1R3xhVYPuGqx/tyfrAK3Gg+42bzLKqzjr7eXZLddV5NStzfT&#10;8xOIgFP4g+FXn9WhZKejO5HxoleQJtkjoxwWMQgGsnTO4ajgPk1ikGUh/79Q/gAAAP//AwBQSwEC&#10;LQAUAAYACAAAACEAtoM4kv4AAADhAQAAEwAAAAAAAAAAAAAAAAAAAAAAW0NvbnRlbnRfVHlwZXNd&#10;LnhtbFBLAQItABQABgAIAAAAIQA4/SH/1gAAAJQBAAALAAAAAAAAAAAAAAAAAC8BAABfcmVscy8u&#10;cmVsc1BLAQItABQABgAIAAAAIQAN7LqAXwIAAKwEAAAOAAAAAAAAAAAAAAAAAC4CAABkcnMvZTJv&#10;RG9jLnhtbFBLAQItABQABgAIAAAAIQDSNf3V4AAAAAoBAAAPAAAAAAAAAAAAAAAAALkEAABkcnMv&#10;ZG93bnJldi54bWxQSwUGAAAAAAQABADzAAAAxgUAAAAA&#10;" strokeweight="1.25pt">
                  <v:stroke dashstyle="dash"/>
                </v:shape>
              </w:pict>
            </w:r>
            <w:r w:rsidR="00DD5FCD" w:rsidRPr="002C4DFC">
              <w:rPr>
                <w:rFonts w:asciiTheme="minorBidi" w:hAnsiTheme="minorBidi" w:cstheme="minorBidi"/>
                <w:noProof/>
                <w:sz w:val="32"/>
                <w:szCs w:val="32"/>
                <w:rtl/>
              </w:rPr>
              <w:drawing>
                <wp:anchor distT="0" distB="0" distL="114300" distR="114300" simplePos="0" relativeHeight="251644416" behindDoc="0" locked="0" layoutInCell="1" allowOverlap="1">
                  <wp:simplePos x="0" y="0"/>
                  <wp:positionH relativeFrom="column">
                    <wp:posOffset>4095115</wp:posOffset>
                  </wp:positionH>
                  <wp:positionV relativeFrom="paragraph">
                    <wp:posOffset>177165</wp:posOffset>
                  </wp:positionV>
                  <wp:extent cx="1428750" cy="504825"/>
                  <wp:effectExtent l="19050" t="266700" r="38100" b="238125"/>
                  <wp:wrapNone/>
                  <wp:docPr id="577" name="Imag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345096">
                            <a:off x="0" y="0"/>
                            <a:ext cx="1428750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B419DC">
              <w:rPr>
                <w:rFonts w:asciiTheme="minorBidi" w:hAnsiTheme="minorBidi" w:cstheme="minorBidi"/>
                <w:noProof/>
                <w:sz w:val="32"/>
                <w:szCs w:val="32"/>
                <w:rtl/>
                <w:lang w:val="en-US" w:eastAsia="en-US"/>
              </w:rPr>
              <w:pict>
                <v:shape id="AutoShape 404" o:spid="_x0000_s1232" type="#_x0000_t32" style="position:absolute;left:0;text-align:left;margin-left:181.45pt;margin-top:126.2pt;width:123pt;height:0;rotation:90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mGoNQIAAGYEAAAOAAAAZHJzL2Uyb0RvYy54bWysVMGO2jAQvVfqP1i5QxI2sGxEWK0S6GXb&#10;RdrtBxjbIVYTj2UbAqr67x07wJb2UlXlYMb2zJs3M89ZPB67lhyEsRJUEaXjJCJCMeBS7Yro69t6&#10;NI+IdVRx2oISRXQSNnpcfvyw6HUuJtBAy4UhCKJs3usiapzTeRxb1oiO2jFoofCyBtNRh1uzi7mh&#10;PaJ3bTxJklncg+HaABPW4mk1XEbLgF/XgrmXurbCkbaIkJsLqwnr1q/xckHznaG6kexMg/4Di45K&#10;hUmvUBV1lOyN/AOqk8yAhdqNGXQx1LVkItSA1aTJb9W8NlSLUAs2x+prm+z/g2VfDhtDJC+i6fwu&#10;Iop2OKSnvYOQm2RJ5lvUa5ujZ6k2xhfJjupVPwP7ZomCsqFqJ4L720ljdOoj4psQv7EaE237z8DR&#10;h2KG0K9jbTpiAOcyzRL/C6fYF3IMQzpdhySOjjA8TKezSYp+hF3uYpp7GM9MG+s+CeiIN4rIOkPl&#10;rnElKIVSAJMGeHp4ts6TfA/wwQrWsm2DIlpFep9qfj8NERZayf2t97Nmty1bQw7Ui2pgPaDduHkK&#10;FbXN4MfRGtRmYK94yNIIyldn21HZDjayapXPgxUjz7M1qOn7Q/Kwmq/m2SibzFajLKmq0dO6zEaz&#10;dXo/re6qsqzSH55ymuWN5Fwoz/qi7DT7O+Wc39igyau2r/2Jb9FDI5Hs5T+QDgLwMx/UswV+2hjf&#10;Ja8FFHNwPj88/1p+3Qev98/D8icAAAD//wMAUEsDBBQABgAIAAAAIQDMRgSa3gAAAAsBAAAPAAAA&#10;ZHJzL2Rvd25yZXYueG1sTI/BToNAEIbvJr7DZky82cUK0iJLY0yMSQ82VnufslsgsLPIbgHf3jEe&#10;9Djzf/nnm3wz206MZvCNIwW3iwiEodLphioFH+/PNysQPiBp7BwZBV/Gw6a4vMgx026iNzPuQyW4&#10;hHyGCuoQ+kxKX9bGol+43hBnJzdYDDwOldQDTlxuO7mMontpsSG+UGNvnmpTtvuzVdCRe0l2ydhu&#10;Ax4+X7dV2uKUKnV9NT8+gAhmDn8w/OizOhTsdHRn0l50CuJVsmaUg+U6BsHE7+ao4C5NYpBFLv//&#10;UHwDAAD//wMAUEsBAi0AFAAGAAgAAAAhALaDOJL+AAAA4QEAABMAAAAAAAAAAAAAAAAAAAAAAFtD&#10;b250ZW50X1R5cGVzXS54bWxQSwECLQAUAAYACAAAACEAOP0h/9YAAACUAQAACwAAAAAAAAAAAAAA&#10;AAAvAQAAX3JlbHMvLnJlbHNQSwECLQAUAAYACAAAACEAZa5hqDUCAABmBAAADgAAAAAAAAAAAAAA&#10;AAAuAgAAZHJzL2Uyb0RvYy54bWxQSwECLQAUAAYACAAAACEAzEYEmt4AAAALAQAADwAAAAAAAAAA&#10;AAAAAACPBAAAZHJzL2Rvd25yZXYueG1sUEsFBgAAAAAEAAQA8wAAAJoFAAAAAA==&#10;" strokeweight="1.25pt">
                  <v:stroke dashstyle="dash"/>
                </v:shape>
              </w:pict>
            </w:r>
            <w:r w:rsidRPr="00B419DC">
              <w:rPr>
                <w:rFonts w:asciiTheme="minorBidi" w:hAnsiTheme="minorBidi" w:cstheme="minorBidi"/>
                <w:noProof/>
                <w:sz w:val="32"/>
                <w:szCs w:val="32"/>
                <w:rtl/>
                <w:lang w:val="en-US" w:eastAsia="en-US"/>
              </w:rPr>
              <w:pict>
                <v:shape id="AutoShape 403" o:spid="_x0000_s1231" type="#_x0000_t34" style="position:absolute;left:0;text-align:left;margin-left:7.85pt;margin-top:111.55pt;width:105pt;height:48.75pt;rotation:90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n0rKWAIAAKEEAAAOAAAAZHJzL2Uyb0RvYy54bWysVFtv0zAUfkfiP1h+75K0SemipdOUtLwM&#10;mLTxA1zbaQy+yfaaVoj/zrGbFQYvCJEH15fvfOd859Kb26OS6MCdF0Y3uLjKMeKaGib0vsGfn7az&#10;FUY+EM2INJo3+MQ9vl2/fXMz2prPzWAk4w4Bifb1aBs8hGDrLPN04Ir4K2O5hsfeOEUCHN0+Y46M&#10;wK5kNs/zZTYax6wzlHsPt935Ea8Tf99zGj71vecByQZDbCGtLq27uGbrG1LvHbGDoFMY5B+iUERo&#10;cHqh6kgg6NmJP6iUoM5404cralRm+l5QnjSAmiL/Tc3jQCxPWiA53l7S5P8fLf14eHBIsAZXqzlG&#10;migo0t1zMMk3KvNFTNFofQ3IVj+4KJIe9aO9N/SrR9q0A9F7nuBPJwvWRbTIXpnEg7fgaDd+MAww&#10;BDykfB17p5AzUJeqzOOXbiEv6JiKdLoUiR8DonBZLBaLCnCIwtuyuC7mVXJI6sgVw7POh/fcKBQ3&#10;Dd5xHVqjNfSCcYvETw73PqRysUkyYV8KjHolofoHIhF4AB9RCKknNOxemKOpNlshZeofqdEIgVWr&#10;d1Wi90YKFl8jzrv9rpUOAStoSd/E+woWqTvihzOOwS6iSK1EgAGRQjV4dTEm9cAJ22iWIIEIed5D&#10;iFJHK0jWpDCmLTXit+v8erParMpZOV9uZmXedbO7bVvOltviXdUturbtiu8x/qKsB8EY11HCy1AU&#10;5d813TSe53a+jMUlWdlr9pRfCPHlNwWdeie2y7nxdoadHlwsRWwjmIMEnmY2Dtqv54T6+c+y/gEA&#10;AP//AwBQSwMEFAAGAAgAAAAhAKuTtOLfAAAACgEAAA8AAABkcnMvZG93bnJldi54bWxMj81OwzAQ&#10;hO9IvIO1SNyoU35SGuJUFRLiiAiVoLet7SZR43UU22369mxPcNudGc1+W64m14ujHUPnScF8loGw&#10;pL3pqFGw+Xq7ewYRIpLB3pNVcLYBVtX1VYmF8Sf6tMc6NoJLKBSooI1xKKQMurUOw8wPltjb+9Fh&#10;5HVspBnxxOWul/dZlkuHHfGFFgf72lp9qJNTkA70jenjvN9gk971+mlb65+tUrc30/oFRLRT/AvD&#10;BZ/RoWKmnU9kgugVLOZLTrKe5zxcAvnyEcROwcOCFVmV8v8L1S8AAAD//wMAUEsBAi0AFAAGAAgA&#10;AAAhALaDOJL+AAAA4QEAABMAAAAAAAAAAAAAAAAAAAAAAFtDb250ZW50X1R5cGVzXS54bWxQSwEC&#10;LQAUAAYACAAAACEAOP0h/9YAAACUAQAACwAAAAAAAAAAAAAAAAAvAQAAX3JlbHMvLnJlbHNQSwEC&#10;LQAUAAYACAAAACEAdp9KylgCAAChBAAADgAAAAAAAAAAAAAAAAAuAgAAZHJzL2Uyb0RvYy54bWxQ&#10;SwECLQAUAAYACAAAACEAq5O04t8AAAAKAQAADwAAAAAAAAAAAAAAAACyBAAAZHJzL2Rvd25yZXYu&#10;eG1sUEsFBgAAAAAEAAQA8wAAAL4FAAAAAA==&#10;" strokeweight="1.25pt">
                  <v:stroke dashstyle="dash"/>
                </v:shape>
              </w:pict>
            </w:r>
            <w:r w:rsidR="00736B00" w:rsidRPr="002C4DFC">
              <w:rPr>
                <w:rFonts w:asciiTheme="minorBidi" w:hAnsiTheme="minorBidi" w:cstheme="minorBidi"/>
              </w:rPr>
              <w:object w:dxaOrig="1500" w:dyaOrig="2055">
                <v:shape id="_x0000_i1033" type="#_x0000_t75" style="width:75pt;height:102.75pt" o:ole="">
                  <v:imagedata r:id="rId23" o:title=""/>
                </v:shape>
                <o:OLEObject Type="Embed" ProgID="PBrush" ShapeID="_x0000_i1033" DrawAspect="Content" ObjectID="_1429956934" r:id="rId24"/>
              </w:object>
            </w:r>
            <w:r w:rsidR="00736B00" w:rsidRPr="002C4DFC">
              <w:rPr>
                <w:rFonts w:asciiTheme="minorBidi" w:hAnsiTheme="minorBidi" w:cstheme="minorBidi"/>
              </w:rPr>
              <w:object w:dxaOrig="3420" w:dyaOrig="3225">
                <v:shape id="_x0000_i1034" type="#_x0000_t75" style="width:62.25pt;height:58.5pt" o:ole="">
                  <v:imagedata r:id="rId25" o:title=""/>
                </v:shape>
                <o:OLEObject Type="Embed" ProgID="PBrush" ShapeID="_x0000_i1034" DrawAspect="Content" ObjectID="_1429956935" r:id="rId26"/>
              </w:object>
            </w:r>
          </w:p>
          <w:p w:rsidR="00736B00" w:rsidRPr="002C4DFC" w:rsidRDefault="00736B00" w:rsidP="00275DA9">
            <w:pPr>
              <w:bidi/>
              <w:rPr>
                <w:rFonts w:asciiTheme="minorBidi" w:hAnsiTheme="minorBidi" w:cstheme="minorBidi"/>
                <w:sz w:val="32"/>
                <w:szCs w:val="32"/>
                <w:rtl/>
                <w:lang w:bidi="ar-TN"/>
              </w:rPr>
            </w:pPr>
          </w:p>
          <w:p w:rsidR="00736B00" w:rsidRPr="002C4DFC" w:rsidRDefault="00736B00" w:rsidP="00275DA9">
            <w:pPr>
              <w:bidi/>
              <w:rPr>
                <w:rFonts w:asciiTheme="minorBidi" w:hAnsiTheme="minorBidi" w:cstheme="minorBidi"/>
                <w:sz w:val="32"/>
                <w:szCs w:val="32"/>
                <w:rtl/>
                <w:lang w:bidi="ar-TN"/>
              </w:rPr>
            </w:pPr>
          </w:p>
          <w:p w:rsidR="00736B00" w:rsidRPr="002C4DFC" w:rsidRDefault="00736B00" w:rsidP="00275DA9">
            <w:pPr>
              <w:bidi/>
              <w:rPr>
                <w:rFonts w:asciiTheme="minorBidi" w:hAnsiTheme="minorBidi" w:cstheme="minorBidi"/>
                <w:sz w:val="32"/>
                <w:szCs w:val="32"/>
                <w:rtl/>
                <w:lang w:bidi="ar-TN"/>
              </w:rPr>
            </w:pPr>
          </w:p>
          <w:p w:rsidR="00736B00" w:rsidRPr="002C4DFC" w:rsidRDefault="00B419DC" w:rsidP="00275DA9">
            <w:pPr>
              <w:bidi/>
              <w:rPr>
                <w:rFonts w:asciiTheme="minorBidi" w:hAnsiTheme="minorBidi" w:cstheme="minorBidi"/>
                <w:sz w:val="32"/>
                <w:szCs w:val="32"/>
                <w:rtl/>
                <w:lang w:bidi="ar-TN"/>
              </w:rPr>
            </w:pPr>
            <w:r w:rsidRPr="00B419DC">
              <w:rPr>
                <w:rFonts w:asciiTheme="minorBidi" w:hAnsiTheme="minorBidi" w:cstheme="minorBidi"/>
                <w:noProof/>
                <w:sz w:val="32"/>
                <w:szCs w:val="32"/>
                <w:rtl/>
                <w:lang w:val="en-US" w:eastAsia="en-US"/>
              </w:rPr>
              <w:pict>
                <v:shape id="AutoShape 405" o:spid="_x0000_s1228" type="#_x0000_t32" style="position:absolute;left:0;text-align:left;margin-left:20.95pt;margin-top:6.15pt;width:439.5pt;height:0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mKAIQIAAEAEAAAOAAAAZHJzL2Uyb0RvYy54bWysU8GO2jAQvVfqP1i+QxIaKBsRVqsEetm2&#10;SLv9AGM7iVXHtmxDQFX/vWNDENteqqoczDgz8+bNzPPq8dRLdOTWCa1KnE1TjLiimgnVlvjb63ay&#10;xMh5ohiRWvESn7nDj+v371aDKfhMd1oybhGAKFcMpsSd96ZIEkc73hM31YYrcDba9sTD1bYJs2QA&#10;9F4mszRdJIO2zFhNuXPwtb448TriNw2n/mvTOO6RLDFw8/G08dyHM1mvSNFaYjpBrzTIP7DoiVBQ&#10;9AZVE0/QwYo/oHpBrXa68VOq+0Q3jaA89gDdZOlv3bx0xPDYCwzHmduY3P+DpV+OO4sEK/F8mWGk&#10;SA9Lejp4HWujPJ2HEQ3GFRBZqZ0NTdKTejHPmn53SOmqI6rlMfz1bCA7CxnJm5RwcQYK7YfPmkEM&#10;gQpxXqfG9gESJoFOcS3n21r4ySMKH+dAbTGH7dHRl5BiTDTW+U9c9ygYJXbeEtF2vtJKwfK1zWIZ&#10;cnx2PtAixZgQqiq9FVJGDUiFhhLP5nmaxgynpWDBG+KcbfeVtOhIgoziLzYJnvswqw+KRbSOE7a5&#10;2p4IebGhulQBDzoDPlfropMfD+nDZrlZ5pN8tthM8rSuJ0/bKp8sttnHef2hrqo6+xmoZXnRCca4&#10;CuxGzWb532ni+nouarup9jaH5C16HBiQHf8j6bjasM2LLvaanXd2XDnINAZfn1R4B/d3sO8f/voX&#10;AAAA//8DAFBLAwQUAAYACAAAACEAz6QtEdsAAAAIAQAADwAAAGRycy9kb3ducmV2LnhtbEyPzWrD&#10;MBCE74W+g9hCb41s99eu5VACgVDooYkfYGNtbVNrZSwlcd4+W3poj/vNMDtTLmc3qCNNofdsIF0k&#10;oIgbb3tuDdS79d0LqBCRLQ6eycCZAiyr66sSC+tP/EnHbWyVhHAo0EAX41hoHZqOHIaFH4lF+/KT&#10;wyjn1Go74UnC3aCzJHnSDnuWDx2OtOqo+d4enIHnOm/qeZduVpvoST++4/ljRmNub+a3V1CR5vhn&#10;hp/6Uh0q6bT3B7ZBDQYe0lycwrN7UKLnWSJg/wt0Ver/A6oLAAAA//8DAFBLAQItABQABgAIAAAA&#10;IQC2gziS/gAAAOEBAAATAAAAAAAAAAAAAAAAAAAAAABbQ29udGVudF9UeXBlc10ueG1sUEsBAi0A&#10;FAAGAAgAAAAhADj9If/WAAAAlAEAAAsAAAAAAAAAAAAAAAAALwEAAF9yZWxzLy5yZWxzUEsBAi0A&#10;FAAGAAgAAAAhAG6CYoAhAgAAQAQAAA4AAAAAAAAAAAAAAAAALgIAAGRycy9lMm9Eb2MueG1sUEsB&#10;Ai0AFAAGAAgAAAAhAM+kLRHbAAAACAEAAA8AAAAAAAAAAAAAAAAAewQAAGRycy9kb3ducmV2Lnht&#10;bFBLBQYAAAAABAAEAPMAAACDBQAAAAA=&#10;" strokeweight="2pt"/>
              </w:pict>
            </w:r>
          </w:p>
          <w:p w:rsidR="000041F8" w:rsidRPr="002C4DFC" w:rsidRDefault="000041F8" w:rsidP="00275DA9">
            <w:pPr>
              <w:bidi/>
              <w:rPr>
                <w:rFonts w:asciiTheme="minorBidi" w:hAnsiTheme="minorBidi" w:cstheme="minorBidi"/>
                <w:sz w:val="36"/>
                <w:szCs w:val="36"/>
                <w:u w:val="single"/>
                <w:rtl/>
                <w:lang w:bidi="ar-TN"/>
              </w:rPr>
            </w:pPr>
          </w:p>
          <w:p w:rsidR="000041F8" w:rsidRPr="002C4DFC" w:rsidRDefault="000041F8" w:rsidP="00275DA9">
            <w:pPr>
              <w:bidi/>
              <w:rPr>
                <w:rFonts w:asciiTheme="minorBidi" w:hAnsiTheme="minorBidi" w:cstheme="minorBidi"/>
                <w:sz w:val="36"/>
                <w:szCs w:val="36"/>
                <w:u w:val="single"/>
                <w:rtl/>
                <w:lang w:bidi="ar-TN"/>
              </w:rPr>
            </w:pPr>
          </w:p>
          <w:p w:rsidR="000041F8" w:rsidRPr="002C4DFC" w:rsidRDefault="000041F8" w:rsidP="00275DA9">
            <w:pPr>
              <w:bidi/>
              <w:rPr>
                <w:rFonts w:asciiTheme="minorBidi" w:hAnsiTheme="minorBidi" w:cstheme="minorBidi"/>
                <w:sz w:val="36"/>
                <w:szCs w:val="36"/>
                <w:u w:val="single"/>
                <w:rtl/>
                <w:lang w:bidi="ar-TN"/>
              </w:rPr>
            </w:pPr>
          </w:p>
          <w:p w:rsidR="000041F8" w:rsidRPr="002C4DFC" w:rsidRDefault="000041F8" w:rsidP="00275DA9">
            <w:pPr>
              <w:bidi/>
              <w:rPr>
                <w:rFonts w:asciiTheme="minorBidi" w:hAnsiTheme="minorBidi" w:cstheme="minorBidi"/>
                <w:sz w:val="36"/>
                <w:szCs w:val="36"/>
                <w:u w:val="single"/>
                <w:rtl/>
                <w:lang w:bidi="ar-TN"/>
              </w:rPr>
            </w:pPr>
          </w:p>
        </w:tc>
      </w:tr>
      <w:tr w:rsidR="000041F8" w:rsidRPr="002C4DFC" w:rsidTr="00E168FF">
        <w:trPr>
          <w:gridAfter w:val="1"/>
          <w:wAfter w:w="122" w:type="dxa"/>
        </w:trPr>
        <w:tc>
          <w:tcPr>
            <w:tcW w:w="2524" w:type="dxa"/>
            <w:gridSpan w:val="3"/>
            <w:vAlign w:val="center"/>
          </w:tcPr>
          <w:p w:rsidR="000041F8" w:rsidRPr="002C4DFC" w:rsidRDefault="000041F8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  <w:lang w:bidi="ar-TN"/>
              </w:rPr>
              <w:lastRenderedPageBreak/>
              <w:t>المعايير</w:t>
            </w:r>
          </w:p>
        </w:tc>
        <w:tc>
          <w:tcPr>
            <w:tcW w:w="8383" w:type="dxa"/>
            <w:gridSpan w:val="6"/>
            <w:vAlign w:val="center"/>
          </w:tcPr>
          <w:p w:rsidR="000041F8" w:rsidRPr="002C4DFC" w:rsidRDefault="000041F8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  <w:lang w:bidi="ar-TN"/>
              </w:rPr>
              <w:t>السّندات والتّعليمات</w:t>
            </w:r>
          </w:p>
        </w:tc>
      </w:tr>
      <w:tr w:rsidR="000041F8" w:rsidRPr="002C4DFC" w:rsidTr="00E168FF">
        <w:trPr>
          <w:gridAfter w:val="1"/>
          <w:wAfter w:w="122" w:type="dxa"/>
        </w:trPr>
        <w:tc>
          <w:tcPr>
            <w:tcW w:w="2524" w:type="dxa"/>
            <w:gridSpan w:val="3"/>
          </w:tcPr>
          <w:p w:rsidR="000041F8" w:rsidRPr="002C4DFC" w:rsidRDefault="000041F8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lang w:bidi="ar-TN"/>
              </w:rPr>
            </w:pPr>
          </w:p>
          <w:p w:rsidR="000041F8" w:rsidRPr="002C4DFC" w:rsidRDefault="000041F8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887B9D" w:rsidRPr="002C4DFC" w:rsidRDefault="00887B9D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887B9D" w:rsidRPr="002C4DFC" w:rsidRDefault="00887B9D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887B9D" w:rsidRPr="002C4DFC" w:rsidRDefault="00887B9D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887B9D" w:rsidRPr="002C4DFC" w:rsidRDefault="00887B9D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887B9D" w:rsidRPr="002C4DFC" w:rsidRDefault="00887B9D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lang w:bidi="ar-TN"/>
              </w:rPr>
            </w:pPr>
          </w:p>
          <w:p w:rsidR="000041F8" w:rsidRPr="002C4DFC" w:rsidRDefault="000041F8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0041F8" w:rsidRPr="002C4DFC" w:rsidRDefault="00F96AA7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b/>
                <w:bCs/>
                <w:rtl/>
                <w:lang w:bidi="ar-TN"/>
              </w:rPr>
              <w:t>م</w:t>
            </w:r>
            <w:r w:rsidR="000041F8" w:rsidRPr="002C4DFC">
              <w:rPr>
                <w:rFonts w:asciiTheme="minorBidi" w:hAnsiTheme="minorBidi" w:cstheme="minorBidi"/>
                <w:b/>
                <w:bCs/>
                <w:rtl/>
                <w:lang w:bidi="ar-TN"/>
              </w:rPr>
              <w:t>عـ 1</w:t>
            </w:r>
          </w:p>
          <w:p w:rsidR="000041F8" w:rsidRPr="002C4DFC" w:rsidRDefault="00B419DC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lang w:bidi="ar-TN"/>
              </w:rPr>
            </w:pPr>
            <w:r w:rsidRPr="00B419DC">
              <w:rPr>
                <w:rFonts w:asciiTheme="minorBidi" w:hAnsiTheme="minorBidi" w:cstheme="minorBidi"/>
                <w:b/>
                <w:bCs/>
                <w:noProof/>
                <w:lang w:val="en-US" w:eastAsia="en-US"/>
              </w:rPr>
              <w:pict>
                <v:rect id="Rectangle 300" o:spid="_x0000_s1227" style="position:absolute;left:0;text-align:left;margin-left:14.85pt;margin-top:.05pt;width:12pt;height:14.85pt;flip:x;z-index:25163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mHFJwIAAEkEAAAOAAAAZHJzL2Uyb0RvYy54bWysVNuO0zAQfUfiHyy/0ySlgTZqulp1KSAt&#10;sGLhA1zHSSx8Y+w27X49Y6dqu8ATIg+WxzNzfObMOMubg1ZkL8BLa2paTHJKhOG2kaar6fdvm1dz&#10;SnxgpmHKGlHTo/D0ZvXyxXJwlZja3qpGAEEQ46vB1bQPwVVZ5nkvNPMT64RBZ2tBs4AmdFkDbEB0&#10;rbJpnr/JBguNA8uF93h6NzrpKuG3reDhS9t6EYiqKXILaYW0buOarZas6oC5XvITDfYPLDSTBi89&#10;Q92xwMgO5B9QWnKw3rZhwq3ObNtKLlINWE2R/1bNY8+cSLWgON6dZfL/D5Z/3j8AkU1NyznqY5jG&#10;Jn1F2ZjplCCv8yTR4HyFkY/uAWKR3t1b/sMTY9c9xolbADv0gjVIrIiSZs8SouExlWyHT7ZBfLYL&#10;Nql1aEGTVkn3ISZGaFSEHFJ7juf2iEMgHA+LcjpDPoSjq5jPy0WZ7mJVhInJDnx4L6wmcVNTwDIS&#10;KNvf+xBpXUJSGVbJZiOVSgZ027UCsmc4KZv0ndD9dZgyZKjpopyWCfmZz19D5On7G4SWAUdeSV3T&#10;+TmIVVG/d6ZJAxmYVOMeKStzEjRqGAfbV1vbHFFPsOM84/vDTW/hiZIBZ7mm/ueOgaBEfTTYk0Ux&#10;m8XhT8asfDtFA64922sPMxyhahooGbfrMD6YnQPZ9XjT2Cpjb7GPrUzKXlidyOK8JsFPbys+iGs7&#10;RV3+AKtfAAAA//8DAFBLAwQUAAYACAAAACEAKGP4pNgAAAAFAQAADwAAAGRycy9kb3ducmV2Lnht&#10;bEyOzUrDQBSF90LfYbgFd3ZiWrXGTIoIgm4KtoVuJ5lrEszcCTPTNHl7b1a6PD+c8+W70XZiQB9a&#10;RwruVwkIpMqZlmoFp+P73RZEiJqM7hyhggkD7IrFTa4z4670hcMh1oJHKGRaQRNjn0kZqgatDivX&#10;I3H27bzVkaWvpfH6yuO2k2mSPEqrW+KHRvf41mD1c7hYBR/9vvz0qZ32m3Ijp7Fah+F8Vup2Ob6+&#10;gIg4xr8yzPiMDgUzle5CJohOQfr8xM3ZF5w+rFmVs7sFWeTyP33xCwAA//8DAFBLAQItABQABgAI&#10;AAAAIQC2gziS/gAAAOEBAAATAAAAAAAAAAAAAAAAAAAAAABbQ29udGVudF9UeXBlc10ueG1sUEsB&#10;Ai0AFAAGAAgAAAAhADj9If/WAAAAlAEAAAsAAAAAAAAAAAAAAAAALwEAAF9yZWxzLy5yZWxzUEsB&#10;Ai0AFAAGAAgAAAAhAA06YcUnAgAASQQAAA4AAAAAAAAAAAAAAAAALgIAAGRycy9lMm9Eb2MueG1s&#10;UEsBAi0AFAAGAAgAAAAhAChj+KTYAAAABQEAAA8AAAAAAAAAAAAAAAAAgQQAAGRycy9kb3ducmV2&#10;LnhtbFBLBQYAAAAABAAEAPMAAACGBQAAAAA=&#10;"/>
              </w:pict>
            </w:r>
          </w:p>
          <w:p w:rsidR="000041F8" w:rsidRPr="002C4DFC" w:rsidRDefault="000041F8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F96AA7" w:rsidRPr="002C4DFC" w:rsidRDefault="00F96AA7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F96AA7" w:rsidRPr="002C4DFC" w:rsidRDefault="00F96AA7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F96AA7" w:rsidRPr="002C4DFC" w:rsidRDefault="00F96AA7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F96AA7" w:rsidRPr="002C4DFC" w:rsidRDefault="00F96AA7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F96AA7" w:rsidRPr="002C4DFC" w:rsidRDefault="00F96AA7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lang w:bidi="ar-TN"/>
              </w:rPr>
            </w:pPr>
          </w:p>
          <w:p w:rsidR="000041F8" w:rsidRPr="002C4DFC" w:rsidRDefault="000041F8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b/>
                <w:bCs/>
                <w:rtl/>
                <w:lang w:bidi="ar-TN"/>
              </w:rPr>
              <w:t>معـ2</w:t>
            </w:r>
          </w:p>
          <w:p w:rsidR="000041F8" w:rsidRPr="002C4DFC" w:rsidRDefault="00B419DC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  <w:r w:rsidRPr="00B419DC">
              <w:rPr>
                <w:rFonts w:asciiTheme="minorBidi" w:hAnsiTheme="minorBidi" w:cstheme="minorBidi"/>
                <w:b/>
                <w:bCs/>
                <w:noProof/>
                <w:rtl/>
                <w:lang w:val="en-US" w:eastAsia="en-US"/>
              </w:rPr>
              <w:pict>
                <v:rect id="Rectangle 299" o:spid="_x0000_s1226" style="position:absolute;left:0;text-align:left;margin-left:14.85pt;margin-top:-.4pt;width:12pt;height:14.85pt;flip:x;z-index:25163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NTlKQIAAEkEAAAOAAAAZHJzL2Uyb0RvYy54bWysVNuO0zAQfUfiHyy/06RRwzZR09WqSwFp&#10;gRULH+A6TmLhG2O36fL1O3aqbhd4QuTB8nhmjmfOGWd1fdSKHAR4aU1D57OcEmG4baXpG/r92/bN&#10;khIfmGmZskY09FF4er1+/Wo1uloUdrCqFUAQxPh6dA0dQnB1lnk+CM38zDph0NlZ0CygCX3WAhsR&#10;XausyPO32WihdWC58B5PbycnXSf8rhM8fOk6LwJRDcXaQlohrbu4ZusVq3tgbpD8VAb7hyo0kwYv&#10;PUPdssDIHuQfUFpysN52YcatzmzXSS5SD9jNPP+tm4eBOZF6QXK8O9Pk/x8s/3y4ByLbhpZXFSWG&#10;aRTpK9LGTK8EKaoqUjQ6X2Pkg7uH2KR3d5b/8MTYzYBx4gbAjoNgLRY2j/HZi4RoeEwlu/GTbRGf&#10;7YNNbB070KRT0n2IiREaGSHHJM/jWR5xDITj4bwsFjmKyNE1Xy7Lqkx3sTrCxGQHPrwXVpO4aShg&#10;GwmUHe58iGU9h6Q2rJLtViqVDOh3GwXkwHBStuk7ofvLMGXI2NCqLMqE/MLnLyHy9P0NQsuAI6+k&#10;bujyHMTqyN8706aBDEyqaY8lK3MiNHI4abGz7SPyCXaaZ3x/uBks/KJkxFluqP+5ZyAoUR8NalLN&#10;F4s4/MlYlFcFGnDp2V16mOEI1dBAybTdhOnB7B3IfsCbJqmMvUEdO5mYjRpPVZ2KxXlNhJ/eVnwQ&#10;l3aKev4DrJ8AAAD//wMAUEsDBBQABgAIAAAAIQAYuLMv2wAAAAYBAAAPAAAAZHJzL2Rvd25yZXYu&#10;eG1sTI/BTsMwEETvSPyDtUjcWoe0hTbEqapKSHCp1ILUqxMvSUS8jmw3Tf6e7QmOszOafZNvR9uJ&#10;AX1oHSl4micgkCpnWqoVfH2+zdYgQtRkdOcIFUwYYFvc3+U6M+5KRxxOsRZcQiHTCpoY+0zKUDVo&#10;dZi7Hom9b+etjix9LY3XVy63nUyT5Fla3RJ/aHSP+warn9PFKnjvD+WHT+10WJZLOY3VIgzns1KP&#10;D+PuFUTEMf6F4YbP6FAwU+kuZILoFKSbF04quA1ge7VgWfJ5vQFZ5PI/fvELAAD//wMAUEsBAi0A&#10;FAAGAAgAAAAhALaDOJL+AAAA4QEAABMAAAAAAAAAAAAAAAAAAAAAAFtDb250ZW50X1R5cGVzXS54&#10;bWxQSwECLQAUAAYACAAAACEAOP0h/9YAAACUAQAACwAAAAAAAAAAAAAAAAAvAQAAX3JlbHMvLnJl&#10;bHNQSwECLQAUAAYACAAAACEALmjU5SkCAABJBAAADgAAAAAAAAAAAAAAAAAuAgAAZHJzL2Uyb0Rv&#10;Yy54bWxQSwECLQAUAAYACAAAACEAGLizL9sAAAAGAQAADwAAAAAAAAAAAAAAAACDBAAAZHJzL2Rv&#10;d25yZXYueG1sUEsFBgAAAAAEAAQA8wAAAIsFAAAAAA==&#10;"/>
              </w:pict>
            </w:r>
          </w:p>
          <w:p w:rsidR="00F96AA7" w:rsidRPr="002C4DFC" w:rsidRDefault="00F96AA7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F96AA7" w:rsidRPr="002C4DFC" w:rsidRDefault="00F96AA7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F96AA7" w:rsidRPr="002C4DFC" w:rsidRDefault="00F96AA7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F96AA7" w:rsidRPr="002C4DFC" w:rsidRDefault="00F96AA7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F96AA7" w:rsidRPr="002C4DFC" w:rsidRDefault="00F96AA7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0041F8" w:rsidRPr="002C4DFC" w:rsidRDefault="000041F8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lang w:bidi="ar-TN"/>
              </w:rPr>
            </w:pPr>
            <w:r w:rsidRPr="002C4DFC">
              <w:rPr>
                <w:rFonts w:asciiTheme="minorBidi" w:hAnsiTheme="minorBidi" w:cstheme="minorBidi"/>
                <w:b/>
                <w:bCs/>
                <w:rtl/>
                <w:lang w:bidi="ar-TN"/>
              </w:rPr>
              <w:t xml:space="preserve">معـ </w:t>
            </w:r>
            <w:r w:rsidR="00F96AA7" w:rsidRPr="002C4DFC">
              <w:rPr>
                <w:rFonts w:asciiTheme="minorBidi" w:hAnsiTheme="minorBidi" w:cstheme="minorBidi"/>
                <w:b/>
                <w:bCs/>
                <w:rtl/>
                <w:lang w:bidi="ar-TN"/>
              </w:rPr>
              <w:t>2</w:t>
            </w:r>
          </w:p>
          <w:p w:rsidR="000041F8" w:rsidRPr="002C4DFC" w:rsidRDefault="00B419DC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lang w:bidi="ar-TN"/>
              </w:rPr>
            </w:pPr>
            <w:r w:rsidRPr="00B419DC">
              <w:rPr>
                <w:rFonts w:asciiTheme="minorBidi" w:hAnsiTheme="minorBidi" w:cstheme="minorBidi"/>
                <w:b/>
                <w:bCs/>
                <w:noProof/>
                <w:lang w:val="en-US" w:eastAsia="en-US"/>
              </w:rPr>
              <w:pict>
                <v:group id="Group 410" o:spid="_x0000_s1223" style="position:absolute;left:0;text-align:left;margin-left:8.85pt;margin-top:-.35pt;width:24pt;height:14.9pt;z-index:251649536" coordorigin="10425,6639" coordsize="480,2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eaawgIAAGIIAAAOAAAAZHJzL2Uyb0RvYy54bWzsVttu3CAQfa/Uf0C8N75kr1a8UZRbK6Vt&#10;1LQfwGJso2KgwK43+foO4N3sJlEfUilSpfrBYjwwzJxzGHxyuukEWjNjuZIlzo5SjJikquKyKfGP&#10;71cfZhhZR2RFhJKsxPfM4tPF+3cnvS5YrlolKmYQBJG26HWJW+d0kSSWtqwj9khpJsFZK9MRB6Zp&#10;ksqQHqJ3IsnTdJL0ylTaKMqsha8X0YkXIX5dM+q+1rVlDokSQ24uvE14L/07WZyQojFEt5wOaZBX&#10;ZNERLmHTXagL4ghaGf4sVMepUVbV7oiqLlF1zSkLNUA1WfqkmmujVjrU0hR9o3cwAbRPcHp1WPpl&#10;fWsQr4C7fIKRJB2QFPZFoyzA0+umgFnXRt/pWxNrhOGNoj8toJc89Xu7iZPRsv+sKghIVk4FeDa1&#10;6XwIKBxtAgv3OxbYxiEKH4/T0SwFrii4stk8Px5Yoi1Q6Vdl6SgfYwTuyeR4Himk7eWwHBbHtfl8&#10;5n0JKeKuIdMhM68PEJx9xNT+HaZ3LdEsUGU9WjtMp1tMv4EUiWwEQ/l84vPyCcDMLag2IoqkOm9h&#10;HjszRvUtIxUkloU6DhZ4wwIfL0OMasH1R79wD+wsnUy2sI0GTLeY5/AhAJ7PpwegkUIb666Z6pAf&#10;lNhAHSEqWd9YF/HdTvGbWSV4dcWFCIZplufCoDWB43cVniH6wTQhUV/i+RhY/XOINDwvhei4gz4i&#10;eFdiEA88fhIpPICXsgpjR7iIY5CEkEG6EcRIxlJV9wCoUbFJQFODQavMA0Y9NIgS218rYhhG4pME&#10;UubZyIPmgjEaT3MwzL5nue8hkkKoEjuM4vDcxS600oY3LewUuZLqDM5KzQOynuSY1ZAsCPaNlDue&#10;QuOO3WBfueFEHQgRGH8D5T4/8P+V64//v6Xc0IHhIgtNebh0/U25bwelP/4aLH4DAAD//wMAUEsD&#10;BBQABgAIAAAAIQCEJ0yF3AAAAAYBAAAPAAAAZHJzL2Rvd25yZXYueG1sTI5Ba8JAFITvhf6H5RV6&#10;000saptmIyJtT1KoFsTbM3kmwezbkF2T+O/7empPwzDDzJeuRtuonjpfOzYQTyNQxLkrai4NfO/f&#10;J8+gfEAusHFMBm7kYZXd36WYFG7gL+p3oVQywj5BA1UIbaK1zyuy6KeuJZbs7DqLQWxX6qLDQcZt&#10;o2dRtNAWa5aHClvaVJRfdldr4GPAYf0Uv/Xby3lzO+7nn4dtTMY8PozrV1CBxvBXhl98QYdMmE7u&#10;yoVXjfjlUpoGJiISL+aiJwOzlxh0lur/+NkPAAAA//8DAFBLAQItABQABgAIAAAAIQC2gziS/gAA&#10;AOEBAAATAAAAAAAAAAAAAAAAAAAAAABbQ29udGVudF9UeXBlc10ueG1sUEsBAi0AFAAGAAgAAAAh&#10;ADj9If/WAAAAlAEAAAsAAAAAAAAAAAAAAAAALwEAAF9yZWxzLy5yZWxzUEsBAi0AFAAGAAgAAAAh&#10;AECB5prCAgAAYggAAA4AAAAAAAAAAAAAAAAALgIAAGRycy9lMm9Eb2MueG1sUEsBAi0AFAAGAAgA&#10;AAAhAIQnTIXcAAAABgEAAA8AAAAAAAAAAAAAAAAAHAUAAGRycy9kb3ducmV2LnhtbFBLBQYAAAAA&#10;BAAEAPMAAAAlBgAAAAA=&#10;">
                  <v:rect id="Rectangle 296" o:spid="_x0000_s1225" style="position:absolute;left:10665;top:6640;width:240;height:297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lbVfMIA&#10;AADcAAAADwAAAGRycy9kb3ducmV2LnhtbERPTWvDMAy9F/YfjAa7Nc6y0I2sbhmDQXcJrB3kqsZq&#10;EhrLwfbS5N/XhUFverxPrbeT6cVIzneWFTwnKQji2uqOGwW/h6/lGwgfkDX2lknBTB62m4fFGgtt&#10;L/xD4z40IoawL1BBG8JQSOnrlgz6xA7EkTtZZzBE6BqpHV5iuOlllqYrabDj2NDiQJ8t1ef9n1Gw&#10;G8rjt8vMXObHXM5T/eLHqlLq6XH6eAcRaAp38b97p+P87BVuz8QL5OYK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VtV8wgAAANwAAAAPAAAAAAAAAAAAAAAAAJgCAABkcnMvZG93&#10;bnJldi54bWxQSwUGAAAAAAQABAD1AAAAhwMAAAAA&#10;"/>
                  <v:rect id="Rectangle 298" o:spid="_x0000_s1224" style="position:absolute;left:10425;top:6639;width:240;height:297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/XCCsAA&#10;AADcAAAADwAAAGRycy9kb3ducmV2LnhtbERPy4rCMBTdC/5DuMLsNNXxRTWKCIKzEXyA22tzbYvN&#10;TUlibf9+shiY5eG819vWVKIh50vLCsajBARxZnXJuYLb9TBcgvABWWNlmRR05GG76ffWmGr74TM1&#10;l5CLGMI+RQVFCHUqpc8KMuhHtiaO3NM6gyFCl0vt8BPDTSUnSTKXBkuODQXWtC8oe13eRsGxPj1+&#10;3MR0p+ljKrs2+/bN/a7U16DdrUAEasO/+M991Apmi7g2nolHQG5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/XCCsAAAADcAAAADwAAAAAAAAAAAAAAAACYAgAAZHJzL2Rvd25y&#10;ZXYueG1sUEsFBgAAAAAEAAQA9QAAAIUDAAAAAA==&#10;"/>
                </v:group>
              </w:pict>
            </w:r>
          </w:p>
          <w:p w:rsidR="000041F8" w:rsidRPr="002C4DFC" w:rsidRDefault="000041F8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lang w:bidi="ar-TN"/>
              </w:rPr>
            </w:pPr>
          </w:p>
          <w:p w:rsidR="000041F8" w:rsidRPr="002C4DFC" w:rsidRDefault="000041F8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lang w:bidi="ar-TN"/>
              </w:rPr>
            </w:pPr>
          </w:p>
          <w:p w:rsidR="000041F8" w:rsidRPr="002C4DFC" w:rsidRDefault="000041F8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lang w:bidi="ar-TN"/>
              </w:rPr>
            </w:pPr>
          </w:p>
          <w:p w:rsidR="000041F8" w:rsidRPr="002C4DFC" w:rsidRDefault="000041F8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lang w:bidi="ar-TN"/>
              </w:rPr>
            </w:pPr>
          </w:p>
          <w:p w:rsidR="000041F8" w:rsidRPr="002C4DFC" w:rsidRDefault="000041F8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0041F8" w:rsidRPr="002C4DFC" w:rsidRDefault="000041F8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0041F8" w:rsidRPr="002C4DFC" w:rsidRDefault="000041F8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0041F8" w:rsidRPr="002C4DFC" w:rsidRDefault="000041F8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rtl/>
                <w:lang w:bidi="ar-TN"/>
              </w:rPr>
            </w:pPr>
          </w:p>
          <w:p w:rsidR="000041F8" w:rsidRPr="002C4DFC" w:rsidRDefault="000041F8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  <w:lang w:bidi="ar-TN"/>
              </w:rPr>
            </w:pPr>
          </w:p>
        </w:tc>
        <w:tc>
          <w:tcPr>
            <w:tcW w:w="8383" w:type="dxa"/>
            <w:gridSpan w:val="6"/>
          </w:tcPr>
          <w:p w:rsidR="000041F8" w:rsidRPr="002C4DFC" w:rsidRDefault="000041F8" w:rsidP="00275DA9">
            <w:pPr>
              <w:bidi/>
              <w:rPr>
                <w:rFonts w:asciiTheme="minorBidi" w:hAnsiTheme="minorBidi" w:cstheme="minorBidi"/>
                <w:sz w:val="32"/>
                <w:szCs w:val="32"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sz w:val="32"/>
                <w:szCs w:val="32"/>
                <w:u w:val="single"/>
                <w:rtl/>
                <w:lang w:bidi="ar-TN"/>
              </w:rPr>
              <w:t>الوضعيّة</w:t>
            </w:r>
            <w:r w:rsidR="00A54366" w:rsidRPr="002C4DFC">
              <w:rPr>
                <w:rFonts w:asciiTheme="minorBidi" w:hAnsiTheme="minorBidi" w:cstheme="minorBidi"/>
                <w:sz w:val="32"/>
                <w:szCs w:val="32"/>
                <w:u w:val="single"/>
                <w:rtl/>
                <w:lang w:bidi="ar-TN"/>
              </w:rPr>
              <w:t xml:space="preserve"> السّابعة</w:t>
            </w:r>
            <w:r w:rsidRPr="002C4DFC"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  <w:lang w:bidi="ar-TN"/>
              </w:rPr>
              <w:t>:</w:t>
            </w:r>
          </w:p>
          <w:p w:rsidR="0098471F" w:rsidRPr="002C4DFC" w:rsidRDefault="00A54366" w:rsidP="00275DA9">
            <w:pPr>
              <w:pStyle w:val="Paragraphedeliste"/>
              <w:numPr>
                <w:ilvl w:val="0"/>
                <w:numId w:val="5"/>
              </w:numPr>
              <w:bidi/>
              <w:rPr>
                <w:rFonts w:asciiTheme="minorBidi" w:hAnsiTheme="minorBidi" w:cstheme="minorBidi"/>
                <w:sz w:val="32"/>
                <w:szCs w:val="32"/>
                <w:lang w:bidi="ar-TN"/>
              </w:rPr>
            </w:pPr>
            <w:r w:rsidRPr="002C4DFC">
              <w:rPr>
                <w:rFonts w:asciiTheme="minorBidi" w:hAnsiTheme="minorBidi" w:cstheme="minorBidi"/>
                <w:sz w:val="32"/>
                <w:szCs w:val="32"/>
                <w:rtl/>
                <w:lang w:bidi="ar-TN"/>
              </w:rPr>
              <w:t xml:space="preserve"> أرتّب الدّارات الكهربائيّة حسب شدّة التّأثير المغناطيسي</w:t>
            </w:r>
            <w:r w:rsidR="00AE7D5F" w:rsidRPr="002C4DFC">
              <w:rPr>
                <w:rFonts w:asciiTheme="minorBidi" w:hAnsiTheme="minorBidi" w:cstheme="minorBidi"/>
                <w:sz w:val="32"/>
                <w:szCs w:val="32"/>
                <w:rtl/>
                <w:lang w:bidi="ar-TN"/>
              </w:rPr>
              <w:t xml:space="preserve"> التّصاعدي</w:t>
            </w:r>
            <w:r w:rsidRPr="002C4DFC">
              <w:rPr>
                <w:rFonts w:asciiTheme="minorBidi" w:hAnsiTheme="minorBidi" w:cstheme="minorBidi"/>
                <w:sz w:val="32"/>
                <w:szCs w:val="32"/>
                <w:rtl/>
                <w:lang w:bidi="ar-TN"/>
              </w:rPr>
              <w:t>:</w:t>
            </w:r>
          </w:p>
          <w:p w:rsidR="00AE7D5F" w:rsidRPr="002C4DFC" w:rsidRDefault="00DD5FCD" w:rsidP="00275DA9">
            <w:pPr>
              <w:bidi/>
              <w:rPr>
                <w:rFonts w:asciiTheme="minorBidi" w:hAnsiTheme="minorBidi" w:cstheme="minorBidi"/>
                <w:rtl/>
              </w:rPr>
            </w:pPr>
            <w:r w:rsidRPr="002C4DFC">
              <w:rPr>
                <w:rFonts w:asciiTheme="minorBidi" w:hAnsiTheme="minorBidi" w:cstheme="minorBidi"/>
                <w:noProof/>
                <w:sz w:val="32"/>
                <w:szCs w:val="32"/>
                <w:rtl/>
              </w:rPr>
              <w:drawing>
                <wp:anchor distT="0" distB="0" distL="114300" distR="114300" simplePos="0" relativeHeight="251651584" behindDoc="0" locked="0" layoutInCell="1" allowOverlap="1">
                  <wp:simplePos x="0" y="0"/>
                  <wp:positionH relativeFrom="column">
                    <wp:posOffset>913765</wp:posOffset>
                  </wp:positionH>
                  <wp:positionV relativeFrom="paragraph">
                    <wp:posOffset>36830</wp:posOffset>
                  </wp:positionV>
                  <wp:extent cx="933450" cy="485775"/>
                  <wp:effectExtent l="0" t="0" r="0" b="0"/>
                  <wp:wrapNone/>
                  <wp:docPr id="576" name="Imag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485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2C4DFC">
              <w:rPr>
                <w:rFonts w:asciiTheme="minorBidi" w:hAnsiTheme="minorBidi" w:cstheme="minorBidi"/>
                <w:noProof/>
                <w:sz w:val="32"/>
                <w:szCs w:val="32"/>
                <w:rtl/>
              </w:rPr>
              <w:drawing>
                <wp:anchor distT="0" distB="0" distL="114300" distR="114300" simplePos="0" relativeHeight="251656704" behindDoc="0" locked="0" layoutInCell="1" allowOverlap="1">
                  <wp:simplePos x="0" y="0"/>
                  <wp:positionH relativeFrom="column">
                    <wp:posOffset>3714115</wp:posOffset>
                  </wp:positionH>
                  <wp:positionV relativeFrom="paragraph">
                    <wp:posOffset>160655</wp:posOffset>
                  </wp:positionV>
                  <wp:extent cx="666750" cy="381000"/>
                  <wp:effectExtent l="0" t="0" r="0" b="0"/>
                  <wp:wrapNone/>
                  <wp:docPr id="575" name="Imag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2C4DFC">
              <w:rPr>
                <w:rFonts w:asciiTheme="minorBidi" w:hAnsiTheme="minorBidi" w:cstheme="minorBidi"/>
                <w:noProof/>
                <w:sz w:val="32"/>
                <w:szCs w:val="32"/>
                <w:rtl/>
              </w:rPr>
              <w:drawing>
                <wp:anchor distT="0" distB="0" distL="114300" distR="114300" simplePos="0" relativeHeight="251659776" behindDoc="0" locked="0" layoutInCell="1" allowOverlap="1">
                  <wp:simplePos x="0" y="0"/>
                  <wp:positionH relativeFrom="column">
                    <wp:posOffset>5057140</wp:posOffset>
                  </wp:positionH>
                  <wp:positionV relativeFrom="paragraph">
                    <wp:posOffset>122555</wp:posOffset>
                  </wp:positionV>
                  <wp:extent cx="628650" cy="400050"/>
                  <wp:effectExtent l="0" t="0" r="0" b="0"/>
                  <wp:wrapNone/>
                  <wp:docPr id="574" name="Imag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AE7D5F" w:rsidRPr="002C4DFC" w:rsidRDefault="00DD5FCD" w:rsidP="00275DA9">
            <w:pPr>
              <w:bidi/>
              <w:rPr>
                <w:rFonts w:asciiTheme="minorBidi" w:hAnsiTheme="minorBidi" w:cstheme="minorBidi"/>
                <w:rtl/>
              </w:rPr>
            </w:pPr>
            <w:r w:rsidRPr="002C4DFC">
              <w:rPr>
                <w:rFonts w:asciiTheme="minorBidi" w:hAnsiTheme="minorBidi" w:cstheme="minorBidi"/>
                <w:noProof/>
                <w:rtl/>
              </w:rPr>
              <w:drawing>
                <wp:anchor distT="0" distB="0" distL="114300" distR="114300" simplePos="0" relativeHeight="251653632" behindDoc="0" locked="0" layoutInCell="1" allowOverlap="1">
                  <wp:simplePos x="0" y="0"/>
                  <wp:positionH relativeFrom="column">
                    <wp:posOffset>2380615</wp:posOffset>
                  </wp:positionH>
                  <wp:positionV relativeFrom="paragraph">
                    <wp:posOffset>1270</wp:posOffset>
                  </wp:positionV>
                  <wp:extent cx="561975" cy="352425"/>
                  <wp:effectExtent l="0" t="0" r="0" b="0"/>
                  <wp:wrapNone/>
                  <wp:docPr id="573" name="Imag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AE7D5F" w:rsidRPr="002C4DFC" w:rsidRDefault="00B419DC" w:rsidP="00275DA9">
            <w:pPr>
              <w:bidi/>
              <w:rPr>
                <w:rFonts w:asciiTheme="minorBidi" w:hAnsiTheme="minorBidi" w:cstheme="minorBidi"/>
                <w:rtl/>
              </w:rPr>
            </w:pPr>
            <w:r w:rsidRPr="00B419DC">
              <w:rPr>
                <w:rFonts w:asciiTheme="minorBidi" w:hAnsiTheme="minorBidi" w:cstheme="minorBidi"/>
                <w:noProof/>
                <w:rtl/>
                <w:lang w:val="en-US" w:eastAsia="en-US"/>
              </w:rPr>
              <w:pict>
                <v:shape id="Freeform 517" o:spid="_x0000_s1222" style="position:absolute;left:0;text-align:left;margin-left:191.2pt;margin-top:5.8pt;width:9.9pt;height:33.6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98,6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WFp2zgMAACkKAAAOAAAAZHJzL2Uyb0RvYy54bWysVl1v2zYUfR+w/0DocYAj0Zb8hThFZ8fD&#10;gK4t0OwH0BJlCZNEjaTtpMP++86lZEVy49UYlgeHvDw695uX9++ey4IdpTa5qlYevws8JqtYJXm1&#10;X3m/P21Hc48ZK6pEFKqSK+9FGu/dw48/3J/qpRyrTBWJ1AwklVme6pWXWVsvfd/EmSyFuVO1rHCY&#10;Kl0Ki63e+4kWJ7CXhT8Ogql/UjqptYqlMZBumkPvwfGnqYztpzQ10rJi5cE26361+93Rr/9wL5Z7&#10;Leosj1szxH+wohR5BaUd1UZYwQ46/4aqzGOtjErtXaxKX6VpHkvnA7zhwYU3XzJRS+cLgmPqLkzm&#10;/6ONPx4/a5YnyN048lglSiRpq6WkkLOIzyhCp9osAfxSf9bko6k/qPgPgwN/cEIbAwzbnX5TCXjE&#10;wSoXledUl/Ql/GXPLvgvXfDls2UxhNA/myBFMY7C8XQ2dsnxxfL8cXww9hepHJE4fjC2yV2ClYt8&#10;0lr/BJK0LJDGn3wWsBPji3mb5w7CB5CMQd0lZNyD8OhtmkkPMwHoTaKwD7piD0LfmRwGV4imPRAf&#10;X2Ga9UDh9AoTmrJTxwF6M0aLHiiaX2Hi/WDzxRUq3o/3NOxxIb/7cwZFdk5q/Fy1WcWKCbpLAldI&#10;tTJUQJRilMkTp6SBAigqgStgZJLAk5vAyBaBo5vAyAiBXZN81wwEncCLm5gproRG5HouNjra0Ghc&#10;bpfXmvYYrrUdfSOWtbAU0fOSndBkaAWWrTyqd5KX6iiflEPYi86ErtfT+LDL45/l1z4WNQsLeeBC&#10;BW2OAOUH4RjmNyY4IW+g6JCzMwO6t8hx8RDRJBywczQcSecDero1IEXf3EwfoSDpk8mQHneOE0//&#10;TUxJ+L79i4YqmrkEnsPDA3SVU+xqphNDIYnRZje74FKJb7qrq0kAetBRTYOh4rO4CeiFD9hSsbhe&#10;6qrGYV6v3Ept86JwWS0qqqVFhIlBpWNUkSd06DZ6v1sXmh0FTVz317o0gGl1qBJHlkmRPLZrK/Ki&#10;WUN54Xoa46GtYRoUbqT+tQgWj/PHeTjCnHgchcFmM3q/XYej6ZbPos1ks15v+N9kGg+XWZ4ksiLr&#10;zuOdh7eNz/ah0QzmbsAPvDB9Z7fu71tn/aEZLsjw5fzfeecGKc3OZtjuVPKCOapV817B+wqLTOmv&#10;HjvhrbLyzJ8HoaXHil8rPAYWPAxRbtZtwohGJ9P9k13/RFQxqFae9XCz0nJtmwfRodb5PoMm7tJa&#10;qfeY32lOc9bZ11jVbvAecR60byd68PT3DvX6wnv4BwAA//8DAFBLAwQUAAYACAAAACEALtJ9rN0A&#10;AAAJAQAADwAAAGRycy9kb3ducmV2LnhtbEyPQUvDQBCF74L/YRnBi9hN11JDzKZIQARvth48brOT&#10;bGh2NmQ3bfrvHU96HN7He9+Uu8UP4oxT7ANpWK8yEEhNsD11Gr4Ob485iJgMWTMEQg1XjLCrbm9K&#10;U9hwoU8871MnuIRiYTS4lMZCytg49CauwojEWRsmbxKfUyftZC5c7gepsmwrvemJF5wZsXbYnPaz&#10;15B9n2qn3MfYtg/Ovc+2kdc6an1/t7y+gEi4pD8YfvVZHSp2OoaZbBSDhqdcbRjlYL0FwcAmUwrE&#10;UcNznoOsSvn/g+oHAAD//wMAUEsBAi0AFAAGAAgAAAAhALaDOJL+AAAA4QEAABMAAAAAAAAAAAAA&#10;AAAAAAAAAFtDb250ZW50X1R5cGVzXS54bWxQSwECLQAUAAYACAAAACEAOP0h/9YAAACUAQAACwAA&#10;AAAAAAAAAAAAAAAvAQAAX3JlbHMvLnJlbHNQSwECLQAUAAYACAAAACEAPFhads4DAAApCgAADgAA&#10;AAAAAAAAAAAAAAAuAgAAZHJzL2Uyb0RvYy54bWxQSwECLQAUAAYACAAAACEALtJ9rN0AAAAJAQAA&#10;DwAAAAAAAAAAAAAAAAAoBgAAZHJzL2Rvd25yZXYueG1sUEsFBgAAAAAEAAQA8wAAADIHAAAAAA==&#10;" path="m,c5,105,7,210,15,315v2,30,-2,65,15,90c51,435,120,465,120,465v70,106,-11,-28,45,120c198,672,195,601,195,645e" filled="f">
                  <v:path arrowok="t" o:connecttype="custom" o:connectlocs="0,0;9525,200025;19050,257175;76200,295275;104775,371475;123825,409575" o:connectangles="0,0,0,0,0,0"/>
                </v:shape>
              </w:pict>
            </w:r>
            <w:r w:rsidRPr="00B419DC">
              <w:rPr>
                <w:rFonts w:asciiTheme="minorBidi" w:hAnsiTheme="minorBidi" w:cstheme="minorBidi"/>
                <w:noProof/>
                <w:rtl/>
                <w:lang w:val="en-US" w:eastAsia="en-US"/>
              </w:rPr>
              <w:pict>
                <v:shape id="Freeform 516" o:spid="_x0000_s1221" style="position:absolute;left:0;text-align:left;margin-left:212.95pt;margin-top:.55pt;width:19.7pt;height:33.7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94,6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r5k6QMAADIKAAAOAAAAZHJzL2Uyb0RvYy54bWysVtmO2zYUfS/QfyD0WMAjUZsXjCdI7XFR&#10;IG0CZPIBtERZQiVRJeVlEvTfe3gla+TJuDWK+kEmxaO7nLvx/t2pKtlBalOoeunwO89hsk5UWtS7&#10;pfPlaTOZOcy0ok5FqWq5dJ6lcd49/PjD/bFZSF/lqkylZhBSm8WxWTp52zYL1zVJLith7lQjaxxm&#10;SleixVbv3FSLI6RXpet7XuwelU4brRJpDN6uu0PngeRnmUzaj1lmZMvKpQPbWnpqem7t0324F4ud&#10;Fk1eJL0Z4j9YUYmihtJB1Fq0gu118Z2oqki0Mipr7xJVuSrLikSSD/CGe6+8+ZyLRpIvIMc0A03m&#10;/xOb/H74pFmRInbR3GG1qBCkjZbSUs4iHluGjo1ZAPi5+aStj6b5oJI/DA7cixO7McCw7fE3lUKO&#10;2LeKWDllurJfwl92IvKfB/LlqWUJXvqRx+cIUYKj0J/FfmRVu2Jx/jjZm/YXqUiQOHwwbRe7FCti&#10;Pu2tf4KQrCoRxp9cFgQeO7JgHvaRHkB8BPJYzuIp6UMEB4g/ggTxFTnBCORPr0gKR6CAR29bFI1A&#10;/ix626Z4BOLzK5KmI1DEr9iEwhxY4rMr3iElBlAMw9/kiY8JvyKIj/kG1y+SEOHdOYYiP4c1OdV9&#10;XLFiwnYTj1KpUcamkA0yEuWJ90kClE2CK2BE0oKDm8AIlgWf0++fJSMeFjy9STIot+D5TWDLqkWD&#10;ua4OyBCwhf+eGo329rqxaYehsW3tN2LRiNYyel6y49KxpcDypWPz3b6v1EE+KUK0llgUDOml1ght&#10;L+fJflskP8uvF+gZ8h9WTsknKOxkWB14y6fUPobXcScaZXJ26ULkmwoilAVEoSB6ly6s9Gd9C+8V&#10;8wu0JetfNfgxygUagoiCeDbW97ukQSsaK0bNERpldbMP1NagIQovfOA9SxE47KJFrnG4ZO1Bud2u&#10;Ie7CEEf+WFTQ2Tq0to6kXnzX715RhK3NGeq7Q/IQ5qX31mpTlCVZXNY2peYRerXNIKPKIrWHtNG7&#10;7arU7CDs6KVf788FTKt9nZKwXIr0sV+3oii7NZSXVNqYE30q24lBs/Xb3Js/zh5n4ST048dJ6K3X&#10;k/ebVTiJN3warYP1arXmf1nTeLjIizSVtbXuPOd5eNsc7W8c3YQeJv2FF2bs7IZ+3zvrXppBJMOX&#10;8z95RxPVDtFu6m5V+oyBqlV3ccFFC4tc6a8OO+LSsnTMn3uhpcPKX2vcCuY8DBHeljZhNPWx0eOT&#10;7fhE1AlELZ3WQYO1y1Xb3Yz2jS52OTRxCmut3mOQZ4UduGRfZ1W/wcWEPOgvUfbmM94T6uWq9/A3&#10;AAAA//8DAFBLAwQUAAYACAAAACEA7DvT69wAAAAIAQAADwAAAGRycy9kb3ducmV2LnhtbEyPwU7D&#10;MBBE70j8g7VI3KjTponSEKdCCDhDQD278TaJaq+j2G0DX89yosfVG828rbazs+KMUxg8KVguEhBI&#10;rTcDdQq+Pl8fChAhajLaekIF3xhgW9/eVLo0/kIfeG5iJ7iEQqkV9DGOpZSh7dHpsPAjErODn5yO&#10;fE6dNJO+cLmzcpUkuXR6IF7o9YjPPbbH5uQUFO8/L03aZZvdIW2OMuBuLuybUvd389MjiIhz/A/D&#10;nz6rQ81Oe38iE4RVsF5lG44yWIJgvs6zFMReQV7kIOtKXj9Q/wIAAP//AwBQSwECLQAUAAYACAAA&#10;ACEAtoM4kv4AAADhAQAAEwAAAAAAAAAAAAAAAAAAAAAAW0NvbnRlbnRfVHlwZXNdLnhtbFBLAQIt&#10;ABQABgAIAAAAIQA4/SH/1gAAAJQBAAALAAAAAAAAAAAAAAAAAC8BAABfcmVscy8ucmVsc1BLAQIt&#10;ABQABgAIAAAAIQAldr5k6QMAADIKAAAOAAAAAAAAAAAAAAAAAC4CAABkcnMvZTJvRG9jLnhtbFBL&#10;AQItABQABgAIAAAAIQDsO9Pr3AAAAAgBAAAPAAAAAAAAAAAAAAAAAEMGAABkcnMvZG93bnJldi54&#10;bWxQSwUGAAAAAAQABADzAAAATAcAAAAA&#10;" path="m330,v53,79,64,176,30,270c355,285,330,280,315,285,267,357,222,428,195,510v-5,35,-1,73,-15,105c163,652,35,675,,675e" filled="f">
                  <v:path arrowok="t" o:connecttype="custom" o:connectlocs="209550,0;228600,171450;200025,180975;123825,323850;114300,390525;0,428625" o:connectangles="0,0,0,0,0,0"/>
                </v:shape>
              </w:pict>
            </w:r>
            <w:r w:rsidRPr="00B419DC">
              <w:rPr>
                <w:rFonts w:asciiTheme="minorBidi" w:hAnsiTheme="minorBidi" w:cstheme="minorBidi"/>
                <w:noProof/>
                <w:rtl/>
                <w:lang w:val="en-US" w:eastAsia="en-US"/>
              </w:rPr>
              <w:pict>
                <v:shape id="Freeform 510" o:spid="_x0000_s1220" style="position:absolute;left:0;text-align:left;margin-left:290.6pt;margin-top:.45pt;width:19.7pt;height:36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94,7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miz5QMAADMKAAAOAAAAZHJzL2Uyb0RvYy54bWysVtuO2zYQfQ+QfyD0GMCru2QZ6w1Se10E&#10;SJMA2X4ALVGWUElUSfqyKfrvnRlRXjlZF0ZRP8i8HJ65c3j//tQ27CCUrmW3dPw7z2Giy2VRd7ul&#10;8/vTZjZ3mDa8K3gjO7F0noV23j+8fXN/7BcikJVsCqEYkHR6ceyXTmVMv3BdnVei5fpO9qKDzVKq&#10;lhuYqp1bKH4E9rZxA89L3KNURa9kLrSG1fWw6TwQf1mK3HwpSy0Ma5YO6Gboq+i7xa/7cM8XO8X7&#10;qs6tGvw/aNHyugOhZ6o1N5ztVf0TVVvnSmpZmrtctq4syzoXZANY43s/WPOt4r0gW8A5uj+7Sf9/&#10;tPnnw1fF6gJiF0OoOt5CkDZKCHQ5i33y0LHXCwB+678qtFH3n2T+hwbXuRc7ONGAYdvjb7IAHr43&#10;krxyKlWLJ8FediLnP5+dL06G5bAYxJ6fQYhy2IqSJA1iDI7LF+PhfK/Nr0ISET980maIXQEj8nxh&#10;tX8CkrJtIIzvXJZm7MjCLLKBPmP8CcZjFUtDEgcBPEOCCSQIrvCEE1CYXGGKJqAgvsIUT0CRF7+u&#10;UzIBBWn0um3pBBRlV5gg2Gcnhf4VnbIJKA6uMEGOTKiyK0r5U4+Dt1/sgxDvxiDyaoxrfupsYGHE&#10;OF4nHuVSLzXmEEYZMuXJt1kCKMyCK2CIJYLDm8AQLgSP+ffvzBARBKc3MYPTEZzdBEa/Iho8NxQC&#10;KQLegn/rGgX32483m3IY3GxbPMMXPTfo0XHIjksHi4FVSwczHtdbeRBPkhAGHZtC0EEsFT4Ie9nO&#10;99s6/0V8n4KzwfwwJR1BHlEMioe+rbphEUqIiKFKRnsuCF+jD0J7JrXVaaliKDvQMZzPrZkkFkqL&#10;lqF6bpeQ2DPhpbKgJEqIkksJ6ZAbUFW3S5gPyRcPcRx9FHoDVexfmAalSIKh2m6WEFp3JAFl4Sgh&#10;SIbgnK+2wXkUfzDNLmM+TeIAU8wZunjPyUOYl8u3k5u6aSi/mg5TKkNtMYO0bOoCN2midttVo9iB&#10;Y++lnzXpAqbkviuIrBK8eLRjw+tmGIPwhkobGoVNZWwZ1Fz/yrzscf44j2ZRkDzOIm+9nn3YrKJZ&#10;svHTeB2uV6u1/zeq5keLqi4K0aF2Y6P3o9saqX1yDC363OovrNBTYzf0+9lY91INcjLYMv6TddRS&#10;sYviE0YvtrJ4ho6q5PBygZcWDCqpvjvsCK+WpaP/3HMlHNZ87OBZkPlRBJlraBLFaQATNd3ZTnd4&#10;lwPV0jEOXLA4XJnhabTvVb2rQJJPYe3kB+jkZY0dl/QbtLITeJmQBfYVhU+f6ZxQL2+9h38AAAD/&#10;/wMAUEsDBBQABgAIAAAAIQCRn5Ql3QAAAAcBAAAPAAAAZHJzL2Rvd25yZXYueG1sTI5dS8MwGIXv&#10;Bf9DeAXvXLIya9Y1HUOQIQj7ULxOm9iWJW9Kkm3x3xuv9PJwDs956nWyhly0D6NDAfMZA6Kxc2rE&#10;XsDH+8sDBxKiRCWNQy3gWwdYN7c3tayUu+JBX46xJxmCoZIChhinitLQDdrKMHOTxtx9OW9lzNH3&#10;VHl5zXBraMFYSa0cMT8MctLPg+5Ox7MVwE+e7Qxv+QF3r/vN22fablUS4v4ubVZAok7xbwy/+lkd&#10;muzUujOqQIyARz4v8lTAEkiuy4KVQFoBT4sF0Kam//2bHwAAAP//AwBQSwECLQAUAAYACAAAACEA&#10;toM4kv4AAADhAQAAEwAAAAAAAAAAAAAAAAAAAAAAW0NvbnRlbnRfVHlwZXNdLnhtbFBLAQItABQA&#10;BgAIAAAAIQA4/SH/1gAAAJQBAAALAAAAAAAAAAAAAAAAAC8BAABfcmVscy8ucmVsc1BLAQItABQA&#10;BgAIAAAAIQAgemiz5QMAADMKAAAOAAAAAAAAAAAAAAAAAC4CAABkcnMvZTJvRG9jLnhtbFBLAQIt&#10;ABQABgAIAAAAIQCRn5Ql3QAAAAcBAAAPAAAAAAAAAAAAAAAAAD8GAABkcnMvZG93bnJldi54bWxQ&#10;SwUGAAAAAAQABADzAAAASQcAAAAA&#10;" path="m79,c96,371,,314,229,360v10,15,24,28,30,45c269,434,260,468,274,495v8,16,30,20,45,30c353,627,266,735,394,735e" filled="f">
                  <v:path arrowok="t" o:connecttype="custom" o:connectlocs="50165,0;145415,228600;164465,257175;173990,314325;202565,333375;250190,466725" o:connectangles="0,0,0,0,0,0"/>
                </v:shape>
              </w:pict>
            </w:r>
            <w:r w:rsidRPr="00B419DC">
              <w:rPr>
                <w:rFonts w:asciiTheme="minorBidi" w:hAnsiTheme="minorBidi" w:cstheme="minorBidi"/>
                <w:noProof/>
                <w:rtl/>
                <w:lang w:val="en-US" w:eastAsia="en-US"/>
              </w:rPr>
              <w:pict>
                <v:shape id="Freeform 511" o:spid="_x0000_s1219" style="position:absolute;left:0;text-align:left;margin-left:326.1pt;margin-top:.45pt;width:19.4pt;height:34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88,6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Pa6TQQAALIMAAAOAAAAZHJzL2Uyb0RvYy54bWysV12PozYUfa/U/2DxWCkDBvMVTWa1TSZV&#10;pW270k5/gAMmoAKmNklmdtX/3usPCJkNSlQ1Dwngw/E9517bN48fXpsaHZmQFW9XDn7wHMTajOdV&#10;u185f75sF4mDZE/bnNa8ZSvnjUnnw9OPPzyeuiXzecnrnAkEJK1cnrqVU/Z9t3RdmZWsofKBd6yF&#10;wYKLhvZwK/ZuLugJ2Jva9T0vck9c5J3gGZMSnm7MoPOk+YuCZf0fRSFZj+qVA7H1+lvo7536dp8e&#10;6XIvaFdWmQ2D/ocoGlq1MOlItaE9RQdRfUfVVJngkhf9Q8YblxdFlTGtAdRg752aLyXtmNYC5shu&#10;tEn+f7TZ78fPAlU55C6MHdTSBpK0FYwpy1GIsXLo1MklAL90n4XSKLtPPPtLwoB7MaJuJGDQ7vQb&#10;z4GHHnquXXktRKPeBL3oVZv/NprPXnuUwUOfREECKcpgiAQJDnVyXLocXs4Osv+FcU1Ej59kb3KX&#10;w5V2PrfRvwBJ0dSQxp9cFOAUnVCQJDbTIwhPQB4qUZQOxTBC/AkkIDM8wQREwutEZILxY3I9oHAC&#10;CtKZkKIJCIczTJDHUT/xZmKCdTmCsDcjLp2ASDrDhKd+xzNMUEjn+UIyIw9PLZ9Rh6eOR3OW46nn&#10;c0xTy6N4Tt7U8zmmqeVQSecygPrdDxVKy6Fos9fWVi1cIar2Sk8vlI5LtUBUCcMyeNGrDygApUp8&#10;BgymKXCgSvwmGHxR4PAuMEhX4PguMFSUAqd3gVXRKLTZYG5GrQpDw+8TqbKv4ffJxFYnvhBqgrJ5&#10;EnCSvD9DhIPgDNkpvXTZ0V6ld7hEp5Wjdh1Urhy1tajnDT+yF64Rvcoy7E06zGGjO49nh12V/cy+&#10;XqB9g8ZaE0xoOIix3dehn58aLBn1XxBepSfmlVA7PBIpCeBkEOq0Do9hEzOPzaapnLo5gR/AcgMq&#10;4umqHqhwaqiIZ/dfows2N4u+X0JkYg0DYlOiHcIxbD1KAvyaTJnHnrUovX8CDKErKnssDhISUz6h&#10;fzFvbP0kQ3pvWxSYRRGZo+8dfYTtGWYMMvbA/jcst5sJSOwrsT/1gQxE19jj+9lt6PE1mkTTDHrs&#10;hFdLBypJLSS9j40rSpfX+exv+baqa53KulXrLA39UC8wyesqV4NqjUmx361rgY5UtX76Y626gAl+&#10;aHNNVjKaP9vrnla1uYbJa735Qp9i17fqWHRv9y310ufkOSEL4kfPC+JtNouP2zVZRFsch5tgs15v&#10;8D8qNEyWZZXnrFXRDX0mJvf1cbbjNR3i2GleqLgQu9Wf78W6l2Fok0HL8KvV6Y5ONXGm69vx/A0a&#10;OsFN4wyNPlyUXHx10Ama5pUj/z5QwRxU/9pCV5piAuWOen1DwtiHGzEd2U1HaJsB1crpHTgC1eW6&#10;N535oRPVvoSZsE5ryz9CI1lUquHT8Zmo7A00xlqBbeJV5z2916jzX42nfwEAAP//AwBQSwMEFAAG&#10;AAgAAAAhADDilc3aAAAABwEAAA8AAABkcnMvZG93bnJldi54bWxMj0Frg0AQhe+F/odlCr2UZo0Q&#10;idY1hEAvudW294k7Uak7K+7GmH/fyam9veE93vum3C1uUDNNofdsYL1KQBE33vbcGvj6fH/dggoR&#10;2eLgmQzcKMCuenwosbD+yh8017FVUsKhQANdjGOhdWg6chhWfiQW7+wnh1HOqdV2wquUu0GnSZJp&#10;hz3LQocjHTpqfuqLMxDOL5uDvm3jd330NMcj7nWSGfP8tOzfQEVa4l8Y7viCDpUwnfyFbVCDgWyT&#10;phI1kIMSO8vX8trpLnLQVan/81e/AAAA//8DAFBLAQItABQABgAIAAAAIQC2gziS/gAAAOEBAAAT&#10;AAAAAAAAAAAAAAAAAAAAAABbQ29udGVudF9UeXBlc10ueG1sUEsBAi0AFAAGAAgAAAAhADj9If/W&#10;AAAAlAEAAAsAAAAAAAAAAAAAAAAALwEAAF9yZWxzLy5yZWxzUEsBAi0AFAAGAAgAAAAhAJBU9rpN&#10;BAAAsgwAAA4AAAAAAAAAAAAAAAAALgIAAGRycy9lMm9Eb2MueG1sUEsBAi0AFAAGAAgAAAAhADDi&#10;lc3aAAAABwEAAA8AAAAAAAAAAAAAAAAApwYAAGRycy9kb3ducmV2LnhtbFBLBQYAAAAABAAEAPMA&#10;AACuBwAAAAA=&#10;" path="m319,v10,15,29,27,30,45c349,53,388,359,274,390v-39,11,-80,10,-120,15c68,534,171,371,109,495v-8,16,-23,29,-30,45c30,650,86,618,4,645v80,27,40,3,,30c,678,4,685,4,690e" filled="f">
                  <v:path arrowok="t" o:connecttype="custom" o:connectlocs="202565,0;221615,28575;173990,247650;97790,257175;69215,314325;50165,342900;2540,409575;2540,428625;2540,438150" o:connectangles="0,0,0,0,0,0,0,0,0"/>
                </v:shape>
              </w:pict>
            </w:r>
            <w:r w:rsidRPr="00B419DC">
              <w:rPr>
                <w:rFonts w:asciiTheme="minorBidi" w:hAnsiTheme="minorBidi" w:cstheme="minorBidi"/>
                <w:noProof/>
                <w:rtl/>
                <w:lang w:val="en-US" w:eastAsia="en-US"/>
              </w:rPr>
              <w:pict>
                <v:shape id="Freeform 512" o:spid="_x0000_s1218" style="position:absolute;left:0;text-align:left;margin-left:431.1pt;margin-top:3.45pt;width:14.55pt;height:29.2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91,5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xEStQMAAFAJAAAOAAAAZHJzL2Uyb0RvYy54bWysVtuO2zYQfS+QfyD4GMArURfbMtYbJPa6&#10;KJC2AbL9AFqiLCGSqJKy5U3Rf+8MSclysk4XRf1gk+LxmcsZzfD+3bmuyEkoXcpmTdmdT4loUpmV&#10;zWFN/3jazZaU6I43Ga9kI9b0WWj67uHNT/d9uxKBLGSVCUWApNGrvl3TouvalefptBA113eyFQ0c&#10;5lLVvIOtOniZ4j2w15UX+P7c66XKWiVToTU83dpD+mD481yk3e95rkVHqjUF3zrzrcz3Hr+9h3u+&#10;OijeFmXq3OD/wYualw0YHam2vOPkqMrvqOoyVVLLvLtLZe3JPC9TYWKAaJj/TTSfC94KEwskR7dj&#10;mvT/R5v+dvqkSJmBdvGckobXINJOCYEpJzELMEN9q1cA/Nx+Uhijbj/K9IuGA+/qBDcaMGTf/yoz&#10;4OHHTpqsnHNV4z8hXnI2yX8eky/OHUnhIVtGi2VMSQpH4YJFixhNe3w1/Dk96u5nIQ0RP33UndUu&#10;g5XJfOa8fwKd87oCGd96hC1D0pMgYU7pEcQmIJ8UJAbbjnDgCSYQlixf5gknoHB+gymagFh8wyOI&#10;fXQ7im8wgUYjKLxBtJhgonn8cnDwXl6IXg4tmUAgPRceEOUwpJ0XgxLpuXFSwIpwbAC+Ub+VGlVH&#10;XUDbJyMFUAAKdbsBhuQjOHRF8GMw5BfBQ8X8GAwpRPDiVcyQJgQnU7D13cWqoMV821wUJdBc9rae&#10;Wt5hijBUXJJ+TbEcSbGmWHP4vJYn8SQNosNMQdEas6Y9gbXLeXrcl+kH8XWKNmzgJPOXzqIhCSJL&#10;EgSusFvLndiQoFaHmK44X7LAEqtGuDB5gEAsFbyimJ0ocm+Xexxbw1DDr7fArCpQrtMYFo7J+jrY&#10;DYeno97/GoEtvXgeTdktTRyYGhvJTUiuG6DSE27YooSmK42yGsylMzVyV1aV6SRVg2InMQiA2mpZ&#10;lRkemo067DeVIieOg8l8XLKuYEoem8yQFYJnj27d8bKyazBembcIuqgrMuynZvL8lfjJ4/JxGc2i&#10;YP44i/ztdvZ+t4lm8x1bxNtwu9ls2d/oGotWRZllokHvhinIotdNGTeP7fwa5+BVFHoa7M58vg/W&#10;u3bDJBliGX5NdGbe4IixM2kvs2cYN0rasQ7XEFgUUn2lpIeRvqb6zyNXgpLqlwZmZsKiCO8AZhPF&#10;iwA2anqyn57wJgWqNe0o9DJcbjp7bzi2qjwUYIkZWRv5HsZcXuI4Mv5Zr9wGxraJwF0x8F4w3RvU&#10;5SL08A8AAAD//wMAUEsDBBQABgAIAAAAIQAPVgux4AAAAAgBAAAPAAAAZHJzL2Rvd25yZXYueG1s&#10;TI9BT4NAFITvJv6HzTPxYuxSVEIpS6NNPHigibSJ6W0Lr0Bk3yK7Bfz3Pk96nMxk5pt0M5tOjDi4&#10;1pKC5SIAgVTaqqVawWH/eh+DcF5TpTtLqOAbHWyy66tUJ5Wd6B3HwteCS8glWkHjfZ9I6coGjXYL&#10;2yOxd7aD0Z7lUMtq0BOXm06GQRBJo1vihUb3uG2w/CwuRsHxYyq2+zzfBXQc6/zwou/M25dStzfz&#10;8xqEx9n/heEXn9EhY6aTvVDlRKcgjsKQowqiFQj249XyAcSJ9dMjyCyV/w9kPwAAAP//AwBQSwEC&#10;LQAUAAYACAAAACEAtoM4kv4AAADhAQAAEwAAAAAAAAAAAAAAAAAAAAAAW0NvbnRlbnRfVHlwZXNd&#10;LnhtbFBLAQItABQABgAIAAAAIQA4/SH/1gAAAJQBAAALAAAAAAAAAAAAAAAAAC8BAABfcmVscy8u&#10;cmVsc1BLAQItABQABgAIAAAAIQBZOxEStQMAAFAJAAAOAAAAAAAAAAAAAAAAAC4CAABkcnMvZTJv&#10;RG9jLnhtbFBLAQItABQABgAIAAAAIQAPVgux4AAAAAgBAAAPAAAAAAAAAAAAAAAAAA8GAABkcnMv&#10;ZG93bnJldi54bWxQSwUGAAAAAAQABADzAAAAHAcAAAAA&#10;" path="m183,v108,108,60,225,15,360c192,379,175,441,153,450,116,465,73,460,33,465,,564,3,523,3,585e" filled="f">
                  <v:path arrowok="t" o:connecttype="custom" o:connectlocs="116205,0;125730,228600;97155,285750;20955,295275;1905,371475" o:connectangles="0,0,0,0,0"/>
                </v:shape>
              </w:pict>
            </w:r>
            <w:r w:rsidRPr="00B419DC">
              <w:rPr>
                <w:rFonts w:asciiTheme="minorBidi" w:hAnsiTheme="minorBidi" w:cstheme="minorBidi"/>
                <w:noProof/>
                <w:rtl/>
                <w:lang w:val="en-US" w:eastAsia="en-US"/>
              </w:rPr>
              <w:pict>
                <v:shape id="Freeform 513" o:spid="_x0000_s1217" style="position:absolute;left:0;text-align:left;margin-left:400.6pt;margin-top:.45pt;width:16.65pt;height:32.2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33,6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rOBNwQAANgLAAAOAAAAZHJzL2Uyb0RvYy54bWysVtuO2zYQfS/QfyD0WMArUTdbxnqD1F4X&#10;BdImQDYfQEuUJVQSVVK+bIL+e4dDyaY2q41R1A82L8fDOWeGw7l/d64rcuRSlaJZOfTOcwhvUpGV&#10;zX7lfHnazhYOUR1rMlaJhq+cZ66cdw8//3R/apfcF4WoMi4JGGnU8tSunKLr2qXrqrTgNVN3ouUN&#10;bOZC1qyDqdy7mWQnsF5Xru95sXsSMmulSLlSsLoxm84D2s9znnYf81zxjlQrB3zr8Fvi905/uw/3&#10;bLmXrC3KtHeD/QcvalY2cOjF1IZ1jBxk+Z2pukylUCLv7lJRuyLPy5QjB2BDvRdsPhes5cgFxFHt&#10;RSb1/5lN/zx+kqTMIHZR5JCG1RCkreRcS04iGmiFTq1aAvBz+0lqjqr9INK/FGy4ox09UYAhu9Mf&#10;IgM77NAJVOWcy1r/E/iSM4r/fBGfnzuSwqJPaahdSGEr9JJoHumjXbYc/pweVPcbF2iIHT+ozsQu&#10;gxEqn/XeP0Gc87qCMP7iEhosyIkEAfKA8FxA1AJ5pCBxiOfZEN+ChBNmAgsTTNgJbczr3gDvi8s+&#10;nbATWyA64c/cwoTRhCG4k5fT4uB1jxILE8bR6wrRkdTRhClqax35U7ZsuWk8wQ8S8up7NJ8gSEeS&#10;B1N+2apD/K8cIev2Q16xYki19Nz0uQYjwnSF8zC9W6F0WuvEg+R9on3iAkon5gQY6GowJiac9zYY&#10;+GjwcCXeBkOeaPD8JjcgFzQ4uQms463REFFzN992hPYcTRX5IUkdNbQ+omn+1gsvoaC/LOXSIVDK&#10;d9ojtmxZp+M1DMlp5ejLT4qVo2+4Xq/FkT8JRHQ6bFAi8Fx8DOC063562JXpr/zrCO0ZNEhhDkQb&#10;c7PojxZDsxgMhsfmxrMWzfhwfUGBAEMHZHARshTWaBLbBwIlWIRSMQRi5OprtnsPk5GLJp7B3Ldt&#10;UwOF8nGzcd9EGgqFbSiEIgJehtGIT2x877E6vD/0PTEahIu+jBthaGQsQUmxT32xfNMBNDKco3Ak&#10;D76JwCCKMeGHiEB1QmJQf25XKDAcYlDXShwfnjmtUbQYaYQ5C8v9q/SCA0x1nuPreEl4xFxfyEZs&#10;y6rCk6pGX4NEy6SzXomqzPQmTuR+t64kOTLdIOGnpzSCSXFoMjRWcJY99uOOlZUZw+EVFjt4zfvr&#10;p9917IC+JV7yuHhchLPQjx9nobfZzN5v1+Es3tJ5tAk26/WG/qNdo+GyKLOMN9q7oRuj4W3dTt8X&#10;mj7q0o+NWCib7BY/35N1x26gyMBl+EV22PfoVsf0RjuRPUPbI4VpL6EdhkEh5FeHnKC1XDnq7wOT&#10;3CHV7w30bgkNIc1IhxO4HFA1iLR3dvYOa1IwtXI6B54cPVx3pn89tLLcF3ASxbA24j20W3mp2yL0&#10;z3jVT6B9RAZ9q6v7U3uOqGtD/vAvAAAA//8DAFBLAwQUAAYACAAAACEAbqofqtwAAAAHAQAADwAA&#10;AGRycy9kb3ducmV2LnhtbEyOTU/DMBBE70j8B2uRuFGnpY3SNE6FQIgLQrRw4baNlySqvY5i54N/&#10;jznR42hGb16xn60RI/W+daxguUhAEFdOt1wr+Px4vstA+ICs0TgmBT/kYV9eXxWYazfxgcZjqEWE&#10;sM9RQRNCl0vpq4Ys+oXriGP37XqLIca+lrrHKcKtkaskSaXFluNDgx09NlSdj4NVgF32TsOhfXod&#10;O5ueJ3wxX2+s1O3N/LADEWgO/2P404/qUEankxtYe2EUZMlyFacKtiBind2vNyBOCtLNGmRZyEv/&#10;8hcAAP//AwBQSwECLQAUAAYACAAAACEAtoM4kv4AAADhAQAAEwAAAAAAAAAAAAAAAAAAAAAAW0Nv&#10;bnRlbnRfVHlwZXNdLnhtbFBLAQItABQABgAIAAAAIQA4/SH/1gAAAJQBAAALAAAAAAAAAAAAAAAA&#10;AC8BAABfcmVscy8ucmVsc1BLAQItABQABgAIAAAAIQAlzrOBNwQAANgLAAAOAAAAAAAAAAAAAAAA&#10;AC4CAABkcnMvZTJvRG9jLnhtbFBLAQItABQABgAIAAAAIQBuqh+q3AAAAAcBAAAPAAAAAAAAAAAA&#10;AAAAAJEGAABkcnMvZG93bnJldi54bWxQSwUGAAAAAAQABADzAAAAmgcAAAAA&#10;" path="m138,c108,10,78,20,48,30,27,37,5,196,3,210,8,290,,372,18,450v4,15,31,7,45,15c95,483,153,525,153,525v5,15,2,36,15,45c235,618,275,587,333,645e" filled="f">
                  <v:path arrowok="t" o:connecttype="custom" o:connectlocs="87630,0;30480,19050;1905,133350;11430,285750;40005,295275;97155,333375;106680,361950;211455,409575" o:connectangles="0,0,0,0,0,0,0,0"/>
                </v:shape>
              </w:pict>
            </w:r>
            <w:r w:rsidRPr="00B419DC">
              <w:rPr>
                <w:rFonts w:asciiTheme="minorBidi" w:hAnsiTheme="minorBidi" w:cstheme="minorBidi"/>
                <w:noProof/>
                <w:rtl/>
                <w:lang w:val="en-US" w:eastAsia="en-US"/>
              </w:rPr>
              <w:pict>
                <v:shape id="Freeform 515" o:spid="_x0000_s1216" style="position:absolute;left:0;text-align:left;margin-left:108.7pt;margin-top:1.3pt;width:28.5pt;height:27.7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70,5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7+BqwMAAFEJAAAOAAAAZHJzL2Uyb0RvYy54bWysVtuO2zYQfS+QfyD4GMCrG2WvjfUGib0u&#10;CqRtgGw/gKYoS4gkqiRteVP03zscSlo5WaeLon6QeTk+nDlnzNHdu3NdkZPUplTNmkY3ISWyESor&#10;m8Oa/vG4m91SYixvMl6pRq7pkzT03f2bn+66diVjVagqk5oASWNWXbumhbXtKgiMKGTNzY1qZQOb&#10;udI1tzDVhyDTvAP2ugriMJwHndJZq5WQxsDq1m/Se+TPcyns73lupCXVmkJsFp8an3v3DO7v+Oqg&#10;eVuUog+D/4coal42cOhIteWWk6Muv6OqS6GVUbm9EaoOVJ6XQmIOkE0UfpPN54K3EnMBcUw7ymT+&#10;P1rx2+mTJmUG3qWMkobXYNJOS+kkJ2mUOoW61qwA+Ln9pF2Opv2oxBcDG8HFjpsYwJB996vKgIcf&#10;rUJVzrmu3S8hX3JG8Z9G8eXZEgGLyTxapmCRgK0kjVmMRwd8NfxYHI39WSok4qePxnrvMhih8lkf&#10;/SOQ5HUFNr4NSLoISeeevdMjKJqAQlKQNMXzwMEREk8gbJ6+zJNMQMn8ChMoO0aUsCtM6RS0SF+O&#10;aT4BXclsMYGw5AoP/C3HiKIrAS0nGJDnOSAw5TDIzovBCXFueitgRLi7AEJ0v1XGue58AW8fI2cF&#10;UADK+XYFDOI7cPIqMOjrwEPF/JgZJHTgxauYQScHXk7BPvY+Vw1XzLeXi6YELpe9+w1ftdw6iYYh&#10;6dbUlSMp4Btqzq3X6iQfFSKsUwr34VgsWjjteV8c96X4IL9eoOdQOYAeCrj1HHOvYJKwPg5chjpG&#10;MJTqkNIF5UsHsNhLlizQOkgJqZLbnmr4c/XLbFge7fjXE+IYag1SYNFFsFHojU0gaK8lHuzrCEr7&#10;1Rn4iNjiggbuNi/bD1ad1ZPoYersxPIdfUXM89XUqF1ZVRhu1Ti3lylcZc5co6oyc5s40Yf9ptLk&#10;xF1nwk+fzgVMq2OTIVkhefbQjy0vKz+Gwyv8G8E12leZu1Cx9fy1DJcPtw+3bAYOPsxYuN3O3u82&#10;bDbfRYt0m2w3m230twstYquizDLZuOiGNhix17WZviH7BjY2wosszDTZHX6+Tza4DANFhlyGb8wO&#10;G47rMb4p7VX2BP1GK9/X4T0EBoXSXynpoKevqfnzyLWkpPqlgaa5jBiD4rE4Yekihome7uynO7wR&#10;QLWmlsJl5oYb618cjq0uDwWcFKGtjXoPfS4vXT/C+HxU/QT6NmbQv2O4F4PpHFHPb0L3/wAAAP//&#10;AwBQSwMEFAAGAAgAAAAhAN0AKhvdAAAACAEAAA8AAABkcnMvZG93bnJldi54bWxMj0FPg0AQhe8m&#10;/ofNmHizC6SUBlkaY6KpCRdbvS/sFEjZWcIuLfrrHU96m5f38uZ7xW6xg7jg5HtHCuJVBAKpcaan&#10;VsHH8eVhC8IHTUYPjlDBF3rYlbc3hc6Nu9I7Xg6hFVxCPtcKuhDGXErfdGi1X7kRib2Tm6wOLKdW&#10;mklfudwOMomijbS6J/7Q6RGfO2zOh9kqOLb7N0znuvqsviufvpq62aeZUvd3y9MjiIBL+AvDLz6j&#10;Q8lMtZvJeDEoSOJszVE+NiDYT7I161pBuo1BloX8P6D8AQAA//8DAFBLAQItABQABgAIAAAAIQC2&#10;gziS/gAAAOEBAAATAAAAAAAAAAAAAAAAAAAAAABbQ29udGVudF9UeXBlc10ueG1sUEsBAi0AFAAG&#10;AAgAAAAhADj9If/WAAAAlAEAAAsAAAAAAAAAAAAAAAAALwEAAF9yZWxzLy5yZWxzUEsBAi0AFAAG&#10;AAgAAAAhALNnv4GrAwAAUQkAAA4AAAAAAAAAAAAAAAAALgIAAGRycy9lMm9Eb2MueG1sUEsBAi0A&#10;FAAGAAgAAAAhAN0AKhvdAAAACAEAAA8AAAAAAAAAAAAAAAAABQYAAGRycy9kb3ducmV2LnhtbFBL&#10;BQYAAAAABAAEAPMAAAAPBwAAAAA=&#10;" path="m570,v-5,55,-8,334,-105,360c426,371,385,370,345,375,229,414,104,365,,435v5,40,15,120,15,120e" filled="f">
                  <v:path arrowok="t" o:connecttype="custom" o:connectlocs="361950,0;295275,228600;219075,238125;0,276225;9525,352425" o:connectangles="0,0,0,0,0"/>
                </v:shape>
              </w:pict>
            </w:r>
            <w:r w:rsidRPr="00B419DC">
              <w:rPr>
                <w:rFonts w:asciiTheme="minorBidi" w:hAnsiTheme="minorBidi" w:cstheme="minorBidi"/>
                <w:noProof/>
                <w:rtl/>
                <w:lang w:val="en-US" w:eastAsia="en-US"/>
              </w:rPr>
              <w:pict>
                <v:shape id="Freeform 514" o:spid="_x0000_s1215" style="position:absolute;left:0;text-align:left;margin-left:72.65pt;margin-top:1.3pt;width:23.3pt;height:32.2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66,6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M23OwQAAO0LAAAOAAAAZHJzL2Uyb0RvYy54bWysVt2OozYUvq/Ud7C4rJQhBkNCNJnVNplU&#10;lbbdlXb2ARwwARUwtUkys6u+e8+xTQK7w25UNRfE2B/n5zs/PvdvnuuKnITSpWzWHr2be0Q0qczK&#10;5rD2Pj3tZkuP6I43Ga9kI9bei9Dem4eff7o/tysRyEJWmVAEhDR6dW7XXtF17cr3dVqImus72YoG&#10;DnOpat7Bqzr4meJnkF5XfjCfx/5ZqqxVMhVaw+7WHnoPRn6ei7R7n+dadKRae2BbZ57KPPf49B/u&#10;+eqgeFuUqTOD/wcral42oPQiass7To6q/EZUXaZKapl3d6msfZnnZSqMD+ANnX/lzceCt8L4AuTo&#10;9kKT/v/Epn+ePihSZhC7KPRIw2sI0k4JgZSTiDJk6NzqFQA/th8U+qjbdzL9S8OBPzrBFw0Ysj//&#10;ITOQw4+dNKw856rGL8Ff8mzIf7mQL547ksJmkEQJhRClcMTmSbSIULXPV/3H6VF3vwlpBPHTO93Z&#10;2GWwMsxnzvonEJLXFYTxF5+wmJzhEbtAXzB0gJmTgsTMqIMAXiDBAEID+roc4OyiK2TR65LYAETj&#10;CYuiAYiFE5LiASigEzYtBiAWTXgHdXk1fDFhUzIAsWTCJgzaRRSbIooOGY+WU7KGpLNwwiw6ZD0O&#10;JzyE3B3YNUU7HfIOWXCNIKTeoU8uXvT5lj43LuFgRTi2ubnJ8VZqzG3MPsjgJ+qyF1CYnRNgcBfB&#10;4U1g8AfBfV18XzJkCoIXN0mGZEBwchMY441oiKgt0O8bQp2PELSb4M5LiMsADrEALY54BV39636u&#10;PAL9fI/f8FXLO4xXvyRn6CjQAkix9rDOcb+WJ/EkDaLDsDHLl7kQQNn1OD3uy/RX8XkItgTQ0PAF&#10;6oyEwEoIInep2F1oHIYt6A29PyOBr4mnofvGtsBeAWVWL7NN+bKNnkE8oGfcrmFhI876rueMTZwo&#10;Ztp+rwEajdVgXcNY/NCH0NHBkjFJWLpo7CJwoTLchQunOLndB6QBRcXz5UhU7DTEI8XQlwwaOs/N&#10;LLHAshSNfWABNFhUTE1x9SxBt7LbYZ9EP2aJMWtsPE4lFjlREHGb0C5H++3XfICwYN6bK/NSACZW&#10;12uzkbuyqozIqsGySKLA1oOWVZnhIZaEVof9plLkxHFqMj9H2gim5LHJjLBC8OzRrTteVnYNyivT&#10;/OCKd+WIl70Zi74k8+Rx+bhkMxbEjzM2325nb3cbNot3dBFtw+1ms6X/YKlStirKLBMNWtePaJTd&#10;NgK5YdEOV5chbeTFyNmd+X3rrD82w5AMvvT/xjszDOH8YwemvcxeYBZS0s6cMCPDopDqs0fOMG+u&#10;Pf33kSvhker3Bga6hDKs7868sGgRwIsanuyHJ7xJQdTa6zy4gnC56exQe2xVeShAEzVtrpFvYQbL&#10;S5yVjH3WKvcCM6XxwM2/OLQO3w3qOqU//AsAAP//AwBQSwMEFAAGAAgAAAAhAMmu6eHfAAAACAEA&#10;AA8AAABkcnMvZG93bnJldi54bWxMj0FPg0AUhO8m/ofNM/FmF1DBIktjmnhojIdWMT1u2Sdg2beE&#10;3bb03/t60uNkJjPfFIvJ9uKIo+8cKYhnEQik2pmOGgWfH693TyB80GR07wgVnNHDory+KnRu3InW&#10;eNyERnAJ+VwraEMYcil93aLVfuYGJPa+3Wh1YDk20oz6xOW2l0kUpdLqjnih1QMuW6z3m4PlkZX5&#10;2Vdf71mGb/G22lbnpFotlbq9mV6eQQScwl8YLviMDiUz7dyBjBc964fHe44qSFIQF38ez0HsFKRZ&#10;DLIs5P8D5S8AAAD//wMAUEsBAi0AFAAGAAgAAAAhALaDOJL+AAAA4QEAABMAAAAAAAAAAAAAAAAA&#10;AAAAAFtDb250ZW50X1R5cGVzXS54bWxQSwECLQAUAAYACAAAACEAOP0h/9YAAACUAQAACwAAAAAA&#10;AAAAAAAAAAAvAQAAX3JlbHMvLnJlbHNQSwECLQAUAAYACAAAACEAKSzNtzsEAADtCwAADgAAAAAA&#10;AAAAAAAAAAAuAgAAZHJzL2Uyb0RvYy54bWxQSwECLQAUAAYACAAAACEAya7p4d8AAAAIAQAADwAA&#10;AAAAAAAAAAAAAACVBgAAZHJzL2Rvd25yZXYueG1sUEsFBgAAAAAEAAQA8wAAAKEHAAAAAA==&#10;" path="m46,c,139,26,250,121,345v10,30,19,69,45,90c178,445,196,444,211,450v115,49,2,22,165,45c414,608,363,469,421,585v7,14,6,32,15,45c443,639,456,640,466,645e" filled="f">
                  <v:path arrowok="t" o:connecttype="custom" o:connectlocs="29210,0;76835,219075;105410,276225;133985,285750;238760,314325;267335,371475;276860,400050;295910,409575" o:connectangles="0,0,0,0,0,0,0,0"/>
                </v:shape>
              </w:pict>
            </w:r>
          </w:p>
          <w:p w:rsidR="00AE7D5F" w:rsidRPr="002C4DFC" w:rsidRDefault="00DD5FCD" w:rsidP="00275DA9">
            <w:pPr>
              <w:bidi/>
              <w:rPr>
                <w:rFonts w:asciiTheme="minorBidi" w:hAnsiTheme="minorBidi" w:cstheme="minorBidi"/>
                <w:rtl/>
              </w:rPr>
            </w:pPr>
            <w:r w:rsidRPr="002C4DFC">
              <w:rPr>
                <w:rFonts w:asciiTheme="minorBidi" w:hAnsiTheme="minorBidi" w:cstheme="minorBidi"/>
                <w:noProof/>
                <w:rtl/>
              </w:rPr>
              <w:drawing>
                <wp:anchor distT="0" distB="0" distL="114300" distR="114300" simplePos="0" relativeHeight="251655680" behindDoc="0" locked="0" layoutInCell="1" allowOverlap="1">
                  <wp:simplePos x="0" y="0"/>
                  <wp:positionH relativeFrom="character">
                    <wp:posOffset>-5036820</wp:posOffset>
                  </wp:positionH>
                  <wp:positionV relativeFrom="paragraph">
                    <wp:posOffset>159385</wp:posOffset>
                  </wp:positionV>
                  <wp:extent cx="590550" cy="666750"/>
                  <wp:effectExtent l="0" t="0" r="0" b="0"/>
                  <wp:wrapNone/>
                  <wp:docPr id="572" name="Imag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AE7D5F" w:rsidRPr="002C4DFC" w:rsidRDefault="00DD5FCD" w:rsidP="00275DA9">
            <w:pPr>
              <w:bidi/>
              <w:rPr>
                <w:rFonts w:asciiTheme="minorBidi" w:hAnsiTheme="minorBidi" w:cstheme="minorBidi"/>
                <w:rtl/>
              </w:rPr>
            </w:pPr>
            <w:r w:rsidRPr="002C4DFC">
              <w:rPr>
                <w:rFonts w:asciiTheme="minorBidi" w:hAnsiTheme="minorBidi" w:cstheme="minorBidi"/>
                <w:noProof/>
                <w:rtl/>
              </w:rPr>
              <w:drawing>
                <wp:anchor distT="0" distB="0" distL="114300" distR="114300" simplePos="0" relativeHeight="251650560" behindDoc="0" locked="0" layoutInCell="1" allowOverlap="1">
                  <wp:simplePos x="0" y="0"/>
                  <wp:positionH relativeFrom="character">
                    <wp:posOffset>0</wp:posOffset>
                  </wp:positionH>
                  <wp:positionV relativeFrom="paragraph">
                    <wp:posOffset>0</wp:posOffset>
                  </wp:positionV>
                  <wp:extent cx="590550" cy="668020"/>
                  <wp:effectExtent l="0" t="0" r="0" b="0"/>
                  <wp:wrapNone/>
                  <wp:docPr id="571" name="Imag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668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2C4DFC">
              <w:rPr>
                <w:rFonts w:asciiTheme="minorBidi" w:hAnsiTheme="minorBidi" w:cstheme="minorBidi"/>
                <w:noProof/>
                <w:rtl/>
              </w:rPr>
              <w:drawing>
                <wp:anchor distT="0" distB="0" distL="114300" distR="114300" simplePos="0" relativeHeight="251652608" behindDoc="0" locked="0" layoutInCell="1" allowOverlap="1">
                  <wp:simplePos x="0" y="0"/>
                  <wp:positionH relativeFrom="character">
                    <wp:posOffset>-1294765</wp:posOffset>
                  </wp:positionH>
                  <wp:positionV relativeFrom="paragraph">
                    <wp:posOffset>55245</wp:posOffset>
                  </wp:positionV>
                  <wp:extent cx="590550" cy="666750"/>
                  <wp:effectExtent l="0" t="0" r="0" b="0"/>
                  <wp:wrapNone/>
                  <wp:docPr id="570" name="Imag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2C4DFC">
              <w:rPr>
                <w:rFonts w:asciiTheme="minorBidi" w:hAnsiTheme="minorBidi" w:cstheme="minorBidi"/>
                <w:noProof/>
                <w:rtl/>
              </w:rPr>
              <w:drawing>
                <wp:anchor distT="0" distB="0" distL="114300" distR="114300" simplePos="0" relativeHeight="251654656" behindDoc="0" locked="0" layoutInCell="1" allowOverlap="1">
                  <wp:simplePos x="0" y="0"/>
                  <wp:positionH relativeFrom="character">
                    <wp:posOffset>-2694940</wp:posOffset>
                  </wp:positionH>
                  <wp:positionV relativeFrom="paragraph">
                    <wp:posOffset>55245</wp:posOffset>
                  </wp:positionV>
                  <wp:extent cx="590550" cy="666750"/>
                  <wp:effectExtent l="0" t="0" r="0" b="0"/>
                  <wp:wrapNone/>
                  <wp:docPr id="569" name="Imag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AE7D5F" w:rsidRPr="002C4DFC" w:rsidRDefault="00AE7D5F" w:rsidP="00275DA9">
            <w:pPr>
              <w:bidi/>
              <w:rPr>
                <w:rFonts w:asciiTheme="minorBidi" w:hAnsiTheme="minorBidi" w:cstheme="minorBidi"/>
                <w:rtl/>
              </w:rPr>
            </w:pPr>
          </w:p>
          <w:p w:rsidR="00AE7D5F" w:rsidRPr="002C4DFC" w:rsidRDefault="00AE7D5F" w:rsidP="00275DA9">
            <w:pPr>
              <w:bidi/>
              <w:rPr>
                <w:rFonts w:asciiTheme="minorBidi" w:hAnsiTheme="minorBidi" w:cstheme="minorBidi"/>
                <w:rtl/>
              </w:rPr>
            </w:pPr>
          </w:p>
          <w:p w:rsidR="00AE7D5F" w:rsidRPr="002C4DFC" w:rsidRDefault="00AE7D5F" w:rsidP="00275DA9">
            <w:pPr>
              <w:bidi/>
              <w:rPr>
                <w:rFonts w:asciiTheme="minorBidi" w:hAnsiTheme="minorBidi" w:cstheme="minorBidi"/>
                <w:rtl/>
              </w:rPr>
            </w:pPr>
          </w:p>
          <w:p w:rsidR="00AE7D5F" w:rsidRPr="002C4DFC" w:rsidRDefault="00B419DC" w:rsidP="00275DA9">
            <w:pPr>
              <w:bidi/>
              <w:rPr>
                <w:rFonts w:asciiTheme="minorBidi" w:hAnsiTheme="minorBidi" w:cstheme="minorBidi"/>
                <w:rtl/>
              </w:rPr>
            </w:pPr>
            <w:r w:rsidRPr="00B419DC">
              <w:rPr>
                <w:rFonts w:asciiTheme="minorBidi" w:hAnsiTheme="minorBidi" w:cstheme="minorBidi"/>
                <w:noProof/>
                <w:sz w:val="32"/>
                <w:szCs w:val="32"/>
                <w:rtl/>
                <w:lang w:val="en-US" w:eastAsia="en-US"/>
              </w:rPr>
              <w:pict>
                <v:oval id="Oval 519" o:spid="_x0000_s1214" style="position:absolute;left:0;text-align:left;margin-left:199.75pt;margin-top:5.1pt;width:20.9pt;height:25.1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90SHAIAADAEAAAOAAAAZHJzL2Uyb0RvYy54bWysU8Fu2zAMvQ/YPwi6L47dpGmMOEWRLsOA&#10;bi3Q7QMUWY6FyaJGKXGyrx8lp1m67TRMB4EUqafHR2pxe+gM2yv0GmzF89GYM2Ul1NpuK/71y/rd&#10;DWc+CFsLA1ZV/Kg8v12+fbPoXakKaMHUChmBWF/2ruJtCK7MMi9b1Qk/AqcsBRvATgRycZvVKHpC&#10;70xWjMfXWQ9YOwSpvKfT+yHIlwm/aZQMj03jVWCm4sQtpB3Tvol7tlyIcovCtVqeaIh/YNEJbenR&#10;M9S9CILtUP8B1WmJ4KEJIwldBk2jpUo1UDX5+LdqnlvhVKqFxPHuLJP/f7Dy8/4Jma6pd9OCMys6&#10;atLjXhg2zedRnd75kpKe3RPG+rx7APnNMwurVtitukOEvlWiJk55zM9eXYiOp6ts03+CmqDFLkAS&#10;6tBgFwFJAnZI/Tie+6EOgUk6LK6nkyvqmqTQVX4zm6V+ZaJ8uezQhw8KOhaNiitjtPNRMVGK/YMP&#10;kY8oX7ISfzC6XmtjkoPbzcogo3Irvk4rlUBlXqYZy/qKz6fFNCG/ivlLiHFaf4NA2Nk6zVrU6v3J&#10;DkKbwSaWxp7Ei3oNum+gPpJ2CMPY0jcjowX8wVlPI1tx/30nUHFmPlrSf55PJnHGkzOZzgpy8DKy&#10;uYwIKwmq4oGzwVyF4V/sHOptSy/lqVwLd9SzRicxYz8HVieyNJZJ49MXinN/6aesXx99+RMAAP//&#10;AwBQSwMEFAAGAAgAAAAhALvmP2beAAAACQEAAA8AAABkcnMvZG93bnJldi54bWxMj8FOwzAQRO9I&#10;/IO1SNyonTqJaIhTVVRIcOBAgLsbu0nUeB3Fbhr+nuVEj6t5mnlbbhc3sNlOofeoIFkJYBYbb3ps&#10;FXx9vjw8AgtRo9GDR6vgxwbYVrc3pS6Mv+CHnevYMirBUGgFXYxjwXloOut0WPnRImVHPzkd6Zxa&#10;biZ9oXI38LUQOXe6R1ro9GifO9uc6rNTsG93dT5zGTN53L/G7PT9/iYTpe7vlt0TsGiX+A/Dnz6p&#10;Q0VOB39GE9igQG42GaEUiDUwAtI0kcAOCnKRAq9Kfv1B9QsAAP//AwBQSwECLQAUAAYACAAAACEA&#10;toM4kv4AAADhAQAAEwAAAAAAAAAAAAAAAAAAAAAAW0NvbnRlbnRfVHlwZXNdLnhtbFBLAQItABQA&#10;BgAIAAAAIQA4/SH/1gAAAJQBAAALAAAAAAAAAAAAAAAAAC8BAABfcmVscy8ucmVsc1BLAQItABQA&#10;BgAIAAAAIQBna90SHAIAADAEAAAOAAAAAAAAAAAAAAAAAC4CAABkcnMvZTJvRG9jLnhtbFBLAQIt&#10;ABQABgAIAAAAIQC75j9m3gAAAAkBAAAPAAAAAAAAAAAAAAAAAHYEAABkcnMvZG93bnJldi54bWxQ&#10;SwUGAAAAAAQABADzAAAAgQUAAAAA&#10;"/>
              </w:pict>
            </w:r>
            <w:r w:rsidRPr="00B419DC">
              <w:rPr>
                <w:rFonts w:asciiTheme="minorBidi" w:hAnsiTheme="minorBidi" w:cstheme="minorBidi"/>
                <w:noProof/>
                <w:sz w:val="32"/>
                <w:szCs w:val="32"/>
                <w:rtl/>
                <w:lang w:val="en-US" w:eastAsia="en-US"/>
              </w:rPr>
              <w:pict>
                <v:oval id="Oval 520" o:spid="_x0000_s1213" style="position:absolute;left:0;text-align:left;margin-left:310.3pt;margin-top:6.2pt;width:20.9pt;height:25.1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TsJHAIAADAEAAAOAAAAZHJzL2Uyb0RvYy54bWysU8Fu2zAMvQ/YPwi6L47TuGmNOEWRLsOA&#10;ri3Q7QMUWbaFyaJGKXGyrx+lpGm67TTMB4E0paf3Hqn5za43bKvQa7AVz0djzpSVUGvbVvzb19WH&#10;K858ELYWBqyq+F55frN4/24+uFJNoANTK2QEYn05uIp3Ibgyy7zsVC/8CJyyVGwAexEoxTarUQyE&#10;3ptsMh5fZgNg7RCk8p7+3h2KfJHwm0bJ8Ng0XgVmKk7cQloxreu4Zou5KFsUrtPySEP8A4teaEuX&#10;nqDuRBBsg/oPqF5LBA9NGEnoM2gaLVXSQGry8W9qnjvhVNJC5nh3ssn/P1j5sH1CpmvqXZFzZkVP&#10;TXrcCsOKSXJncL6kTc/uCaM+7+5BfvfMwrITtlW3iDB0StTEKY9uZm8OxMTTUbYevkBN0GITIBm1&#10;a7CPgGQB26V+7E/9ULvAJP2cXBbTC+qapNJFfjWbJUaZKF8OO/Thk4KexaDiyhjtfHRMlGJ770Pk&#10;I8qXXYk/GF2vtDEpwXa9NMhIbsVX6UsSSOb5NmPZUPHrYlIk5Dc1fw4xTt/fIBA2tk6zFr36eIyD&#10;0OYQE0tjj+ZFv+L8+nIN9Z68QziMLT0zCjrAn5wNNLIV9z82AhVn5rMl/6/z6TTOeEqmxYwayPC8&#10;sj6vCCsJquKBs0O4DId3sXGo245uypNcC7fUs0YnM19ZHcnSWCaPj08ozv15nna9PvTFLwAAAP//&#10;AwBQSwMEFAAGAAgAAAAhAO4RwbvcAAAACQEAAA8AAABkcnMvZG93bnJldi54bWxMj8FOwzAMhu9I&#10;vENkJG4sXcsiVJpOExMSHDjQwT1rvLZa41RN1pW3xz3Bzdb36/fnYju7Xkw4hs6ThvUqAYFUe9tR&#10;o+Hr8PrwBCJEQ9b0nlDDDwbYlrc3hcmtv9InTlVsBJdQyI2GNsYhlzLULToTVn5AYnbyozOR17GR&#10;djRXLne9TJNESWc64gutGfClxfpcXZyGfbOr1CSzuMlO+7e4OX9/vGdrre/v5t0ziIhz/AvDos/q&#10;ULLT0V/IBtFrUGmiOMogfQTBAaWW4bgQBbIs5P8Pyl8AAAD//wMAUEsBAi0AFAAGAAgAAAAhALaD&#10;OJL+AAAA4QEAABMAAAAAAAAAAAAAAAAAAAAAAFtDb250ZW50X1R5cGVzXS54bWxQSwECLQAUAAYA&#10;CAAAACEAOP0h/9YAAACUAQAACwAAAAAAAAAAAAAAAAAvAQAAX3JlbHMvLnJlbHNQSwECLQAUAAYA&#10;CAAAACEAFQ07CRwCAAAwBAAADgAAAAAAAAAAAAAAAAAuAgAAZHJzL2Uyb0RvYy54bWxQSwECLQAU&#10;AAYACAAAACEA7hHBu9wAAAAJAQAADwAAAAAAAAAAAAAAAAB2BAAAZHJzL2Rvd25yZXYueG1sUEsF&#10;BgAAAAAEAAQA8wAAAH8FAAAAAA==&#10;"/>
              </w:pict>
            </w:r>
            <w:r w:rsidRPr="00B419DC">
              <w:rPr>
                <w:rFonts w:asciiTheme="minorBidi" w:hAnsiTheme="minorBidi" w:cstheme="minorBidi"/>
                <w:noProof/>
                <w:sz w:val="32"/>
                <w:szCs w:val="32"/>
                <w:rtl/>
                <w:lang w:val="en-US" w:eastAsia="en-US"/>
              </w:rPr>
              <w:pict>
                <v:oval id="Oval 521" o:spid="_x0000_s1212" style="position:absolute;left:0;text-align:left;margin-left:95.95pt;margin-top:5.1pt;width:20.9pt;height:25.1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gmaGwIAADAEAAAOAAAAZHJzL2Uyb0RvYy54bWysU8Fu2zAMvQ/YPwi6L47duGmNOEWRLsOA&#10;bi3Q7QMUWbaFyaJGKXGyrx8tJ1m67TRMB4EUqafHR2pxt+8M2yn0GmzJ08mUM2UlVNo2Jf/6Zf3u&#10;hjMfhK2EAatKflCe3y3fvln0rlAZtGAqhYxArC96V/I2BFckiZet6oSfgFOWgjVgJwK52CQVip7Q&#10;O5Nk0+l10gNWDkEq7+n0YQzyZcSvayXDU117FZgpOXELcce4b4Y9WS5E0aBwrZZHGuIfWHRCW3r0&#10;DPUggmBb1H9AdVoieKjDREKXQF1rqWINVE06/a2al1Y4FWshcbw7y+T/H6z8vHtGpivqXU76WNFR&#10;k552wrA8Swd1eucLSnpxzzjU590jyG+eWVi1wjbqHhH6VomKOMX85NWFwfF0lW36T1ARtNgGiELt&#10;a+wGQJKA7WM/Dud+qH1gkg6z63x2Rawkha7Sm/k89isRxemyQx8+KOjYYJRcGaOdHxQThdg9+kD8&#10;KfuUFfmD0dVaGxMdbDYrg4zKLfk6rqFkuuIv04xlfclv8yyPyK9i/hJiGtffIBC2toqzNmj1/mgH&#10;oc1o05PG0ssnvUbdN1AdSDuEcWzpm5HRAv7grKeRLbn/vhWoODMfLel/m85mw4xHZ5bPM3LwMrK5&#10;jAgrCarkgbPRXIXxX2wd6qall9JYroV76lmto5gDv5HVkSyNZRTs+IWGub/0Y9avj778CQAA//8D&#10;AFBLAwQUAAYACAAAACEA/Ve1k94AAAAJAQAADwAAAGRycy9kb3ducmV2LnhtbEyPwU7DMAyG70i8&#10;Q2Qkbixpw8pWmk4TExIcdqCwe9Z4bbUmqZqsK2+POcHNv/zp9+diM9ueTTiGzjsFyUIAQ1d707lG&#10;wdfn68MKWIjaGd17hwq+McCmvL0pdG781X3gVMWGUYkLuVbQxjjknIe6RavDwg/oaHfyo9WR4thw&#10;M+orlduep0Jk3OrO0YVWD/jSYn2uLlbBrtlW2cRlXMrT7i0uz4f9u0yUur+bt8/AIs7xD4ZffVKH&#10;kpyO/uJMYD3ldbImlAaRAiMglfIJ2FFBJh6BlwX//0H5AwAA//8DAFBLAQItABQABgAIAAAAIQC2&#10;gziS/gAAAOEBAAATAAAAAAAAAAAAAAAAAAAAAABbQ29udGVudF9UeXBlc10ueG1sUEsBAi0AFAAG&#10;AAgAAAAhADj9If/WAAAAlAEAAAsAAAAAAAAAAAAAAAAALwEAAF9yZWxzLy5yZWxzUEsBAi0AFAAG&#10;AAgAAAAhAP0aCZobAgAAMAQAAA4AAAAAAAAAAAAAAAAALgIAAGRycy9lMm9Eb2MueG1sUEsBAi0A&#10;FAAGAAgAAAAhAP1XtZPeAAAACQEAAA8AAAAAAAAAAAAAAAAAdQQAAGRycy9kb3ducmV2LnhtbFBL&#10;BQYAAAAABAAEAPMAAACABQAAAAA=&#10;"/>
              </w:pict>
            </w:r>
            <w:r w:rsidRPr="00B419DC">
              <w:rPr>
                <w:rFonts w:asciiTheme="minorBidi" w:hAnsiTheme="minorBidi" w:cstheme="minorBidi"/>
                <w:noProof/>
                <w:rtl/>
                <w:lang w:val="en-US" w:eastAsia="en-US"/>
              </w:rPr>
              <w:pict>
                <v:oval id="Oval 518" o:spid="_x0000_s1211" style="position:absolute;left:0;text-align:left;margin-left:410.2pt;margin-top:6.2pt;width:20.9pt;height:25.1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fpoJHQIAADAEAAAOAAAAZHJzL2Uyb0RvYy54bWysU8Fu2zAMvQ/YPwi6L47TpE2MOEWRLsOA&#10;bi3Q7QMUWbaFyaJGKXGyrx8lp1m67TRMB4EUqafHR2p5e+gM2yv0GmzJ89GYM2UlVNo2Jf/6ZfNu&#10;zpkPwlbCgFUlPyrPb1dv3yx7V6gJtGAqhYxArC96V/I2BFdkmZet6oQfgVOWgjVgJwK52GQVip7Q&#10;O5NNxuPrrAesHIJU3tPp/RDkq4Rf10qGx7r2KjBTcuIW0o5p38Y9Wy1F0aBwrZYnGuIfWHRCW3r0&#10;DHUvgmA71H9AdVoieKjDSEKXQV1rqVINVE0+/q2a51Y4lWohcbw7y+T/H6z8vH9Cpivq3XTBmRUd&#10;NelxLwyb5fOoTu98QUnP7gljfd49gPzmmYV1K2yj7hChb5WoiFMe87NXF6Lj6Srb9p+gImixC5CE&#10;OtTYRUCSgB1SP47nfqhDYJIOJ9ez6RV1TVLoKp/f3KR+ZaJ4uezQhw8KOhaNkitjtPNRMVGI/YMP&#10;kY8oXrISfzC62mhjkoPNdm2QUbkl36SVSqAyL9OMZX3JF7PJLCG/ivlLiHFaf4NA2NkqzVrU6v3J&#10;DkKbwSaWxp7Ei3oNum+hOpJ2CMPY0jcjowX8wVlPI1ty/30nUHFmPlrSf5FPp3HGkzOd3UzIwcvI&#10;9jIirCSokgfOBnMdhn+xc6ibll7KU7kW7qhntU5ixn4OrE5kaSyTxqcvFOf+0k9Zvz766icAAAD/&#10;/wMAUEsDBBQABgAIAAAAIQBpArGz3gAAAAkBAAAPAAAAZHJzL2Rvd25yZXYueG1sTI/BTsMwDIbv&#10;SLxDZCRuLF3Koqo0nSYmJDhwoIN71npttcapmqwrb485wcmy/k+/PxfbxQ1ixin0ngysVwkIpNo3&#10;PbUGPg8vDxmIEC01dvCEBr4xwLa8vSls3vgrfeBcxVZwCYXcGuhiHHMpQ92hs2HlRyTOTn5yNvI6&#10;tbKZ7JXL3SBVkmjpbE98obMjPndYn6uLM7Bvd5WeZRo36Wn/Gjfnr/e3dG3M/d2yewIRcYl/MPzq&#10;szqU7HT0F2qCGAxkKnlklAPFk4FMKwXiaEArDbIs5P8Pyh8AAAD//wMAUEsBAi0AFAAGAAgAAAAh&#10;ALaDOJL+AAAA4QEAABMAAAAAAAAAAAAAAAAAAAAAAFtDb250ZW50X1R5cGVzXS54bWxQSwECLQAU&#10;AAYACAAAACEAOP0h/9YAAACUAQAACwAAAAAAAAAAAAAAAAAvAQAAX3JlbHMvLnJlbHNQSwECLQAU&#10;AAYACAAAACEA+n6aCR0CAAAwBAAADgAAAAAAAAAAAAAAAAAuAgAAZHJzL2Uyb0RvYy54bWxQSwEC&#10;LQAUAAYACAAAACEAaQKxs94AAAAJAQAADwAAAAAAAAAAAAAAAAB3BAAAZHJzL2Rvd25yZXYueG1s&#10;UEsFBgAAAAAEAAQA8wAAAIIFAAAAAA==&#10;"/>
              </w:pict>
            </w:r>
          </w:p>
          <w:p w:rsidR="00A54366" w:rsidRPr="002C4DFC" w:rsidRDefault="00A54366" w:rsidP="00275DA9">
            <w:pPr>
              <w:bidi/>
              <w:rPr>
                <w:rFonts w:asciiTheme="minorBidi" w:hAnsiTheme="minorBidi" w:cstheme="minorBidi"/>
                <w:sz w:val="32"/>
                <w:szCs w:val="32"/>
                <w:rtl/>
                <w:lang w:bidi="ar-TN"/>
              </w:rPr>
            </w:pPr>
          </w:p>
          <w:p w:rsidR="00A54366" w:rsidRPr="002C4DFC" w:rsidRDefault="00A54366" w:rsidP="00275DA9">
            <w:pPr>
              <w:pStyle w:val="Paragraphedeliste"/>
              <w:numPr>
                <w:ilvl w:val="0"/>
                <w:numId w:val="5"/>
              </w:numPr>
              <w:bidi/>
              <w:rPr>
                <w:rFonts w:asciiTheme="minorBidi" w:hAnsiTheme="minorBidi" w:cstheme="minorBidi"/>
                <w:sz w:val="32"/>
                <w:szCs w:val="32"/>
                <w:lang w:bidi="ar-TN"/>
              </w:rPr>
            </w:pPr>
            <w:r w:rsidRPr="002C4DFC">
              <w:rPr>
                <w:rFonts w:asciiTheme="minorBidi" w:hAnsiTheme="minorBidi" w:cstheme="minorBidi"/>
                <w:sz w:val="32"/>
                <w:szCs w:val="32"/>
                <w:rtl/>
                <w:lang w:bidi="ar-TN"/>
              </w:rPr>
              <w:t xml:space="preserve"> أراد الأب أن يستعمل البوصلة داخل سيّارته لكنّه لم يتحصّل على اتّجاه صحيح.</w:t>
            </w:r>
          </w:p>
          <w:p w:rsidR="00A54366" w:rsidRPr="002C4DFC" w:rsidRDefault="00A54366" w:rsidP="00275DA9">
            <w:pPr>
              <w:pStyle w:val="Paragraphedeliste"/>
              <w:bidi/>
              <w:ind w:left="600"/>
              <w:rPr>
                <w:rFonts w:asciiTheme="minorBidi" w:hAnsiTheme="minorBidi" w:cstheme="minorBidi"/>
                <w:sz w:val="22"/>
                <w:szCs w:val="22"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sz w:val="32"/>
                <w:szCs w:val="32"/>
                <w:rtl/>
                <w:lang w:bidi="ar-TN"/>
              </w:rPr>
              <w:t xml:space="preserve">أعلّل ذلك: </w:t>
            </w:r>
            <w:r w:rsidRPr="002C4DFC">
              <w:rPr>
                <w:rFonts w:asciiTheme="minorBidi" w:hAnsiTheme="minorBidi" w:cstheme="minorBidi"/>
                <w:sz w:val="22"/>
                <w:szCs w:val="22"/>
                <w:rtl/>
                <w:lang w:bidi="ar-TN"/>
              </w:rPr>
              <w:t>.....................................................................................................</w:t>
            </w:r>
          </w:p>
          <w:p w:rsidR="00A54366" w:rsidRPr="002C4DFC" w:rsidRDefault="00A54366" w:rsidP="00275DA9">
            <w:pPr>
              <w:pStyle w:val="Paragraphedeliste"/>
              <w:bidi/>
              <w:ind w:left="600"/>
              <w:rPr>
                <w:rFonts w:asciiTheme="minorBidi" w:hAnsiTheme="minorBidi" w:cstheme="minorBidi"/>
                <w:sz w:val="22"/>
                <w:szCs w:val="22"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sz w:val="22"/>
                <w:szCs w:val="22"/>
                <w:rtl/>
                <w:lang w:bidi="ar-TN"/>
              </w:rPr>
              <w:t>.....................................................................................................................</w:t>
            </w:r>
          </w:p>
          <w:p w:rsidR="0098471F" w:rsidRPr="002C4DFC" w:rsidRDefault="00DD5FCD" w:rsidP="00275DA9">
            <w:pPr>
              <w:pStyle w:val="Paragraphedeliste"/>
              <w:numPr>
                <w:ilvl w:val="0"/>
                <w:numId w:val="5"/>
              </w:numPr>
              <w:bidi/>
              <w:rPr>
                <w:rFonts w:asciiTheme="minorBidi" w:hAnsiTheme="minorBidi" w:cstheme="minorBidi"/>
                <w:sz w:val="32"/>
                <w:szCs w:val="32"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noProof/>
                <w:rtl/>
              </w:rPr>
              <w:drawing>
                <wp:anchor distT="0" distB="0" distL="114300" distR="114300" simplePos="0" relativeHeight="251637248" behindDoc="0" locked="0" layoutInCell="1" allowOverlap="1">
                  <wp:simplePos x="0" y="0"/>
                  <wp:positionH relativeFrom="column">
                    <wp:posOffset>1942465</wp:posOffset>
                  </wp:positionH>
                  <wp:positionV relativeFrom="paragraph">
                    <wp:posOffset>264795</wp:posOffset>
                  </wp:positionV>
                  <wp:extent cx="438150" cy="609600"/>
                  <wp:effectExtent l="0" t="0" r="0" b="0"/>
                  <wp:wrapNone/>
                  <wp:docPr id="568" name="Image 12" descr="C:\Program Files\Microsoft Office\MEDIA\OFFICE12\AutoShap\BD18217_.w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2" descr="C:\Program Files\Microsoft Office\MEDIA\OFFICE12\AutoShap\BD18217_.w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F96AA7" w:rsidRPr="002C4DFC">
              <w:rPr>
                <w:rFonts w:asciiTheme="minorBidi" w:hAnsiTheme="minorBidi" w:cstheme="minorBidi"/>
                <w:sz w:val="32"/>
                <w:szCs w:val="32"/>
                <w:rtl/>
                <w:lang w:bidi="ar-TN"/>
              </w:rPr>
              <w:t>أبيّن أسباب عدم إضاءة المصباح علما وأنّ المصباح والأسلاك والخليّة سليمة:</w:t>
            </w:r>
          </w:p>
          <w:p w:rsidR="0098471F" w:rsidRPr="002C4DFC" w:rsidRDefault="00F96AA7" w:rsidP="00275DA9">
            <w:pPr>
              <w:bidi/>
              <w:rPr>
                <w:rFonts w:asciiTheme="minorBidi" w:hAnsiTheme="minorBidi" w:cstheme="minorBidi"/>
                <w:sz w:val="22"/>
                <w:szCs w:val="22"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sz w:val="22"/>
                <w:szCs w:val="22"/>
                <w:rtl/>
                <w:lang w:bidi="ar-TN"/>
              </w:rPr>
              <w:t>..............................................</w:t>
            </w:r>
          </w:p>
          <w:p w:rsidR="0098471F" w:rsidRPr="002C4DFC" w:rsidRDefault="00B419DC" w:rsidP="00275DA9">
            <w:pPr>
              <w:bidi/>
              <w:rPr>
                <w:rFonts w:asciiTheme="minorBidi" w:hAnsiTheme="minorBidi" w:cstheme="minorBidi"/>
                <w:sz w:val="32"/>
                <w:szCs w:val="32"/>
                <w:rtl/>
                <w:lang w:bidi="ar-TN"/>
              </w:rPr>
            </w:pPr>
            <w:r w:rsidRPr="00B419DC">
              <w:rPr>
                <w:rFonts w:asciiTheme="minorBidi" w:hAnsiTheme="minorBidi" w:cstheme="minorBidi"/>
                <w:noProof/>
                <w:sz w:val="32"/>
                <w:szCs w:val="32"/>
                <w:rtl/>
                <w:lang w:val="en-US" w:eastAsia="en-US"/>
              </w:rPr>
              <w:pict>
                <v:group id="Group 402" o:spid="_x0000_s1060" style="position:absolute;left:0;text-align:left;margin-left:78.5pt;margin-top:6.05pt;width:190.3pt;height:165.6pt;z-index:251638272" coordorigin="1110,6919" coordsize="5965,35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7/YFBxIAAAtzAAAOAAAAZHJzL2Uyb0RvYy54bWzsXd9z47YRfu9M/weOHjvjmOAvkZ74Monv&#10;nHYmbTKN23dZlm1NZUmldOe7ZPq/99tdAAQogqLts5JedQ9niVwugN3FYj/sgvr6m48Pi+jDrN7M&#10;V8vzkfoqHkWz5XR1M1/enY/+cXV5Uo6izXayvJksVsvZ+ejTbDP65s0f//D14/pslqzuV4ubWR2B&#10;yXJz9rg+H91vt+uz09PN9H72MNl8tVrPlrh5u6ofJlt8re9Ob+rJI7g/LE6TOC5OH1f1zbpeTWeb&#10;Da6+lZujN8z/9nY23f54e7uZbaPF+Qh92/L/Nf9/Tf+fvvl6cnZXT9b386nuxuQZvXiYzJdo1LJ6&#10;O9lOovf1fIfVw3xarzar2+1X09XD6er2dj6d8RgwGhW3RvN9vXq/5rHcnT3era2YINqWnJ7Ndvq3&#10;Dz/V0fzmfJRn41G0nDxASdxulMUJiedxfXcGqu/r9c/rn2oZIz7+sJr+a4Pbp+379P1OiKPrx7+u&#10;bsBw8n67YvF8vK0fiAUGHn1kLXyyWph93EZTXEwyVZQKypriXqLiVCVaT9N7KJOeU4ru43ZRqUp0&#10;OL1/p5/PqyKXh9N8nNHd08mZNMyd1Z2TkfEXO0grClitK4o04x60h0rq/lyiSJIUvcaQqkQVMqRG&#10;IEUqA1LJeGyGq0VR5oofKxNl7hhBpGkBlZIUyzzvlQPm3qYxr83LzOvn+8l6xla7IcOxMq2MTP+O&#10;WTlZ3i1mUZpxpx/XTGnsayPGFS1XF/egm31b16vH+9nkBh1jeqjReYC+bGCae63NiErF49SXMCSV&#10;iKTyyreYydm63my/n60eIvpwPqrReTblyYcfNlsxLkNClr1ZLeY3l/PFgr/Ud9cXizr6MIH7KeNL&#10;/NN68MgWSyJerugx4ShXYABog+6RKbA7+bVSSRZ/l1Qnl0U5Pskus/ykGsflSayq76oizqrs7eV/&#10;qIMqO7uf39zMlj/MlzPj2lQ2TLfayYpTYucWPUL4yTiOefBe9zfuKGP+1zXKh/kWrn4xfyBR0D/R&#10;ASn23fIG456cbSfzhXw+9fvPcxhCMH9ZLGwGpHmav5uz69XNJ1hBvYKW4B2wKOHD/ar+ZRQ9wsGf&#10;jzb/fj+pZ6No8ZclLKlSGWZ1tOUvWT6Gk4lq9861e2eynILV+Wg7iuTjxVZWkffren53j5YUC2a5&#10;+ha+7nbOltH0iv0kz7I+t5OjC77beXUPbOaEdR9kaeSFd5zH5My6352HGue781jQ9x7C55BvFIHy&#10;JEgznvfae1wsZTmbflzq5cx6HHZhV5/WWLo8hyOPPMHhwOeR+zW+2QrXuGXWrxXRjrNZYOqyWQWc&#10;jXUZk7PF8uUzFOGGnoh6UkZblsESoRsm0flocYfZM0Ogt3mQyasn7B46DLDHocXVu/JdmZ1kSfHu&#10;JIvfvj359vIiOyku1Th/m769uHirfIdGbvLlDq3lcq27FN+NLg9yN+SuyR6wfooXev2FNMdS5Rk1&#10;r1gHNGoJOFQxZuuVxcl3GTJpTNR1NOujWTsYLRAf5ohxPbPmkPV1zTq6XczXfzZrtwYlWRIjbGa3&#10;zTPLMfCj227i0C/HbTeokJ25hq+9gVpmbFWgcjp+dXyY56m1yhZ6UZnSgLfE2sCBtA3VGDGSMSeI&#10;3c29dzrG23nQRiKNSEx0fYB1DYMQB+AAxPGrA0QBDHkmkISiAu0HVJ4X7AdUVXEvGkdAcmZgrbKY&#10;9x+s4HbWuufjRUKL/9t4scqT/AgXGTm+BC4eBCnB1N3VV2K711193blGG1vspsq0tftlN7GOQeWv&#10;1Zez6GrQZPe0X2fTMYdV7a4p7i7Aa286AibJJkAyzlp4Kc9xh7Znsc7Itp/ZHjcbii/ec+xbQwjQ&#10;D/DQYRZP3NDjPYD/2T27gzhhm3aQ7SrJXryuE2YI9M8WBFIFdsrYHY/boU+R6FxEyrMoHPgc966O&#10;e1eyJeYkgcjjeWHGAUC+E2YkSQbkRmhoJ8zIMkw+csaMko5mfdyS7crIB/auCpu4+RGpvigd84Ku&#10;HffrRxiUumKjjlsbVgW2asmm8bc3wJgtsA+26U01PCfjJzmJATEGY28z8byWdlISvL3h5gmPYYWt&#10;fglZp82CaevkGoIDWWeCCg5jnezsm12Uo3X+3hPVhwh6qfJiF6KV5LAOZKJqrEtvkjRtOdAs1RAt&#10;gY/tdaH79vm8VG0r9/g7zY56jtgr8ghhQqdqw0+jyqT/7StYBqxFobFNzp6Id21GmcCcKVwxf7sK&#10;WLYfrz9yKZ5AK7L+J9a0SIGOrmnRX6SmRX+Rmhb95TPWtDT5gr60CZWxyVQ3aRPePP/sZXWdaT0U&#10;FcpCNC4wqTmMMOUYGc1/3oip2uV1FfImvHyhqNDmVkz+JCmBJug5lC543qERx+HSJ4XNSTnpEwz5&#10;cH60Q1ZGwkFJHShf8vLamCdO/mNUujcqtek+2ewq3Uzf69dmfRZj/a33uNiL7YAhXmx3C0e/nNxB&#10;414lRnz93HRh02NU3sk4K0orXhB0kPpKFtu5lCUV6rkJ8ZeV5McbTGUqAVSMfdregHWzrSdUuXqx&#10;Wi5R07yqpYB1aKVhQhnzZyd3B8L6L96SyXgOYL02C+Zar5sFeyXrdbZeUxSnB2wW1ymIOposxGVB&#10;w/93katCxbSGCpf1bEbnv+Bv3ULX1q4quTpvu4C+0NmAvadC7FmicYYSRF5RTdSqyrEGBiqXsgQn&#10;LzB9L+dCyMaN08SBoBu98N7d6P5fwbxvHxY4Vfan04g4Ro/8R5pqyDDghgzNRfeRaZXYGm7YLWnI&#10;cI4iwA1IqyFLihA3YIaGLE9D3CCFhkxlIW5YJC1ZrkLM4IwslVKpCgwU6RhLlqqQ1LA9Y6lUnId6&#10;RnuQli5JQtyUq4SqCnLzlFAEublKKIvQQJWvhJDYaGW3QyhVsG+uEtKgfShPC1mwb54WsuBIXTUE&#10;xUZpCjuCImhsNPUtWXgeuDqIo4JSCFGBKkldPuTMGFcN/ZSuJvopXWX0U7r66Kd0VdJP6Wqln9JV&#10;TC9l6iqnn9LVTz9lr47gS623nNzDbbLvxWkc7UHxCWetcNb1Kkk40FyvNnT4kxwqwoUrk9MCHflg&#10;hzz1yNEJIjfh8C555pHDBojcHJjcJZeSRtMZqJfIed8II9olLzzu0ByRm6LRXfKxR65zJ1dwTBLM&#10;7z5Q+g/o0arwcCv/AT1euJdAC7AMkq8ZME6n8hDgQUIPCJKwD+gxy0ndLhmlvn51OvNKTk2ZB+Sv&#10;tg3abW8f6a5HEY50X8u6up5syaS44/jI+z+8mt8j0CQnQXceVh9mVyum2fKxYqaAfszCizYbmun7&#10;6/n0u9kv/hOmRjiTs2WQk2ZFE4pYpVLd1dwAbOIbWJWNBD3One2MS3gxYpdguYDcLbtc72oqhd1V&#10;74bpANbr4e2Ysw84ds0pGNNOSWcTqX1lHKyME8u8uW5NdO9oMjpqzszwtNPnFOdy+Xpceo1j+dfX&#10;baWcLyT/m/QMJR76IX8kWP35OpZ3t+3WZbK2veNQumi1AktnGDjJLy0U3igUHUvHqBEJDNeHAU2i&#10;Q6MNpbWBMMBtuHV52BgoC4tepX4LolUcxXf5I5xgWpwbGDwCqzvZIjcjSBPxCkrq5+3lTCtnuMlm&#10;kDINwLOkDFbKo/Lkg5jDudoSD76S0+AEjfUeTNPE+V4Sb2D95ItrG35/myCfMTEIAQNtsadm/EaQ&#10;TTb1npj6+g2Pcx9gC0chBNrFw+x1PNSL9w+4b+Z4zlsScNpFHGfzbo0GDys4bk54IWMGjwftmZLl&#10;Z8HhhNErmLL3bEJ2N8JEcg4IkVJ0LSJIxMIENQ5wwlAsEV6c0M3JDfuLUJ/gmBpOALedfXKDfZWH&#10;WLmBvioDrODVbHuqCo3Pje/h/rt75aHfNA11y0O/iFsCzFy55yrIzJU8kHmAmSf6OMjMFX4RGqUr&#10;/KIK8nKlD0TbqUflSn9cBnn54u/m5cHeMg9p0oO9gSGSF2iMogxaPdVoW7oQL1f0vTCOAiaHWx/U&#10;dlXQz9PVQj+lq4p+SlcbvZQUBwwbUeq6on6erm76KX3t9MgT5UhD+9mrI/jpoVDbB8MSL/VAbR8M&#10;QwSIxHqgtg+GMToiN0vJLrb1wbCEdD1Q24fCEhb2QO0WEDZjtbFte18BVsPAS29DKD3aMNSG8XgP&#10;6PH2QG0fCA+A2v5WB7ktkmgP1Pb12w213c0UrLvuGMgDUQs2u8hKozDZ7ts8D5tTZAFsTus8tdfA&#10;bo3muFkdBaC55r4P04QavNBJfSrbYAsd+8c+TBZShAaDEY0WAV7YJRGJNAn4RG0mJpiRq1TcyFeH&#10;s8eBG3oES77LXgE+yWUfU9JBZKKWQh/Sw37USm8Fo2fMgXDpKrHgy7m/wYB+yOXhQyDYyM+YQitp&#10;ISk1KxG20QsCEk1tHcHeMWRaSpWOCnUD6Lr0VZdqyWUEKXI5Ht5AkQir0msg0yOoPCUUeFEeNQus&#10;LjHxfh0UtK7gEeB4jmqlo4U2F1Nppq+izoBoAY2Hsh9TAIBH8MoAh/1YvypO9tWM+BHdMG3jlfZK&#10;v9QvyPB3b0qtR09iiHeY+3DRwA6xjqPz0iHTTZWbc5T+do5CFBRsAfPhiOnbb5vcfbcbOdwjpj/0&#10;i5wUTVIph3Vy3Lxh9bkxfVrpnS+85a5V4Z4q2nLj+otCZhYmzYtAPSUwmSu7nm5QT5gEG9bajTY0&#10;cEU2LudsYxcjN3zGpmqAFfy3ZTXmHG0XLzdspixzd7dcWJMUJaVBu5jBEdkmU+Q3u5m5eIYquQLM&#10;XDCTBUfpQ/s4KDMP21NuvrtvtFI2QyDY3j1SxLwNXcGIvEudXmqb3uMaYueqAcmXYPdcRaQ9o3U1&#10;ofIqyM/VBXa3g/1zlaEK3s3oGq8H9XsxYAvt92BAD/P383SV0k/pTo5+Slcz/ZSubvopXe30U7r6&#10;6ad0NbRDCZc2FP/6GM9gQhN5tSEh1OihI45EevCvj+8kxOzBvz66EwTQg399bKexYDjV7CM78iSI&#10;uvpSzT56349/cXTClQ55A27BBrI74vQR/H78m7QwvB6zj38JFb0InbKvJ3TKc74LnorsTJDbD04x&#10;oyAFHz3qQyZwfW7ATiszBcJIHA6N/BOdGUzl5d0mes41aIUPdhvAusgtUJJuaAt45ZV+CBDJQReI&#10;LMx1DwHQeimNIAYZ2gheByTWnqICz22kpDNEkElm3vutkZ+piMZKObiRNEb1NDHLW8qoNJLJzBsu&#10;pRFacIRegA/Z1V6slMa6x7n0zGgkjTWELfwNiRSLLjeCVXX4SBSdUyRTic0JRt1lju5wozL5E3Nd&#10;7/zQYvuEZjTWoiXVVQsGI+oCSvMgpxWZeWKQzBLKzYvl+5qhJVrfMLGjUY290Qny0ewRCB6B4DPe&#10;1X2Q5C4Wxh0gyPPoFYCg+M8yawNBrG0I/gkI5rIxiDnzIhxIDBHvM1924Q3Mg9ttUAZH57rNYKVz&#10;VnDejPrY4uUGvXjHJYBNBy833lXpOMQLntf2C+8t6OYF12SJkJcP8XKDXEGpHf1y41ulJM/YMUY3&#10;uJXEbAcvDwqqWBLZHcw8KCiZ2S5uLhLEjw6ENOmKH7XtndL3YKCSrGVXx1zxSzK7q2Ou/MuQ9Gmh&#10;slpKGaB28XLlL5nZrn654s84yd7By8N+QXl5uE9gfRcvV/hhXq7swaVb+LSRbSWxg4y8CefKv5/S&#10;1UE/pauHfkpXF/2Urj56KWnXa9jYj3leOP5jnpfLzWE1HmzFZGThMDajALYNW495Xn6RDX4Qpd5X&#10;g03ulZA0Ob0uIC1RCMSdCsKAuPvRtMp1/kpjWIOvAGxkuwEoz4UqqIaGS0ID+n3YpM+9IE5R4pkf&#10;8lNzKIQVBIm3HHmNIMQQ+icgRZViN4NRjxx0syNJTFm0XxVNsYfQPwHzon5cegyk5vUYZX/CTGp7&#10;beMISuS6AMhh4oK85KGWWHDEU65LzYRtBMGKXO8Eb20NCeRTsd6A8nPACFWYlb9v4F8dNIhC149L&#10;Zt10NcVLXElHHvxFSCPdl3TuIPZ0spCt0KtQpup6uiwvQzCN6qwzwhhS2SD2ZlKY13eKzDQj+uEj&#10;Z1NFp2gR2Qxmr6WQye+KmX7q8hPNyF4ViT1lZ0ZAfuan2bVic38nw1y1mMWdzRDVEfYfYf+TYT+/&#10;YAK/uMiTTf86JP2ko/sdn93fsHzzXwEAAAD//wMAUEsDBBQABgAIAAAAIQC3QUZD4QAAAAoBAAAP&#10;AAAAZHJzL2Rvd25yZXYueG1sTI9BS8NAEIXvgv9hGcGb3aQxbYnZlFLUUxFsBeltm50modnZkN0m&#10;6b93POltHvN473v5erKtGLD3jSMF8SwCgVQ601Cl4Ovw9rQC4YMmo1tHqOCGHtbF/V2uM+NG+sRh&#10;HyrBIeQzraAOocuk9GWNVvuZ65D4d3a91YFlX0nT65HDbSvnUbSQVjfEDbXucFtjedlfrYL3UY+b&#10;JH4ddpfz9nY8pB/fuxiVenyYNi8gAk7hzwy/+IwOBTOd3JWMFy3rdMlbAh/zGAQb0mS5AHFSkDwn&#10;Ccgil/8nFD8AAAD//wMAUEsBAi0AFAAGAAgAAAAhALaDOJL+AAAA4QEAABMAAAAAAAAAAAAAAAAA&#10;AAAAAFtDb250ZW50X1R5cGVzXS54bWxQSwECLQAUAAYACAAAACEAOP0h/9YAAACUAQAACwAAAAAA&#10;AAAAAAAAAAAvAQAAX3JlbHMvLnJlbHNQSwECLQAUAAYACAAAACEA/+/2BQcSAAALcwAADgAAAAAA&#10;AAAAAAAAAAAuAgAAZHJzL2Uyb0RvYy54bWxQSwECLQAUAAYACAAAACEAt0FGQ+EAAAAKAQAADwAA&#10;AAAAAAAAAAAAAABhFAAAZHJzL2Rvd25yZXYueG1sUEsFBgAAAAAEAAQA8wAAAG8VAAAAAA==&#10;">
                  <v:group id="Group 340" o:spid="_x0000_s1061" style="position:absolute;left:2235;top:9216;width:2463;height:1277" coordorigin="851,821" coordsize="3367,85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FeDg8MAAADcAAAADwAAAGRycy9kb3ducmV2LnhtbERPTWvCQBC9F/wPywi9&#10;1U20FoluQpBaepBCVRBvQ3ZMQrKzIbtN4r/vHgo9Pt73LptMKwbqXW1ZQbyIQBAXVtdcKricDy8b&#10;EM4ja2wtk4IHOcjS2dMOE21H/qbh5EsRQtglqKDyvkukdEVFBt3CdsSBu9veoA+wL6XucQzhppXL&#10;KHqTBmsODRV2tK+oaE4/RsHHiGO+it+HY3PfP27n9df1GJNSz/Mp34LwNPl/8Z/7UytYv4a14Uw4&#10;AjL9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4V4ODwwAAANwAAAAP&#10;AAAAAAAAAAAAAAAAAKoCAABkcnMvZG93bnJldi54bWxQSwUGAAAAAAQABAD6AAAAmgMAAAAA&#10;">
                    <v:rect id="Rectangle 341" o:spid="_x0000_s1062" style="position:absolute;left:851;top:1073;width:3362;height:5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OSO0MUA&#10;AADcAAAADwAAAGRycy9kb3ducmV2LnhtbESPT4vCMBTE7wt+h/AEL4umK65oNYr4Bzx4WS3o8dE8&#10;22rz0m2i1m9vhIU9DjPzG2Y6b0wp7lS7wrKCr14Egji1uuBMQXLYdEcgnEfWWFomBU9yMJ+1PqYY&#10;a/vgH7rvfSYChF2MCnLvq1hKl+Zk0PVsRRy8s60N+iDrTOoaHwFuStmPoqE0WHBYyLGiZU7pdX8z&#10;Cm76lCzXmfw8Jk3yq490Ge62K6U67WYxAeGp8f/hv/ZWK/gejOF9JhwBOXs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5I7QxQAAANwAAAAPAAAAAAAAAAAAAAAAAJgCAABkcnMv&#10;ZG93bnJldi54bWxQSwUGAAAAAAQABAD1AAAAigMAAAAA&#10;" fillcolor="#80ffff" stroked="f" strokeweight="1pt"/>
                    <v:group id="Group 342" o:spid="_x0000_s1063" style="position:absolute;left:851;top:821;width:3367;height:855" coordorigin="851,821" coordsize="3367,85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/gZWMMAAADcAAAADwAAAGRycy9kb3ducmV2LnhtbERPz2vCMBS+D/wfwhN2&#10;m2k3KlKNpcg2dpCBdTC8PZpnW2xeSpM19b9fDoMdP77fu2I2vZhodJ1lBekqAUFcW91xo+Dr/Pa0&#10;AeE8ssbeMim4k4Niv3jYYa5t4BNNlW9EDGGXo4LW+yGX0tUtGXQrOxBH7mpHgz7CsZF6xBDDTS+f&#10;k2QtDXYcG1oc6NBSfat+jIL3gKF8SV+n4+16uF/O2ef3MSWlHpdzuQXhafb/4j/3h1aQZXF+PBOP&#10;gNz/Ag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D+BlYwwAAANwAAAAP&#10;AAAAAAAAAAAAAAAAAKoCAABkcnMvZG93bnJldi54bWxQSwUGAAAAAAQABAD6AAAAmgMAAAAA&#10;">
                      <v:line id="Line 343" o:spid="_x0000_s1064" style="position:absolute;visibility:visible;mso-wrap-style:square" from="859,821" to="862,16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P8p/cUAAADcAAAADwAAAGRycy9kb3ducmV2LnhtbESPQWsCMRSE7wX/Q3iCt5rdiq2sRrHC&#10;0p5saxU8Pjavm62bl7CJuv77plDocZiZb5jFqretuFAXGscK8nEGgrhyuuFawf6zvJ+BCBFZY+uY&#10;FNwowGo5uFtgod2VP+iyi7VIEA4FKjAx+kLKUBmyGMbOEyfvy3UWY5JdLXWH1wS3rXzIskdpseG0&#10;YNDTxlB12p2tgqfalMft85s+HCYZe/+ef7+UuVKjYb+eg4jUx//wX/tVK5hOc/g9k46AXP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P8p/cUAAADcAAAADwAAAAAAAAAA&#10;AAAAAAChAgAAZHJzL2Rvd25yZXYueG1sUEsFBgAAAAAEAAQA+QAAAJMDAAAAAA==&#10;" strokeweight="1pt">
                        <v:stroke startarrowwidth="wide" startarrowlength="short" endarrowwidth="wide" endarrowlength="short"/>
                      </v:line>
                      <v:line id="Line 344" o:spid="_x0000_s1065" style="position:absolute;visibility:visible;mso-wrap-style:square" from="851,1672" to="4218,16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C23isUAAADcAAAADwAAAGRycy9kb3ducmV2LnhtbESPQWsCMRSE7wX/Q3hCbzW7Fm3ZGkUL&#10;i56qtRV6fGxeN6ubl7BJdfvvjVDocZiZb5jZoretOFMXGscK8lEGgrhyuuFawedH+fAMIkRkja1j&#10;UvBLARbzwd0MC+0u/E7nfaxFgnAoUIGJ0RdShsqQxTBynjh5366zGJPsaqk7vCS4beU4y6bSYsNp&#10;waCnV0PVaf9jFTzVpvx6W2314fCYsfe7/Lguc6Xuh/3yBUSkPv6H/9obrWAyGcPtTDoCcn4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ZC23isUAAADcAAAADwAAAAAAAAAA&#10;AAAAAAChAgAAZHJzL2Rvd25yZXYueG1sUEsFBgAAAAAEAAQA+QAAAJMDAAAAAA==&#10;" strokeweight="1pt">
                        <v:stroke startarrowwidth="wide" startarrowlength="short" endarrowwidth="wide" endarrowlength="short"/>
                      </v:line>
                      <v:line id="Line 345" o:spid="_x0000_s1066" style="position:absolute;flip:x;visibility:visible;mso-wrap-style:square" from="4207,824" to="4210,16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Q82icUAAADcAAAADwAAAGRycy9kb3ducmV2LnhtbESPW2sCMRSE3wv+h3AKfetma7GU1ayo&#10;IBRKxTs+HjZnL7g5WZKoW399Uyj0cZiZb5jJtDetuJLzjWUFL0kKgriwuuFKwX63fH4H4QOyxtYy&#10;KfgmD9N88DDBTNsbb+i6DZWIEPYZKqhD6DIpfVGTQZ/Yjjh6pXUGQ5SuktrhLcJNK4dp+iYNNhwX&#10;auxoUVNx3l6MAj5cVu64Lis9/+zxfFov71+zVqmnx342BhGoD//hv/aHVjAavcLvmXgEZP4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zQ82icUAAADcAAAADwAAAAAAAAAA&#10;AAAAAAChAgAAZHJzL2Rvd25yZXYueG1sUEsFBgAAAAAEAAQA+QAAAJMDAAAAAA==&#10;" strokeweight="1pt">
                        <v:stroke startarrowwidth="wide" startarrowlength="short" endarrowwidth="wide" endarrowlength="short"/>
                      </v:line>
                    </v:group>
                  </v:group>
                  <v:group id="Group 370" o:spid="_x0000_s1067" style="position:absolute;left:5537;top:8243;width:1415;height:852" coordorigin="1277,2270" coordsize="1415,85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MMfW8UAAADcAAAADwAAAGRycy9kb3ducmV2LnhtbESPT2vCQBTE7wW/w/KE&#10;3uomthGJriKi4kEK/gHx9sg+k2D2bciuSfz23UKhx2FmfsPMl72pREuNKy0riEcRCOLM6pJzBZfz&#10;9mMKwnlkjZVlUvAiB8vF4G2OqbYdH6k9+VwECLsUFRTe16mULivIoBvZmjh4d9sY9EE2udQNdgFu&#10;KjmOook0WHJYKLCmdUHZ4/Q0CnYddqvPeNMeHvf163ZOvq+HmJR6H/arGQhPvf8P/7X3WkGSfMHv&#10;mXAE5O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zDH1vFAAAA3AAA&#10;AA8AAAAAAAAAAAAAAAAAqgIAAGRycy9kb3ducmV2LnhtbFBLBQYAAAAABAAEAPoAAACcAwAAAAA=&#10;">
                    <v:rect id="Rectangle 371" o:spid="_x0000_s1068" style="position:absolute;left:1556;top:1991;width:852;height:1409;rotation: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dk868QA&#10;AADcAAAADwAAAGRycy9kb3ducmV2LnhtbESPX2vCMBTF3wd+h3CFvc1UWYdUY6mDgY9bK4y9XZpr&#10;U21uahNt9+2XwWCPh/Pnx9nmk+3EnQbfOlawXCQgiGunW24UHKu3pzUIH5A1do5JwTd5yHezhy1m&#10;2o38QfcyNCKOsM9QgQmhz6T0tSGLfuF64uid3GAxRDk0Ug84xnHbyVWSvEiLLUeCwZ5eDdWX8mYj&#10;d/Xc0tdxek/X5cmcr/viM6kapR7nU7EBEWgK/+G/9kErSNMUfs/EIyB3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HZPOvEAAAA3AAAAA8AAAAAAAAAAAAAAAAAmAIAAGRycy9k&#10;b3ducmV2LnhtbFBLBQYAAAAABAAEAPUAAACJAwAAAAA=&#10;" stroked="f"/>
                    <v:line id="Line 372" o:spid="_x0000_s1069" style="position:absolute;visibility:visible;mso-wrap-style:square" from="1277,2836" to="1644,28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xaxicUAAADcAAAADwAAAGRycy9kb3ducmV2LnhtbESPQWsCMRSE7wX/Q3iCt5pdRS2rUVph&#10;aU+t2go9PjbPzermJWxS3f77plDocZiZb5jVpretuFIXGscK8nEGgrhyuuFawcd7ef8AIkRkja1j&#10;UvBNATbrwd0KC+1uvKfrIdYiQTgUqMDE6AspQ2XIYhg7T5y8k+ssxiS7WuoObwluWznJsrm02HBa&#10;MOhpa6i6HL6sgkVtys/Xpzd9PE4z9n6Xn5/LXKnRsH9cgojUx//wX/tFK5jN5vB7Jh0Buf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GxaxicUAAADcAAAADwAAAAAAAAAA&#10;AAAAAAChAgAAZHJzL2Rvd25yZXYueG1sUEsFBgAAAAAEAAQA+QAAAJMDAAAAAA==&#10;" strokeweight="1pt">
                      <v:stroke startarrowwidth="wide" startarrowlength="short" endarrowwidth="wide" endarrowlength="short"/>
                    </v:line>
                    <v:rect id="Rectangle 373" o:spid="_x0000_s1070" style="position:absolute;left:1679;top:2742;width:559;height: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E/uH8QA&#10;AADcAAAADwAAAGRycy9kb3ducmV2LnhtbESPS2/CMBCE70j9D9ZW6g2covJQwKBCg8qBA8/7yt4m&#10;UeN1FLsQ+PU1EhLH0cx8o5nOW1uJMzW+dKzgvZeAINbOlJwrOB5W3TEIH5ANVo5JwZU8zGcvnSmm&#10;xl14R+d9yEWEsE9RQRFCnUrpdUEWfc/VxNH7cY3FEGWTS9PgJcJtJftJMpQWS44LBda0LEj/7v+s&#10;gi3i1/b2rfUiu24+MlqeMnKVUm+v7ecERKA2PMOP9tooGAxGcD8Tj4Cc/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hP7h/EAAAA3AAAAA8AAAAAAAAAAAAAAAAAmAIAAGRycy9k&#10;b3ducmV2LnhtbFBLBQYAAAAABAAEAPUAAACJAwAAAAA=&#10;" strokecolor="white"/>
                    <v:line id="Line 374" o:spid="_x0000_s1071" style="position:absolute;flip:y;visibility:visible;mso-wrap-style:square" from="1643,2791" to="2266,28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6uk+MMAAADcAAAADwAAAGRycy9kb3ducmV2LnhtbERPW2vCMBR+H/gfwhF8m+mEyqhGcUJh&#10;MBzOy9jjoTm2xeakJGnt/PXLw8DHj+++XA+mET05X1tW8DJNQBAXVtdcKjgd8+dXED4ga2wsk4Jf&#10;8rBejZ6WmGl74y/qD6EUMYR9hgqqENpMSl9UZNBPbUscuYt1BkOErpTa4S2Gm0bOkmQuDdYcGyps&#10;aVtRcT10RgGfu0/3vb+U+u1jwOvPPr/vNo1Sk/GwWYAINISH+N/9rhWkaVwbz8QjIFd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OrpPjDAAAA3AAAAA8AAAAAAAAAAAAA&#10;AAAAoQIAAGRycy9kb3ducmV2LnhtbFBLBQYAAAAABAAEAPkAAACRAwAAAAA=&#10;" strokeweight="1pt">
                      <v:stroke startarrowwidth="wide" startarrowlength="short" endarrowwidth="wide" endarrowlength="short"/>
                    </v:line>
                    <v:line id="Line 375" o:spid="_x0000_s1072" style="position:absolute;visibility:visible;mso-wrap-style:square" from="2244,2836" to="2692,28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okl+8YAAADcAAAADwAAAGRycy9kb3ducmV2LnhtbESPQWsCMRSE74X+h/AKvWl2LdZ2axRb&#10;WPRUra3Q42PzulndvIRN1PXfNwWhx2FmvmGm89624kRdaBwryIcZCOLK6YZrBV+f5eAJRIjIGlvH&#10;pOBCAeaz25spFtqd+YNO21iLBOFQoAIToy+kDJUhi2HoPHHyflxnMSbZ1VJ3eE5w28pRlj1Kiw2n&#10;BYOe3gxVh+3RKpjUpvx+f13r3e4hY+83+X5Z5krd3/WLFxCR+vgfvrZXWsF4/Ax/Z9IRkLN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qJJfvGAAAA3AAAAA8AAAAAAAAA&#10;AAAAAAAAoQIAAGRycy9kb3ducmV2LnhtbFBLBQYAAAAABAAEAPkAAACUAwAAAAA=&#10;" strokeweight="1pt">
                      <v:stroke startarrowwidth="wide" startarrowlength="short" endarrowwidth="wide" endarrowlength="short"/>
                    </v:line>
                    <v:oval id="Oval 376" o:spid="_x0000_s1073" style="position:absolute;left:1620;top:2804;width:61;height: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Ym6U8AA&#10;AADcAAAADwAAAGRycy9kb3ducmV2LnhtbERPTYvCMBC9L/gfwizsZdFUwVKqUZaC4nWrB49jM7bF&#10;ZlKSaNt/vzkseHy87+1+NJ14kfOtZQXLRQKCuLK65VrB5XyYZyB8QNbYWSYFE3nY72YfW8y1HfiX&#10;XmWoRQxhn6OCJoQ+l9JXDRn0C9sTR+5uncEQoauldjjEcNPJVZKk0mDLsaHBnoqGqkf5NArcdz8V&#10;06k4LG98LNdDpq/pRSv19Tn+bEAEGsNb/O8+aQXrNM6PZ+IRkLs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Ym6U8AAAADcAAAADwAAAAAAAAAAAAAAAACYAgAAZHJzL2Rvd25y&#10;ZXYueG1sUEsFBgAAAAAEAAQA9QAAAIUDAAAAAA==&#10;" fillcolor="black"/>
                    <v:oval id="Oval 377" o:spid="_x0000_s1074" style="position:absolute;left:2210;top:2805;width:61;height: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sUfyMMA&#10;AADcAAAADwAAAGRycy9kb3ducmV2LnhtbESPQWvCQBSE70L/w/IKvYhuUjBIdBUJWLw2evD4zD6T&#10;YPZt2N2a5N93CwWPw8x8w2z3o+nEk5xvLStIlwkI4srqlmsFl/NxsQbhA7LGzjIpmMjDfvc222Ku&#10;7cDf9CxDLSKEfY4KmhD6XEpfNWTQL21PHL27dQZDlK6W2uEQ4aaTn0mSSYMtx4UGeyoaqh7lj1Hg&#10;5v1UTKfimN74q1wNa33NLlqpj/fxsAERaAyv8H/7pBWsshT+zsQjIH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sUfyMMAAADcAAAADwAAAAAAAAAAAAAAAACYAgAAZHJzL2Rv&#10;d25yZXYueG1sUEsFBgAAAAAEAAQA9QAAAIgDAAAAAA==&#10;" fillcolor="black"/>
                    <v:rect id="Rectangle 378" o:spid="_x0000_s1075" style="position:absolute;left:1735;top:2334;width:439;height:2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HBEK8UA&#10;AADcAAAADwAAAGRycy9kb3ducmV2LnhtbESPS2vDMBCE74H+B7GF3mK5hobiRA7No9BCKMQJPS/S&#10;+kGtlbEUx/33VSGQ4zAz3zCr9WQ7MdLgW8cKnpMUBLF2puVawfn0Pn8F4QOywc4xKfglD+viYbbC&#10;3LgrH2ksQy0ihH2OCpoQ+lxKrxuy6BPXE0evcoPFEOVQSzPgNcJtJ7M0XUiLLceFBnvaNqR/yotV&#10;0Ke77PB12H+7y+c+nHW7qcy4UerpcXpbggg0hXv41v4wCl4WGfyfiUdAF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cEQrxQAAANwAAAAPAAAAAAAAAAAAAAAAAJgCAABkcnMv&#10;ZG93bnJldi54bWxQSwUGAAAAAAQABAD1AAAAigMAAAAA&#10;" filled="f" stroked="f" strokecolor="white">
                      <v:textbox inset="1pt,1pt,1pt,1pt">
                        <w:txbxContent>
                          <w:p w:rsidR="00A03313" w:rsidRDefault="00A03313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  <w:sz w:val="16"/>
                              </w:rPr>
                              <w:t>K</w:t>
                            </w:r>
                          </w:p>
                        </w:txbxContent>
                      </v:textbox>
                    </v:rect>
                  </v:group>
                  <v:group id="Group 379" o:spid="_x0000_s1076" style="position:absolute;left:1680;top:7639;width:435;height:597;flip:x" coordorigin="9227,9652" coordsize="284,42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uC/qsQAAADcAAAADwAAAGRycy9kb3ducmV2LnhtbESPQWvCQBSE74L/YXlC&#10;b7qxTUOJriEILVK8NFrx+Mi+Jkuzb0N2q+m/dwsFj8PMfMOsi9F24kKDN44VLBcJCOLaacONguPh&#10;df4CwgdkjZ1jUvBLHorNdLLGXLsrf9ClCo2IEPY5KmhD6HMpfd2SRb9wPXH0vtxgMUQ5NFIPeI1w&#10;28nHJMmkRcNxocWeti3V39WPVfBZmpTS0/l9n9REOy3Pb5VJlXqYjeUKRKAx3MP/7Z1W8Jw9wd+Z&#10;eATk5gY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buC/qsQAAADcAAAA&#10;DwAAAAAAAAAAAAAAAACqAgAAZHJzL2Rvd25yZXYueG1sUEsFBgAAAAAEAAQA+gAAAJsDAAAAAA==&#10;">
                    <v:rect id="Rectangle 380" o:spid="_x0000_s1077" style="position:absolute;left:9227;top:9652;width:284;height:4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2X92McA&#10;AADcAAAADwAAAGRycy9kb3ducmV2LnhtbESPQWsCMRSE7wX/Q3iCl1KzlXarW6NUQSxYCtpS8fbY&#10;vGYXNy9LEnX9902h0OMwM98w03lnG3EmH2rHCu6HGQji0umajYLPj9XdGESIyBobx6TgSgHms97N&#10;FAvtLryl8y4akSAcClRQxdgWUoayIoth6Fri5H07bzEm6Y3UHi8Jbhs5yrJcWqw5LVTY0rKi8rg7&#10;WQWL49f2/cmMN77NJ2/r28M+78xeqUG/e3kGEamL/+G/9qtW8Jg/wO+ZdATk7A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dl/djHAAAA3AAAAA8AAAAAAAAAAAAAAAAAmAIAAGRy&#10;cy9kb3ducmV2LnhtbFBLBQYAAAAABAAEAPUAAACMAwAAAAA=&#10;" strokeweight="1pt"/>
                    <v:line id="Line 381" o:spid="_x0000_s1078" style="position:absolute;visibility:visible;mso-wrap-style:square" from="9227,9652" to="9511,100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udMRsUAAADcAAAADwAAAGRycy9kb3ducmV2LnhtbESP0WoCMRRE3wv9h3ALvtWsBaVdzS6l&#10;Vaj4ULR+wHVz3axubpYk6tavN0Khj8PMnGFmZW9bcSYfGscKRsMMBHHldMO1gu3P4vkVRIjIGlvH&#10;pOCXApTF48MMc+0uvKbzJtYiQTjkqMDE2OVShsqQxTB0HXHy9s5bjEn6WmqPlwS3rXzJsom02HBa&#10;MNjRh6HquDlZBUu/Wx1H19rIHS/9vP3+fAv2oNTgqX+fgojUx//wX/tLKxhPxnA/k46ALG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udMRsUAAADcAAAADwAAAAAAAAAA&#10;AAAAAAChAgAAZHJzL2Rvd25yZXYueG1sUEsFBgAAAAAEAAQA+QAAAJMDAAAAAA==&#10;" strokeweight="1pt"/>
                  </v:group>
                  <v:shape id="AutoShape 392" o:spid="_x0000_s1079" type="#_x0000_t32" style="position:absolute;left:2955;top:8971;width:15;height:1023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Z+FOsMAAADcAAAADwAAAGRycy9kb3ducmV2LnhtbESP3WoCMRSE7wt9h3AK3tVs/Vlka5RS&#10;EEUQcVvo7WFz3F2anCybqPHtjSB4OczMN8x8Ga0RZ+p961jBxzADQVw53XKt4Pdn9T4D4QOyRuOY&#10;FFzJw3Lx+jLHQrsLH+hchlokCPsCFTQhdIWUvmrIoh+6jjh5R9dbDEn2tdQ9XhLcGjnKslxabDkt&#10;NNjRd0PVf3myCvbjtZlE1CaWf8cZXg+7rbRaqcFb/PoEESiGZ/jR3mgF0zyH+5l0BOTiB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WfhTrDAAAA3AAAAA8AAAAAAAAAAAAA&#10;AAAAoQIAAGRycy9kb3ducmV2LnhtbFBLBQYAAAAABAAEAPkAAACRAwAAAAA=&#10;" strokeweight="2pt"/>
                  <v:shape id="AutoShape 393" o:spid="_x0000_s1080" type="#_x0000_t32" style="position:absolute;left:3960;top:8971;width:0;height:102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tULXMYAAADcAAAADwAAAGRycy9kb3ducmV2LnhtbESP3WrCQBSE7wu+w3KE3jUbi/Unukop&#10;SEuhBqPo7SF7TILZsyG7TdK37xYKXg4z8w2z3g6mFh21rrKsYBLFIIhzqysuFJyOu6cFCOeRNdaW&#10;ScEPOdhuRg9rTLTt+UBd5gsRIOwSVFB63yRSurwkgy6yDXHwrrY16INsC6lb7APc1PI5jmfSYMVh&#10;ocSG3krKb9m3UdCl5/1813TvqS/O08PndHlB86XU43h4XYHwNPh7+L/9oRW8zObwdyYcAbn5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rVC1zGAAAA3AAAAA8AAAAAAAAA&#10;AAAAAAAAoQIAAGRycy9kb3ducmV2LnhtbFBLBQYAAAAABAAEAPkAAACUAwAAAAA=&#10;" strokeweight="2pt"/>
                  <v:shape id="Freeform 394" o:spid="_x0000_s1081" style="position:absolute;left:1110;top:7453;width:1875;height:1536;visibility:visible;mso-wrap-style:square;v-text-anchor:top" coordsize="1875,15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vAl2MAA&#10;AADcAAAADwAAAGRycy9kb3ducmV2LnhtbERPS4vCMBC+C/6HMAveNLWISNcoiw/w5LLag8ehmW2L&#10;yaQkUeu/NwvC3ubje85y3Vsj7uRD61jBdJKBIK6cbrlWUJ734wWIEJE1Gsek4EkB1qvhYImFdg/+&#10;ofsp1iKFcChQQRNjV0gZqoYshonriBP367zFmKCvpfb4SOHWyDzL5tJiy6mhwY42DVXX080qOHzv&#10;NuVi5i/RGHed7etjzltSavTRf32CiNTHf/HbfdBpfj6Fv2fSBXL1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vAl2MAAAADcAAAADwAAAAAAAAAAAAAAAACYAgAAZHJzL2Rvd25y&#10;ZXYueG1sUEsFBgAAAAAEAAQA9QAAAIUDAAAAAA==&#10;" path="m1875,1536v-19,-93,-45,-180,-75,-270c1783,1214,1580,1163,1530,1146,1207,1038,850,1136,510,1131v-63,-21,-137,-43,-195,-75c283,1038,225,996,225,996,177,925,201,968,165,861v-5,-15,-15,-45,-15,-45c161,346,,241,300,141v15,-15,28,-32,45,-45c468,,436,36,630,36e" filled="f">
                    <v:path arrowok="t" o:connecttype="custom" o:connectlocs="1875,1536;1800,1266;1530,1146;510,1131;315,1056;225,996;165,861;150,816;300,141;345,96;630,36" o:connectangles="0,0,0,0,0,0,0,0,0,0,0"/>
                  </v:shape>
                  <v:shape id="Freeform 395" o:spid="_x0000_s1082" style="position:absolute;left:1993;top:6919;width:1817;height:435;visibility:visible;mso-wrap-style:square;v-text-anchor:top" coordsize="1817,4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VMgsQA&#10;AADcAAAADwAAAGRycy9kb3ducmV2LnhtbERPS2sCMRC+F/ofwhR6KZq4B61bo5RKsfbmA9HbsJlu&#10;FjeTdRN1++9NQehtPr7nTGadq8WF2lB51jDoKxDEhTcVlxq2m8/eK4gQkQ3WnknDLwWYTR8fJpgb&#10;f+UVXdaxFCmEQ44abIxNLmUoLDkMfd8QJ+7Htw5jgm0pTYvXFO5qmSk1lA4rTg0WG/qwVBzXZ6fB&#10;fM+H7ngYnZZjtZu/lNXeqsVe6+en7v0NRKQu/ovv7i+T5mcZ/D2TLpDT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kVTILEAAAA3AAAAA8AAAAAAAAAAAAAAAAAmAIAAGRycy9k&#10;b3ducmV2LnhtbFBLBQYAAAAABAAEAPUAAACJAwAAAAA=&#10;" path="m2,435c7,370,,303,17,240v5,-17,29,-23,45,-30c91,197,126,198,152,180v15,-10,28,-26,45,-30c241,139,287,140,332,135,491,95,254,152,512,105,624,85,487,98,602,60v29,-10,60,-8,90,-15c723,37,751,21,782,15,807,10,832,5,857,v952,15,722,238,960,e" filled="f">
                    <v:path arrowok="t" o:connecttype="custom" o:connectlocs="2,435;17,240;62,210;152,180;197,150;332,135;512,105;602,60;692,45;782,15;857,0;1817,0" o:connectangles="0,0,0,0,0,0,0,0,0,0,0,0"/>
                  </v:shape>
                  <v:shape id="Freeform 396" o:spid="_x0000_s1083" style="position:absolute;left:3930;top:7204;width:3145;height:1638;visibility:visible;mso-wrap-style:square;v-text-anchor:top" coordsize="3145,16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Yg/cAA&#10;AADcAAAADwAAAGRycy9kb3ducmV2LnhtbERPS4vCMBC+C/6HMMJeRFMVRapRloVlF29akR6HZvrA&#10;ZlKSrNZ/vxEEb/PxPWe7700rbuR8Y1nBbJqAIC6sbrhScM6+J2sQPiBrbC2Tggd52O+Ggy2m2t75&#10;SLdTqEQMYZ+igjqELpXSFzUZ9FPbEUeutM5giNBVUju8x3DTynmSrKTBhmNDjR191VRcT39GwThf&#10;lD0v8yZ3Fy9/HgcsZ9lKqY9R/7kBEagPb/HL/avj/PkCns/EC+TuH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YYg/cAAAADcAAAADwAAAAAAAAAAAAAAAACYAgAAZHJzL2Rvd25y&#10;ZXYueG1sUEsFBgAAAAAEAAQA9QAAAIUDAAAAAA==&#10;" path="m,c5,23,27,153,45,165,250,302,522,312,765,315v640,9,1280,10,1920,15c2776,375,2863,419,2955,465v116,58,-23,7,90,45c3063,565,3091,603,3105,660v34,374,40,275,15,870c3117,1590,3096,1577,3045,1590v-49,33,-45,48,-45,15e" filled="f">
                    <v:path arrowok="t" o:connecttype="custom" o:connectlocs="0,0;45,165;765,315;2685,330;2955,465;3045,510;3105,660;3120,1530;3045,1590;3000,1605" o:connectangles="0,0,0,0,0,0,0,0,0,0"/>
                  </v:shape>
                  <v:shape id="Freeform 397" o:spid="_x0000_s1084" style="position:absolute;left:3933;top:8404;width:1632;height:570;visibility:visible;mso-wrap-style:square;v-text-anchor:top" coordsize="1632,5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aeDscMA&#10;AADcAAAADwAAAGRycy9kb3ducmV2LnhtbERP3WrCMBS+H/gO4QjeiKbTKdI1ihSGDraB3R7gtDlr&#10;is1JaaJ2b78MhN2dj+/3ZLvBtuJKvW8cK3icJyCIK6cbrhV8fb7MNiB8QNbYOiYFP+Rhtx09ZJhq&#10;d+MTXYtQixjCPkUFJoQuldJXhiz6ueuII/fteoshwr6WusdbDLetXCTJWlpsODYY7Cg3VJ2Li1Xw&#10;sVnn78XqUOlySm/m0r4u83Kl1GQ87J9BBBrCv/juPuo4f/EEf8/EC+T2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aeDscMAAADcAAAADwAAAAAAAAAAAAAAAACYAgAAZHJzL2Rv&#10;d25yZXYueG1sUEsFBgAAAAAEAAQA9QAAAIgDAAAAAA==&#10;" path="m1632,390v-50,-75,-98,-83,-165,-120c1435,252,1411,221,1377,210v-48,-16,-104,-22,-150,-45c1211,157,1199,141,1182,135v-39,-14,-80,-22,-120,-30c1012,95,912,75,912,75,683,80,342,,117,150,75,276,136,81,87,360v-5,31,,80,-30,90c42,455,18,450,12,465v-12,33,,70,,105e" filled="f">
                    <v:path arrowok="t" o:connecttype="custom" o:connectlocs="1632,390;1467,270;1377,210;1227,165;1182,135;1062,105;912,75;117,150;87,360;57,450;12,465;12,570" o:connectangles="0,0,0,0,0,0,0,0,0,0,0,0"/>
                  </v:shape>
                </v:group>
              </w:pict>
            </w:r>
            <w:r w:rsidR="00F96AA7" w:rsidRPr="002C4DFC">
              <w:rPr>
                <w:rFonts w:asciiTheme="minorBidi" w:hAnsiTheme="minorBidi" w:cstheme="minorBidi"/>
                <w:sz w:val="22"/>
                <w:szCs w:val="22"/>
                <w:rtl/>
                <w:lang w:bidi="ar-TN"/>
              </w:rPr>
              <w:t>..............................................</w:t>
            </w:r>
          </w:p>
          <w:p w:rsidR="0098471F" w:rsidRPr="002C4DFC" w:rsidRDefault="00B419DC" w:rsidP="00275DA9">
            <w:pPr>
              <w:bidi/>
              <w:rPr>
                <w:rFonts w:asciiTheme="minorBidi" w:hAnsiTheme="minorBidi" w:cstheme="minorBidi"/>
                <w:sz w:val="32"/>
                <w:szCs w:val="32"/>
                <w:rtl/>
                <w:lang w:bidi="ar-TN"/>
              </w:rPr>
            </w:pPr>
            <w:r w:rsidRPr="00B419DC">
              <w:rPr>
                <w:rFonts w:asciiTheme="minorBidi" w:hAnsiTheme="minorBidi" w:cstheme="minorBidi"/>
                <w:noProof/>
                <w:sz w:val="32"/>
                <w:szCs w:val="32"/>
                <w:rtl/>
                <w:lang w:val="en-US" w:eastAsia="en-US"/>
              </w:rPr>
              <w:pict>
                <v:shape id="AutoShape 382" o:spid="_x0000_s1210" type="#_x0000_t34" style="position:absolute;left:0;text-align:left;margin-left:95pt;margin-top:15.25pt;width:7.5pt;height:3.75pt;rotation:-90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lbHRwIAAIYEAAAOAAAAZHJzL2Uyb0RvYy54bWysVF1v2jAUfZ+0/2D5nYZAoDQiVFUCe+lW&#10;pHY/wNgO8eYv2S4BTfvvuzYBtdvLNC0Pxh/X55577jHL+6OS6MCdF0ZXOL8ZY8Q1NUzofYW/vmxG&#10;C4x8IJoRaTSv8Il7fL/6+GHZ25JPTGck4w4BiPZlbyvchWDLLPO044r4G2O5hsPWOEUCLN0+Y470&#10;gK5kNhmP51lvHLPOUO497DbnQ7xK+G3LaXhqW88DkhUGbiGNLo27OGarJSn3jthO0IEG+QcWiggN&#10;Sa9QDQkEvTrxB5QS1Blv2nBDjcpM2wrKUw1QTT7+rZrnjlieagFxvL3K5P8fLP1y2DokWIVnxRwj&#10;TRQ06eE1mJQbTReTKFFvfQmRtd66WCQ96mf7aOh3j7SpO6L3PIW/nCzczuON7N2VuPAWEu36z4ZB&#10;DIEMSa9j6xRyBvqSz6Gf8KVtEAYdU5dO1y7xY0AUNu9mkxm0ksJJcTufzFI6UkakSM46Hz5xo1Cc&#10;VHjHdaiN1uAE46YJnBwefUjNYkPBhH3LMWqVhN4fiESzRCSWQcohGmYX5HhVm42QMrlHatSfWSV0&#10;b6Rg8TCGebff1dIhAIU60jfQfRemRIBXIIWq8OIaRMqOE7bWLGUJRMjzHJhIHcFBkKGQKE1y24+7&#10;8d16sV4Uo2IyX4+KcdOMHjZ1MZpv8ttZM23qusl/Rp55UXaCMa4j1Yvz8+LvnDW8wbNnr96/apK9&#10;R08yAsXLbyKdDBI9cXbXzrDT1l2MA2ZPwcPDjK/p7Rrmb/8+Vr8AAAD//wMAUEsDBBQABgAIAAAA&#10;IQAE+73U3QAAAAkBAAAPAAAAZHJzL2Rvd25yZXYueG1sTI9BTsMwEEX3SNzBGiR21ImhJaRxKkBi&#10;QVe05QCT2E2ixuModtNwe4YVXX7N05/3i83sejHZMXSeNKSLBISl2puOGg3fh4+HDESISAZ7T1bD&#10;jw2wKW9vCsyNv9DOTvvYCC6hkKOGNsYhlzLUrXUYFn6wxLejHx1GjmMjzYgXLne9VEmykg474g8t&#10;Dva9tfVpf3YaBsyydDvtqvipvk7L5eFN4nbW+v5ufl2DiHaO/zD86bM6lOxU+TOZIHrOL4/PjGpQ&#10;K57AgEpSBaLS8JRmIMtCXi8ofwEAAP//AwBQSwECLQAUAAYACAAAACEAtoM4kv4AAADhAQAAEwAA&#10;AAAAAAAAAAAAAAAAAAAAW0NvbnRlbnRfVHlwZXNdLnhtbFBLAQItABQABgAIAAAAIQA4/SH/1gAA&#10;AJQBAAALAAAAAAAAAAAAAAAAAC8BAABfcmVscy8ucmVsc1BLAQItABQABgAIAAAAIQCVklbHRwIA&#10;AIYEAAAOAAAAAAAAAAAAAAAAAC4CAABkcnMvZTJvRG9jLnhtbFBLAQItABQABgAIAAAAIQAE+73U&#10;3QAAAAkBAAAPAAAAAAAAAAAAAAAAAKEEAABkcnMvZG93bnJldi54bWxQSwUGAAAAAAQABADzAAAA&#10;qwUAAAAA&#10;"/>
              </w:pict>
            </w:r>
            <w:r w:rsidRPr="00B419DC">
              <w:rPr>
                <w:rFonts w:asciiTheme="minorBidi" w:hAnsiTheme="minorBidi" w:cstheme="minorBidi"/>
                <w:noProof/>
                <w:sz w:val="32"/>
                <w:szCs w:val="32"/>
                <w:rtl/>
                <w:lang w:val="en-US" w:eastAsia="en-US"/>
              </w:rPr>
              <w:pict>
                <v:shape id="AutoShape 383" o:spid="_x0000_s1209" type="#_x0000_t34" style="position:absolute;left:0;text-align:left;margin-left:99.9pt;margin-top:11.1pt;width:15.75pt;height:3.9pt;rotation:-90;flip:x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w/6UAIAAJAEAAAOAAAAZHJzL2Uyb0RvYy54bWysVMtu2zAQvBfoPxC825Js2bWFyEEg2e0h&#10;bQMk/QCapCy2fIFkLBtF/71L+oEkvRRFdaBIcXd2dndWN7cHJdGeOy+MrnExzjHimhom9K7G3542&#10;owVGPhDNiDSa1/jIPb5dvX93M9iKT0xvJOMOAYj21WBr3IdgqyzztOeK+LGxXMNlZ5wiAY5ulzFH&#10;BkBXMpvk+TwbjGPWGcq9h6/t6RKvEn7XcRq+dp3nAckaA7eQVpfWbVyz1Q2pdo7YXtAzDfIPLBQR&#10;GoJeoVoSCHp24g8oJagz3nRhTI3KTNcJylMOkE2Rv8nmsSeWp1ygON5ey+T/Hyz9sn9wSLAaz8oZ&#10;RpooaNLdczApNpouprFEg/UVWDb6wcUk6UE/2ntDf3ikTdMTvePJ/OlowbuIHtkrl3jwFgJth8+G&#10;gQ2BCKleh84p5Az0ZVbm8cGok8J+ijAxFFQIHVK7jtd28UNAFD5C//MJkKZwVS5n09TNjFQRM/pa&#10;58NHbhSKmxpvuQ6N0Ro0Ydw0oZP9vQ+pbeycOmHfC6CgJKhgTyQql4sylQBwz9awuyBHV202Qsqk&#10;I6nRUOPlDEjFG2+kYPEyHdxu20iHABQSSU+q0xszJQLMgxSqxourEal6TthasxQlECFPe2AidQSH&#10;ipwTibVJuvu5zJfrxXpRjsrJfD0q87Yd3W2acjTfFB9m7bRtmrb4FXkWZdULxriOVC8zUJR/p7Hz&#10;NJ7Ue52Ca02y1+igi0T28k6kk1SiOk462xp2fHAXCYHsk/F5RONcvTzD/uWPZPUbAAD//wMAUEsD&#10;BBQABgAIAAAAIQDFP03h3QAAAAkBAAAPAAAAZHJzL2Rvd25yZXYueG1sTI/LTsMwEEX3SPyDNUjs&#10;qOMApU3jVAjBCgmpBXXtxpOHsMdR7LTp3zOsYDm6R/eeKbezd+KEY+wDaVCLDARSHWxPrYavz7e7&#10;FYiYDFnjAqGGC0bYVtdXpSlsONMOT/vUCi6hWBgNXUpDIWWsO/QmLsKAxFkTRm8Sn2Mr7WjOXO6d&#10;zLNsKb3piRc6M+BLh/X3fvIaDqOTU3P4cI0Pard8V/0rThetb2/m5w2IhHP6g+FXn9WhYqdjmMhG&#10;4TTkSj0xykF2D4KBXK0fQRw1PKgVyKqU/z+ofgAAAP//AwBQSwECLQAUAAYACAAAACEAtoM4kv4A&#10;AADhAQAAEwAAAAAAAAAAAAAAAAAAAAAAW0NvbnRlbnRfVHlwZXNdLnhtbFBLAQItABQABgAIAAAA&#10;IQA4/SH/1gAAAJQBAAALAAAAAAAAAAAAAAAAAC8BAABfcmVscy8ucmVsc1BLAQItABQABgAIAAAA&#10;IQCSFw/6UAIAAJAEAAAOAAAAAAAAAAAAAAAAAC4CAABkcnMvZTJvRG9jLnhtbFBLAQItABQABgAI&#10;AAAAIQDFP03h3QAAAAkBAAAPAAAAAAAAAAAAAAAAAKoEAABkcnMvZG93bnJldi54bWxQSwUGAAAA&#10;AAQABADzAAAAtAUAAAAA&#10;" adj="10766"/>
              </w:pict>
            </w:r>
            <w:r w:rsidR="00F96AA7" w:rsidRPr="002C4DFC">
              <w:rPr>
                <w:rFonts w:asciiTheme="minorBidi" w:hAnsiTheme="minorBidi" w:cstheme="minorBidi"/>
                <w:sz w:val="22"/>
                <w:szCs w:val="22"/>
                <w:rtl/>
                <w:lang w:bidi="ar-TN"/>
              </w:rPr>
              <w:t>..............................................</w:t>
            </w:r>
          </w:p>
          <w:p w:rsidR="0098471F" w:rsidRPr="002C4DFC" w:rsidRDefault="00F96AA7" w:rsidP="00275DA9">
            <w:pPr>
              <w:bidi/>
              <w:rPr>
                <w:rFonts w:asciiTheme="minorBidi" w:hAnsiTheme="minorBidi" w:cstheme="minorBidi"/>
                <w:sz w:val="32"/>
                <w:szCs w:val="32"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sz w:val="22"/>
                <w:szCs w:val="22"/>
                <w:rtl/>
                <w:lang w:bidi="ar-TN"/>
              </w:rPr>
              <w:t>..............................................</w:t>
            </w:r>
          </w:p>
          <w:p w:rsidR="0098471F" w:rsidRPr="002C4DFC" w:rsidRDefault="00F96AA7" w:rsidP="00275DA9">
            <w:pPr>
              <w:bidi/>
              <w:rPr>
                <w:rFonts w:asciiTheme="minorBidi" w:hAnsiTheme="minorBidi" w:cstheme="minorBidi"/>
                <w:sz w:val="32"/>
                <w:szCs w:val="32"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sz w:val="22"/>
                <w:szCs w:val="22"/>
                <w:rtl/>
                <w:lang w:bidi="ar-TN"/>
              </w:rPr>
              <w:t>..............................................</w:t>
            </w:r>
          </w:p>
          <w:p w:rsidR="0098471F" w:rsidRPr="002C4DFC" w:rsidRDefault="0098471F" w:rsidP="00275DA9">
            <w:pPr>
              <w:bidi/>
              <w:rPr>
                <w:rFonts w:asciiTheme="minorBidi" w:hAnsiTheme="minorBidi" w:cstheme="minorBidi"/>
                <w:sz w:val="32"/>
                <w:szCs w:val="32"/>
                <w:rtl/>
                <w:lang w:bidi="ar-TN"/>
              </w:rPr>
            </w:pPr>
          </w:p>
          <w:p w:rsidR="0098471F" w:rsidRPr="002C4DFC" w:rsidRDefault="0098471F" w:rsidP="00275DA9">
            <w:pPr>
              <w:bidi/>
              <w:rPr>
                <w:rFonts w:asciiTheme="minorBidi" w:hAnsiTheme="minorBidi" w:cstheme="minorBidi"/>
                <w:sz w:val="32"/>
                <w:szCs w:val="32"/>
                <w:rtl/>
                <w:lang w:bidi="ar-TN"/>
              </w:rPr>
            </w:pPr>
          </w:p>
          <w:p w:rsidR="0098471F" w:rsidRPr="002C4DFC" w:rsidRDefault="0098471F" w:rsidP="00275DA9">
            <w:pPr>
              <w:bidi/>
              <w:rPr>
                <w:rFonts w:asciiTheme="minorBidi" w:hAnsiTheme="minorBidi" w:cstheme="minorBidi"/>
                <w:sz w:val="32"/>
                <w:szCs w:val="32"/>
                <w:lang w:bidi="ar-TN"/>
              </w:rPr>
            </w:pPr>
          </w:p>
          <w:p w:rsidR="00F9484D" w:rsidRPr="002C4DFC" w:rsidRDefault="00B419DC" w:rsidP="00275DA9">
            <w:pPr>
              <w:bidi/>
              <w:rPr>
                <w:rFonts w:asciiTheme="minorBidi" w:hAnsiTheme="minorBidi" w:cstheme="minorBidi"/>
                <w:sz w:val="32"/>
                <w:szCs w:val="32"/>
                <w:lang w:bidi="ar-TN"/>
              </w:rPr>
            </w:pPr>
            <w:r w:rsidRPr="00B419DC">
              <w:rPr>
                <w:rFonts w:asciiTheme="minorBidi" w:hAnsiTheme="minorBidi" w:cstheme="minorBidi"/>
                <w:noProof/>
                <w:sz w:val="32"/>
                <w:szCs w:val="32"/>
                <w:lang w:val="en-US" w:eastAsia="en-US"/>
              </w:rPr>
              <w:pict>
                <v:shape id="AutoShape 401" o:spid="_x0000_s1208" type="#_x0000_t34" style="position:absolute;left:0;text-align:left;margin-left:152.4pt;margin-top:19.6pt;width:24.75pt;height:7.5pt;rotation:-90;flip:x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2kmZAIAALIEAAAOAAAAZHJzL2Uyb0RvYy54bWysVE1v2zAMvQ/YfxB0T20nTpcYdYrCTrZD&#10;twVo9wMUSY616QuSGicY9t9LyWm2bpdhmA+yZJGPfI+kb26PSqIDd14YXePiKseIa2qY0Psaf3nc&#10;TBYY+UA0I9JoXuMT9/h29fbNzWArPjW9kYw7BCDaV4OtcR+CrbLM054r4q+M5RouO+MUCXB0+4w5&#10;MgC6ktk0z6+zwThmnaHce/jajpd4lfC7jtPwues8D0jWGHILaXVp3cU1W92Qau+I7QU9p0H+IQtF&#10;hIagF6iWBIKenPgDSgnqjDdduKJGZabrBOWJA7Ap8t/YPPTE8sQFxPH2IpP/f7D002HrkGA1npcl&#10;RpooKNLdUzApNirzIko0WF+BZaO3LpKkR/1g7w395pE2TU/0nifzx5MF7+SRvXKJB28h0G74aBjY&#10;EIiQ9Dp2TiFnoC7zMo8PRp0U9kOEiaFAIXRM5TpdysWPAVH4OCvK2XSOEYWr5Xw6T9XMSBUxo691&#10;PrznRqG4qfGO69AYraEnjJsldHK49yGVjZ2pE/a1gBSUhC44EInK5WK5iBIA7tkadi/I0VWbjZAy&#10;9ZHUaBhTSejeSMHiZTTzbr9rpEMACkRGqiPsKzMlAsyDFKrGi4sRqXpO2FqzFCUQIWGPQlI7OAH6&#10;S45jaMUZRpLDJMbdCC91DA+analG9VJnfl/my/VivSgn5fR6PSnztp3cbZpycr0p3s3bWds0bfEj&#10;MinKqheMcR3JvExJUf5dF57ndezvy5xcVMteoyehIcWXd0o6NVPsn7ETd4adti6yi30Fg5GMz0Mc&#10;J+/Xc7L6+atZPQMAAP//AwBQSwMEFAAGAAgAAAAhAC0URv/fAAAACQEAAA8AAABkcnMvZG93bnJl&#10;di54bWxMj8FOwzAMhu9IvENkJG4sbQpslKYTAg0uII1tgmvWmLYicUqSbuXtCSc42v70+/ur5WQN&#10;O6APvSMJ+SwDhtQ43VMrYbddXSyAhahIK+MIJXxjgGV9elKpUrsjveJhE1uWQiiUSkIX41ByHpoO&#10;rQozNyCl24fzVsU0+pZrr44p3BousuyaW9VT+tCpAe87bD43o5XwsN6atXgaVy9Xj/7NP/Ov98kq&#10;Kc/PprtbYBGn+AfDr35Shzo57d1IOjAjoRAiT6gEkd8AS0BRzNNiL2GeXwKvK/6/Qf0DAAD//wMA&#10;UEsBAi0AFAAGAAgAAAAhALaDOJL+AAAA4QEAABMAAAAAAAAAAAAAAAAAAAAAAFtDb250ZW50X1R5&#10;cGVzXS54bWxQSwECLQAUAAYACAAAACEAOP0h/9YAAACUAQAACwAAAAAAAAAAAAAAAAAvAQAAX3Jl&#10;bHMvLnJlbHNQSwECLQAUAAYACAAAACEA8q9pJmQCAACyBAAADgAAAAAAAAAAAAAAAAAuAgAAZHJz&#10;L2Uyb0RvYy54bWxQSwECLQAUAAYACAAAACEALRRG/98AAAAJAQAADwAAAAAAAAAAAAAAAAC+BAAA&#10;ZHJzL2Rvd25yZXYueG1sUEsFBgAAAAAEAAQA8wAAAMoFAAAAAA==&#10;" adj="10778">
                  <v:stroke endarrow="block"/>
                </v:shape>
              </w:pict>
            </w:r>
          </w:p>
          <w:p w:rsidR="00F9484D" w:rsidRPr="002C4DFC" w:rsidRDefault="00B419DC" w:rsidP="00275DA9">
            <w:pPr>
              <w:bidi/>
              <w:rPr>
                <w:rFonts w:asciiTheme="minorBidi" w:hAnsiTheme="minorBidi" w:cstheme="minorBidi"/>
                <w:sz w:val="32"/>
                <w:szCs w:val="32"/>
                <w:rtl/>
                <w:lang w:bidi="ar-TN"/>
              </w:rPr>
            </w:pPr>
            <w:r w:rsidRPr="00B419DC">
              <w:rPr>
                <w:rFonts w:asciiTheme="minorBidi" w:hAnsiTheme="minorBidi" w:cstheme="minorBidi"/>
                <w:noProof/>
                <w:sz w:val="36"/>
                <w:szCs w:val="36"/>
                <w:u w:val="single"/>
                <w:rtl/>
                <w:lang w:val="en-US" w:eastAsia="en-US"/>
              </w:rPr>
              <w:pict>
                <v:shape id="Text Box 400" o:spid="_x0000_s1085" type="#_x0000_t202" style="position:absolute;left:0;text-align:left;margin-left:132.1pt;margin-top:8.85pt;width:86.4pt;height:24.75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4xliAIAABsFAAAOAAAAZHJzL2Uyb0RvYy54bWysVNtu2zAMfR+wfxD0nvpSpYmNOEUvyzCg&#10;uwDtPkCR5ViYLGmSErsr9u+j5CRNdwGGYX6wJZM6PCQPtbgcOol23DqhVYWzsxQjrpiuhdpU+PPD&#10;ajLHyHmqaiq14hV+5A5fLl+/WvSm5Llutay5RQCiXNmbCrfemzJJHGt5R92ZNlyBsdG2ox62dpPU&#10;lvaA3skkT9OLpNe2NlYz7hz8vR2NeBnxm4Yz/7FpHPdIVhi4+fi28b0O72S5oOXGUtMKtqdB/4FF&#10;R4WCoEeoW+op2lrxC1QnmNVON/6M6S7RTSMYjzlANln6Uzb3LTU85gLFceZYJvf/YNmH3SeLRA29&#10;y6E+inbQpAc+eHStB0TSWKHeuBIc7w24+gEM4B2zdeZOsy8OKX3TUrXhV9bqvuW0BoZZqG1ycjT0&#10;xJUugKz797qGQHTrdQQaGtuF8kFBEKADk8djdwIZFkKmxSyfg4mB7Twj5/k0hqDl4bSxzr/lukNh&#10;UWEL3Y/odHfnfGBDy4NLCOa0FPVKSBk3drO+kRbtKChlFZ89+gs3qYKz0uHYiDj+AZIQI9gC3dj5&#10;pyLLSXqdF5PVxXw2ISsynRSzdD5Js+K6uEhJQW5X3wPBjJStqGuu7oTiBxVm5O+6vJ+HUT9Rh6iv&#10;cDGF6sS8/phkGp/fJdkJD0MpRVfh+dGJlqGxb1QdR8ZTIcd18pJ+rDLU4PCNVYkyCJ0fNeCH9RA1&#10;d05C+CCLta4fQRhWQ9+gxXCjwKLV9htGPUxnhd3XLbUcI/lOgbiKjBBw83FDprOgXXtqWZ9aqGIA&#10;VWGP0bi88eMVsDVWbFqINMpZ6SsQZCOiVp5Z7WUMExiT2t8WYcRP99Hr+U5b/gAAAP//AwBQSwME&#10;FAAGAAgAAAAhAGuo+LHdAAAACQEAAA8AAABkcnMvZG93bnJldi54bWxMj0FOwzAQRfdI3MEaJDaI&#10;OoQQtyFOBUggti09gBNPk4h4HMVuk96eYQXL0X/68365XdwgzjiF3pOGh1UCAqnxtqdWw+Hr/X4N&#10;IkRD1gyeUMMFA2yr66vSFNbPtMPzPraCSygURkMX41hIGZoOnQkrPyJxdvSTM5HPqZV2MjOXu0Gm&#10;SZJLZ3riD50Z8a3D5nt/chqOn/Pd02auP+JB7bL81fSq9hetb2+Wl2cQEZf4B8OvPqtDxU61P5EN&#10;YtCQ5lnKKAdKgWAge1Q8rtaQqxRkVcr/C6ofAAAA//8DAFBLAQItABQABgAIAAAAIQC2gziS/gAA&#10;AOEBAAATAAAAAAAAAAAAAAAAAAAAAABbQ29udGVudF9UeXBlc10ueG1sUEsBAi0AFAAGAAgAAAAh&#10;ADj9If/WAAAAlAEAAAsAAAAAAAAAAAAAAAAALwEAAF9yZWxzLy5yZWxzUEsBAi0AFAAGAAgAAAAh&#10;AFZ7jGWIAgAAGwUAAA4AAAAAAAAAAAAAAAAALgIAAGRycy9lMm9Eb2MueG1sUEsBAi0AFAAGAAgA&#10;AAAhAGuo+LHdAAAACQEAAA8AAAAAAAAAAAAAAAAA4gQAAGRycy9kb3ducmV2LnhtbFBLBQYAAAAA&#10;BAAEAPMAAADsBQAAAAA=&#10;" stroked="f">
                  <v:textbox>
                    <w:txbxContent>
                      <w:p w:rsidR="00A03313" w:rsidRPr="00E96BC9" w:rsidRDefault="00A03313" w:rsidP="00E96BC9">
                        <w:pPr>
                          <w:bidi/>
                          <w:rPr>
                            <w:b/>
                            <w:bCs/>
                            <w:sz w:val="28"/>
                            <w:szCs w:val="28"/>
                          </w:rPr>
                        </w:pPr>
                        <w:r w:rsidRPr="00E96BC9">
                          <w:rPr>
                            <w:rFonts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ماء نقيّ + سكّر</w:t>
                        </w:r>
                      </w:p>
                    </w:txbxContent>
                  </v:textbox>
                </v:shape>
              </w:pict>
            </w:r>
          </w:p>
          <w:p w:rsidR="000041F8" w:rsidRPr="002C4DFC" w:rsidRDefault="000041F8" w:rsidP="00275DA9">
            <w:pPr>
              <w:bidi/>
              <w:rPr>
                <w:rFonts w:asciiTheme="minorBidi" w:hAnsiTheme="minorBidi" w:cstheme="minorBidi"/>
                <w:sz w:val="32"/>
                <w:szCs w:val="32"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sz w:val="32"/>
                <w:szCs w:val="32"/>
                <w:rtl/>
                <w:lang w:bidi="ar-TN"/>
              </w:rPr>
              <w:t xml:space="preserve">    جــدول إسـنــاد الأعــداد:</w:t>
            </w:r>
          </w:p>
          <w:p w:rsidR="000041F8" w:rsidRPr="002C4DFC" w:rsidRDefault="000041F8" w:rsidP="00275DA9">
            <w:pPr>
              <w:bidi/>
              <w:rPr>
                <w:rFonts w:asciiTheme="minorBidi" w:hAnsiTheme="minorBidi" w:cstheme="minorBidi"/>
                <w:sz w:val="32"/>
                <w:szCs w:val="32"/>
                <w:u w:val="single"/>
                <w:lang w:bidi="ar-TN"/>
              </w:rPr>
            </w:pPr>
          </w:p>
          <w:p w:rsidR="000041F8" w:rsidRPr="002C4DFC" w:rsidRDefault="000041F8" w:rsidP="00275DA9">
            <w:pPr>
              <w:bidi/>
              <w:rPr>
                <w:rFonts w:asciiTheme="minorBidi" w:hAnsiTheme="minorBidi" w:cstheme="minorBidi"/>
                <w:sz w:val="36"/>
                <w:szCs w:val="36"/>
                <w:u w:val="single"/>
                <w:rtl/>
                <w:lang w:bidi="ar-TN"/>
              </w:rPr>
            </w:pPr>
          </w:p>
          <w:tbl>
            <w:tblPr>
              <w:tblpPr w:leftFromText="141" w:rightFromText="141" w:vertAnchor="text" w:tblpXSpec="center" w:tblpY="1"/>
              <w:tblOverlap w:val="never"/>
              <w:bidiVisual/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2268"/>
              <w:gridCol w:w="567"/>
              <w:gridCol w:w="567"/>
              <w:gridCol w:w="567"/>
              <w:gridCol w:w="709"/>
              <w:gridCol w:w="709"/>
              <w:gridCol w:w="709"/>
              <w:gridCol w:w="709"/>
            </w:tblGrid>
            <w:tr w:rsidR="00F96AA7" w:rsidRPr="002C4DFC">
              <w:trPr>
                <w:jc w:val="center"/>
              </w:trPr>
              <w:tc>
                <w:tcPr>
                  <w:tcW w:w="2268" w:type="dxa"/>
                  <w:vAlign w:val="center"/>
                </w:tcPr>
                <w:p w:rsidR="00F96AA7" w:rsidRPr="002C4DFC" w:rsidRDefault="00F96AA7" w:rsidP="00275DA9">
                  <w:pPr>
                    <w:bidi/>
                    <w:jc w:val="center"/>
                    <w:rPr>
                      <w:rFonts w:asciiTheme="minorBidi" w:hAnsiTheme="minorBidi" w:cstheme="minorBidi"/>
                      <w:sz w:val="28"/>
                      <w:szCs w:val="28"/>
                      <w:rtl/>
                      <w:lang w:bidi="ar-TN"/>
                    </w:rPr>
                  </w:pPr>
                </w:p>
              </w:tc>
              <w:tc>
                <w:tcPr>
                  <w:tcW w:w="1701" w:type="dxa"/>
                  <w:gridSpan w:val="3"/>
                  <w:vAlign w:val="center"/>
                </w:tcPr>
                <w:p w:rsidR="00F96AA7" w:rsidRPr="002C4DFC" w:rsidRDefault="00F96AA7" w:rsidP="00275DA9">
                  <w:pPr>
                    <w:bidi/>
                    <w:jc w:val="center"/>
                    <w:rPr>
                      <w:rFonts w:asciiTheme="minorBidi" w:hAnsiTheme="minorBidi" w:cstheme="minorBidi"/>
                      <w:sz w:val="28"/>
                      <w:szCs w:val="28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sz w:val="28"/>
                      <w:szCs w:val="28"/>
                      <w:rtl/>
                      <w:lang w:bidi="ar-TN"/>
                    </w:rPr>
                    <w:t>معـ1</w:t>
                  </w:r>
                </w:p>
              </w:tc>
              <w:tc>
                <w:tcPr>
                  <w:tcW w:w="1418" w:type="dxa"/>
                  <w:gridSpan w:val="2"/>
                  <w:vAlign w:val="center"/>
                </w:tcPr>
                <w:p w:rsidR="00F96AA7" w:rsidRPr="002C4DFC" w:rsidRDefault="00F96AA7" w:rsidP="00275DA9">
                  <w:pPr>
                    <w:bidi/>
                    <w:jc w:val="center"/>
                    <w:rPr>
                      <w:rFonts w:asciiTheme="minorBidi" w:hAnsiTheme="minorBidi" w:cstheme="minorBidi"/>
                      <w:sz w:val="28"/>
                      <w:szCs w:val="28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sz w:val="28"/>
                      <w:szCs w:val="28"/>
                      <w:rtl/>
                      <w:lang w:bidi="ar-TN"/>
                    </w:rPr>
                    <w:t>معـ2</w:t>
                  </w:r>
                </w:p>
              </w:tc>
              <w:tc>
                <w:tcPr>
                  <w:tcW w:w="1418" w:type="dxa"/>
                  <w:gridSpan w:val="2"/>
                  <w:vAlign w:val="center"/>
                </w:tcPr>
                <w:p w:rsidR="00F96AA7" w:rsidRPr="002C4DFC" w:rsidRDefault="00F96AA7" w:rsidP="00275DA9">
                  <w:pPr>
                    <w:bidi/>
                    <w:jc w:val="center"/>
                    <w:rPr>
                      <w:rFonts w:asciiTheme="minorBidi" w:hAnsiTheme="minorBidi" w:cstheme="minorBidi"/>
                      <w:sz w:val="28"/>
                      <w:szCs w:val="28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sz w:val="28"/>
                      <w:szCs w:val="28"/>
                      <w:rtl/>
                      <w:lang w:bidi="ar-TN"/>
                    </w:rPr>
                    <w:t>معـ3</w:t>
                  </w:r>
                </w:p>
              </w:tc>
            </w:tr>
            <w:tr w:rsidR="00F96AA7" w:rsidRPr="002C4DFC">
              <w:trPr>
                <w:jc w:val="center"/>
              </w:trPr>
              <w:tc>
                <w:tcPr>
                  <w:tcW w:w="2268" w:type="dxa"/>
                  <w:vAlign w:val="center"/>
                </w:tcPr>
                <w:p w:rsidR="00F96AA7" w:rsidRPr="002C4DFC" w:rsidRDefault="00F96AA7" w:rsidP="00275DA9">
                  <w:pPr>
                    <w:bidi/>
                    <w:rPr>
                      <w:rFonts w:asciiTheme="minorBidi" w:hAnsiTheme="minorBidi" w:cstheme="minorBidi"/>
                      <w:sz w:val="28"/>
                      <w:szCs w:val="28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sz w:val="28"/>
                      <w:szCs w:val="28"/>
                      <w:rtl/>
                      <w:lang w:bidi="ar-TN"/>
                    </w:rPr>
                    <w:t>انعدام التملّك</w:t>
                  </w:r>
                </w:p>
              </w:tc>
              <w:tc>
                <w:tcPr>
                  <w:tcW w:w="1701" w:type="dxa"/>
                  <w:gridSpan w:val="3"/>
                  <w:vAlign w:val="center"/>
                </w:tcPr>
                <w:p w:rsidR="00F96AA7" w:rsidRPr="002C4DFC" w:rsidRDefault="00F96AA7" w:rsidP="00275DA9">
                  <w:pPr>
                    <w:bidi/>
                    <w:jc w:val="center"/>
                    <w:rPr>
                      <w:rFonts w:asciiTheme="minorBidi" w:hAnsiTheme="minorBidi" w:cstheme="minorBidi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rtl/>
                      <w:lang w:bidi="ar-TN"/>
                    </w:rPr>
                    <w:t>0</w:t>
                  </w:r>
                </w:p>
              </w:tc>
              <w:tc>
                <w:tcPr>
                  <w:tcW w:w="1418" w:type="dxa"/>
                  <w:gridSpan w:val="2"/>
                  <w:vAlign w:val="center"/>
                </w:tcPr>
                <w:p w:rsidR="00F96AA7" w:rsidRPr="002C4DFC" w:rsidRDefault="00F96AA7" w:rsidP="00275DA9">
                  <w:pPr>
                    <w:bidi/>
                    <w:jc w:val="center"/>
                    <w:rPr>
                      <w:rFonts w:asciiTheme="minorBidi" w:hAnsiTheme="minorBidi" w:cstheme="minorBidi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rtl/>
                      <w:lang w:bidi="ar-TN"/>
                    </w:rPr>
                    <w:t>0</w:t>
                  </w:r>
                </w:p>
              </w:tc>
              <w:tc>
                <w:tcPr>
                  <w:tcW w:w="1418" w:type="dxa"/>
                  <w:gridSpan w:val="2"/>
                  <w:vAlign w:val="center"/>
                </w:tcPr>
                <w:p w:rsidR="00F96AA7" w:rsidRPr="002C4DFC" w:rsidRDefault="00F96AA7" w:rsidP="00275DA9">
                  <w:pPr>
                    <w:bidi/>
                    <w:jc w:val="center"/>
                    <w:rPr>
                      <w:rFonts w:asciiTheme="minorBidi" w:hAnsiTheme="minorBidi" w:cstheme="minorBidi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rtl/>
                      <w:lang w:bidi="ar-TN"/>
                    </w:rPr>
                    <w:t>0</w:t>
                  </w:r>
                </w:p>
              </w:tc>
            </w:tr>
            <w:tr w:rsidR="008D5656" w:rsidRPr="002C4DFC">
              <w:trPr>
                <w:jc w:val="center"/>
              </w:trPr>
              <w:tc>
                <w:tcPr>
                  <w:tcW w:w="2268" w:type="dxa"/>
                  <w:vAlign w:val="center"/>
                </w:tcPr>
                <w:p w:rsidR="008D5656" w:rsidRPr="002C4DFC" w:rsidRDefault="008D5656" w:rsidP="00275DA9">
                  <w:pPr>
                    <w:bidi/>
                    <w:rPr>
                      <w:rFonts w:asciiTheme="minorBidi" w:hAnsiTheme="minorBidi" w:cstheme="minorBidi"/>
                      <w:sz w:val="28"/>
                      <w:szCs w:val="28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sz w:val="28"/>
                      <w:szCs w:val="28"/>
                      <w:rtl/>
                      <w:lang w:bidi="ar-TN"/>
                    </w:rPr>
                    <w:t>دون التملّك الأدنى</w:t>
                  </w:r>
                </w:p>
              </w:tc>
              <w:tc>
                <w:tcPr>
                  <w:tcW w:w="567" w:type="dxa"/>
                  <w:vAlign w:val="center"/>
                </w:tcPr>
                <w:p w:rsidR="008D5656" w:rsidRPr="002C4DFC" w:rsidRDefault="008D5656" w:rsidP="00275DA9">
                  <w:pPr>
                    <w:bidi/>
                    <w:jc w:val="center"/>
                    <w:rPr>
                      <w:rFonts w:asciiTheme="minorBidi" w:hAnsiTheme="minorBidi" w:cstheme="minorBidi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rtl/>
                      <w:lang w:bidi="ar-TN"/>
                    </w:rPr>
                    <w:t>1</w:t>
                  </w:r>
                </w:p>
              </w:tc>
              <w:tc>
                <w:tcPr>
                  <w:tcW w:w="567" w:type="dxa"/>
                  <w:vAlign w:val="center"/>
                </w:tcPr>
                <w:p w:rsidR="008D5656" w:rsidRPr="002C4DFC" w:rsidRDefault="008D5656" w:rsidP="00275DA9">
                  <w:pPr>
                    <w:bidi/>
                    <w:jc w:val="center"/>
                    <w:rPr>
                      <w:rFonts w:asciiTheme="minorBidi" w:hAnsiTheme="minorBidi" w:cstheme="minorBidi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rtl/>
                      <w:lang w:bidi="ar-TN"/>
                    </w:rPr>
                    <w:t>2</w:t>
                  </w:r>
                </w:p>
              </w:tc>
              <w:tc>
                <w:tcPr>
                  <w:tcW w:w="567" w:type="dxa"/>
                  <w:vAlign w:val="center"/>
                </w:tcPr>
                <w:p w:rsidR="008D5656" w:rsidRPr="002C4DFC" w:rsidRDefault="008D5656" w:rsidP="00275DA9">
                  <w:pPr>
                    <w:bidi/>
                    <w:jc w:val="center"/>
                    <w:rPr>
                      <w:rFonts w:asciiTheme="minorBidi" w:hAnsiTheme="minorBidi" w:cstheme="minorBidi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rtl/>
                      <w:lang w:bidi="ar-TN"/>
                    </w:rPr>
                    <w:t>3</w:t>
                  </w:r>
                </w:p>
              </w:tc>
              <w:tc>
                <w:tcPr>
                  <w:tcW w:w="709" w:type="dxa"/>
                  <w:vAlign w:val="center"/>
                </w:tcPr>
                <w:p w:rsidR="008D5656" w:rsidRPr="002C4DFC" w:rsidRDefault="008D5656" w:rsidP="00275DA9">
                  <w:pPr>
                    <w:bidi/>
                    <w:jc w:val="center"/>
                    <w:rPr>
                      <w:rFonts w:asciiTheme="minorBidi" w:hAnsiTheme="minorBidi" w:cstheme="minorBidi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rtl/>
                      <w:lang w:bidi="ar-TN"/>
                    </w:rPr>
                    <w:t>1</w:t>
                  </w:r>
                </w:p>
              </w:tc>
              <w:tc>
                <w:tcPr>
                  <w:tcW w:w="709" w:type="dxa"/>
                  <w:vAlign w:val="center"/>
                </w:tcPr>
                <w:p w:rsidR="008D5656" w:rsidRPr="002C4DFC" w:rsidRDefault="008D5656" w:rsidP="00275DA9">
                  <w:pPr>
                    <w:bidi/>
                    <w:jc w:val="center"/>
                    <w:rPr>
                      <w:rFonts w:asciiTheme="minorBidi" w:hAnsiTheme="minorBidi" w:cstheme="minorBidi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rtl/>
                      <w:lang w:bidi="ar-TN"/>
                    </w:rPr>
                    <w:t>2</w:t>
                  </w:r>
                </w:p>
              </w:tc>
              <w:tc>
                <w:tcPr>
                  <w:tcW w:w="709" w:type="dxa"/>
                  <w:vAlign w:val="center"/>
                </w:tcPr>
                <w:p w:rsidR="008D5656" w:rsidRPr="002C4DFC" w:rsidRDefault="008D5656" w:rsidP="00275DA9">
                  <w:pPr>
                    <w:bidi/>
                    <w:jc w:val="center"/>
                    <w:rPr>
                      <w:rFonts w:asciiTheme="minorBidi" w:hAnsiTheme="minorBidi" w:cstheme="minorBidi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rtl/>
                      <w:lang w:bidi="ar-TN"/>
                    </w:rPr>
                    <w:t>1</w:t>
                  </w:r>
                </w:p>
              </w:tc>
              <w:tc>
                <w:tcPr>
                  <w:tcW w:w="709" w:type="dxa"/>
                  <w:vAlign w:val="center"/>
                </w:tcPr>
                <w:p w:rsidR="008D5656" w:rsidRPr="002C4DFC" w:rsidRDefault="008D5656" w:rsidP="00275DA9">
                  <w:pPr>
                    <w:bidi/>
                    <w:jc w:val="center"/>
                    <w:rPr>
                      <w:rFonts w:asciiTheme="minorBidi" w:hAnsiTheme="minorBidi" w:cstheme="minorBidi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rtl/>
                      <w:lang w:bidi="ar-TN"/>
                    </w:rPr>
                    <w:t>2</w:t>
                  </w:r>
                </w:p>
              </w:tc>
            </w:tr>
            <w:tr w:rsidR="008D5656" w:rsidRPr="002C4DFC">
              <w:trPr>
                <w:jc w:val="center"/>
              </w:trPr>
              <w:tc>
                <w:tcPr>
                  <w:tcW w:w="2268" w:type="dxa"/>
                  <w:vAlign w:val="center"/>
                </w:tcPr>
                <w:p w:rsidR="008D5656" w:rsidRPr="002C4DFC" w:rsidRDefault="008D5656" w:rsidP="00275DA9">
                  <w:pPr>
                    <w:bidi/>
                    <w:rPr>
                      <w:rFonts w:asciiTheme="minorBidi" w:hAnsiTheme="minorBidi" w:cstheme="minorBidi"/>
                      <w:sz w:val="28"/>
                      <w:szCs w:val="28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sz w:val="28"/>
                      <w:szCs w:val="28"/>
                      <w:rtl/>
                      <w:lang w:bidi="ar-TN"/>
                    </w:rPr>
                    <w:t>التملّك الأدنى</w:t>
                  </w:r>
                </w:p>
              </w:tc>
              <w:tc>
                <w:tcPr>
                  <w:tcW w:w="567" w:type="dxa"/>
                  <w:vAlign w:val="center"/>
                </w:tcPr>
                <w:p w:rsidR="008D5656" w:rsidRPr="002C4DFC" w:rsidRDefault="008D5656" w:rsidP="00275DA9">
                  <w:pPr>
                    <w:bidi/>
                    <w:jc w:val="center"/>
                    <w:rPr>
                      <w:rFonts w:asciiTheme="minorBidi" w:hAnsiTheme="minorBidi" w:cstheme="minorBidi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rtl/>
                      <w:lang w:bidi="ar-TN"/>
                    </w:rPr>
                    <w:t>4</w:t>
                  </w:r>
                </w:p>
              </w:tc>
              <w:tc>
                <w:tcPr>
                  <w:tcW w:w="567" w:type="dxa"/>
                  <w:vAlign w:val="center"/>
                </w:tcPr>
                <w:p w:rsidR="008D5656" w:rsidRPr="002C4DFC" w:rsidRDefault="008D5656" w:rsidP="00275DA9">
                  <w:pPr>
                    <w:bidi/>
                    <w:jc w:val="center"/>
                    <w:rPr>
                      <w:rFonts w:asciiTheme="minorBidi" w:hAnsiTheme="minorBidi" w:cstheme="minorBidi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rtl/>
                      <w:lang w:bidi="ar-TN"/>
                    </w:rPr>
                    <w:t>5</w:t>
                  </w:r>
                </w:p>
              </w:tc>
              <w:tc>
                <w:tcPr>
                  <w:tcW w:w="567" w:type="dxa"/>
                  <w:vAlign w:val="center"/>
                </w:tcPr>
                <w:p w:rsidR="008D5656" w:rsidRPr="002C4DFC" w:rsidRDefault="008D5656" w:rsidP="00275DA9">
                  <w:pPr>
                    <w:bidi/>
                    <w:jc w:val="center"/>
                    <w:rPr>
                      <w:rFonts w:asciiTheme="minorBidi" w:hAnsiTheme="minorBidi" w:cstheme="minorBidi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rtl/>
                      <w:lang w:bidi="ar-TN"/>
                    </w:rPr>
                    <w:t>6</w:t>
                  </w:r>
                </w:p>
              </w:tc>
              <w:tc>
                <w:tcPr>
                  <w:tcW w:w="709" w:type="dxa"/>
                  <w:vAlign w:val="center"/>
                </w:tcPr>
                <w:p w:rsidR="008D5656" w:rsidRPr="002C4DFC" w:rsidRDefault="008D5656" w:rsidP="00275DA9">
                  <w:pPr>
                    <w:bidi/>
                    <w:jc w:val="center"/>
                    <w:rPr>
                      <w:rFonts w:asciiTheme="minorBidi" w:hAnsiTheme="minorBidi" w:cstheme="minorBidi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rtl/>
                      <w:lang w:bidi="ar-TN"/>
                    </w:rPr>
                    <w:t>3</w:t>
                  </w:r>
                </w:p>
              </w:tc>
              <w:tc>
                <w:tcPr>
                  <w:tcW w:w="709" w:type="dxa"/>
                  <w:vAlign w:val="center"/>
                </w:tcPr>
                <w:p w:rsidR="008D5656" w:rsidRPr="002C4DFC" w:rsidRDefault="008D5656" w:rsidP="00275DA9">
                  <w:pPr>
                    <w:bidi/>
                    <w:jc w:val="center"/>
                    <w:rPr>
                      <w:rFonts w:asciiTheme="minorBidi" w:hAnsiTheme="minorBidi" w:cstheme="minorBidi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rtl/>
                      <w:lang w:bidi="ar-TN"/>
                    </w:rPr>
                    <w:t>4</w:t>
                  </w:r>
                </w:p>
              </w:tc>
              <w:tc>
                <w:tcPr>
                  <w:tcW w:w="709" w:type="dxa"/>
                  <w:vAlign w:val="center"/>
                </w:tcPr>
                <w:p w:rsidR="008D5656" w:rsidRPr="002C4DFC" w:rsidRDefault="008D5656" w:rsidP="00275DA9">
                  <w:pPr>
                    <w:bidi/>
                    <w:jc w:val="center"/>
                    <w:rPr>
                      <w:rFonts w:asciiTheme="minorBidi" w:hAnsiTheme="minorBidi" w:cstheme="minorBidi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rtl/>
                      <w:lang w:bidi="ar-TN"/>
                    </w:rPr>
                    <w:t>3</w:t>
                  </w:r>
                </w:p>
              </w:tc>
              <w:tc>
                <w:tcPr>
                  <w:tcW w:w="709" w:type="dxa"/>
                  <w:vAlign w:val="center"/>
                </w:tcPr>
                <w:p w:rsidR="008D5656" w:rsidRPr="002C4DFC" w:rsidRDefault="008D5656" w:rsidP="00275DA9">
                  <w:pPr>
                    <w:bidi/>
                    <w:jc w:val="center"/>
                    <w:rPr>
                      <w:rFonts w:asciiTheme="minorBidi" w:hAnsiTheme="minorBidi" w:cstheme="minorBidi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rtl/>
                      <w:lang w:bidi="ar-TN"/>
                    </w:rPr>
                    <w:t>4</w:t>
                  </w:r>
                </w:p>
              </w:tc>
            </w:tr>
            <w:tr w:rsidR="008D5656" w:rsidRPr="002C4DFC">
              <w:trPr>
                <w:jc w:val="center"/>
              </w:trPr>
              <w:tc>
                <w:tcPr>
                  <w:tcW w:w="2268" w:type="dxa"/>
                  <w:vAlign w:val="center"/>
                </w:tcPr>
                <w:p w:rsidR="008D5656" w:rsidRPr="002C4DFC" w:rsidRDefault="008D5656" w:rsidP="00275DA9">
                  <w:pPr>
                    <w:bidi/>
                    <w:rPr>
                      <w:rFonts w:asciiTheme="minorBidi" w:hAnsiTheme="minorBidi" w:cstheme="minorBidi"/>
                      <w:sz w:val="28"/>
                      <w:szCs w:val="28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sz w:val="28"/>
                      <w:szCs w:val="28"/>
                      <w:rtl/>
                      <w:lang w:bidi="ar-TN"/>
                    </w:rPr>
                    <w:t>التملّك الأقصى</w:t>
                  </w:r>
                </w:p>
              </w:tc>
              <w:tc>
                <w:tcPr>
                  <w:tcW w:w="567" w:type="dxa"/>
                  <w:vAlign w:val="center"/>
                </w:tcPr>
                <w:p w:rsidR="008D5656" w:rsidRPr="002C4DFC" w:rsidRDefault="008D5656" w:rsidP="00275DA9">
                  <w:pPr>
                    <w:bidi/>
                    <w:jc w:val="center"/>
                    <w:rPr>
                      <w:rFonts w:asciiTheme="minorBidi" w:hAnsiTheme="minorBidi" w:cstheme="minorBidi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rtl/>
                      <w:lang w:bidi="ar-TN"/>
                    </w:rPr>
                    <w:t>7</w:t>
                  </w:r>
                </w:p>
              </w:tc>
              <w:tc>
                <w:tcPr>
                  <w:tcW w:w="567" w:type="dxa"/>
                  <w:vAlign w:val="center"/>
                </w:tcPr>
                <w:p w:rsidR="008D5656" w:rsidRPr="002C4DFC" w:rsidRDefault="008D5656" w:rsidP="00275DA9">
                  <w:pPr>
                    <w:bidi/>
                    <w:jc w:val="center"/>
                    <w:rPr>
                      <w:rFonts w:asciiTheme="minorBidi" w:hAnsiTheme="minorBidi" w:cstheme="minorBidi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rtl/>
                      <w:lang w:bidi="ar-TN"/>
                    </w:rPr>
                    <w:t>8</w:t>
                  </w:r>
                </w:p>
              </w:tc>
              <w:tc>
                <w:tcPr>
                  <w:tcW w:w="567" w:type="dxa"/>
                  <w:vAlign w:val="center"/>
                </w:tcPr>
                <w:p w:rsidR="008D5656" w:rsidRPr="002C4DFC" w:rsidRDefault="008D5656" w:rsidP="00275DA9">
                  <w:pPr>
                    <w:bidi/>
                    <w:jc w:val="center"/>
                    <w:rPr>
                      <w:rFonts w:asciiTheme="minorBidi" w:hAnsiTheme="minorBidi" w:cstheme="minorBidi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rtl/>
                      <w:lang w:bidi="ar-TN"/>
                    </w:rPr>
                    <w:t>9</w:t>
                  </w:r>
                </w:p>
              </w:tc>
              <w:tc>
                <w:tcPr>
                  <w:tcW w:w="709" w:type="dxa"/>
                  <w:vAlign w:val="center"/>
                </w:tcPr>
                <w:p w:rsidR="008D5656" w:rsidRPr="002C4DFC" w:rsidRDefault="008D5656" w:rsidP="00275DA9">
                  <w:pPr>
                    <w:bidi/>
                    <w:jc w:val="center"/>
                    <w:rPr>
                      <w:rFonts w:asciiTheme="minorBidi" w:hAnsiTheme="minorBidi" w:cstheme="minorBidi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rtl/>
                      <w:lang w:bidi="ar-TN"/>
                    </w:rPr>
                    <w:t>5</w:t>
                  </w:r>
                </w:p>
              </w:tc>
              <w:tc>
                <w:tcPr>
                  <w:tcW w:w="709" w:type="dxa"/>
                  <w:vAlign w:val="center"/>
                </w:tcPr>
                <w:p w:rsidR="008D5656" w:rsidRPr="002C4DFC" w:rsidRDefault="008D5656" w:rsidP="00275DA9">
                  <w:pPr>
                    <w:bidi/>
                    <w:jc w:val="center"/>
                    <w:rPr>
                      <w:rFonts w:asciiTheme="minorBidi" w:hAnsiTheme="minorBidi" w:cstheme="minorBidi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rtl/>
                      <w:lang w:bidi="ar-TN"/>
                    </w:rPr>
                    <w:t>6</w:t>
                  </w:r>
                </w:p>
              </w:tc>
              <w:tc>
                <w:tcPr>
                  <w:tcW w:w="1418" w:type="dxa"/>
                  <w:gridSpan w:val="2"/>
                  <w:vAlign w:val="center"/>
                </w:tcPr>
                <w:p w:rsidR="008D5656" w:rsidRPr="002C4DFC" w:rsidRDefault="008D5656" w:rsidP="00275DA9">
                  <w:pPr>
                    <w:bidi/>
                    <w:jc w:val="center"/>
                    <w:rPr>
                      <w:rFonts w:asciiTheme="minorBidi" w:hAnsiTheme="minorBidi" w:cstheme="minorBidi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rtl/>
                      <w:lang w:bidi="ar-TN"/>
                    </w:rPr>
                    <w:t>5</w:t>
                  </w:r>
                </w:p>
              </w:tc>
            </w:tr>
          </w:tbl>
          <w:p w:rsidR="000041F8" w:rsidRPr="002C4DFC" w:rsidRDefault="000041F8" w:rsidP="00275DA9">
            <w:pPr>
              <w:bidi/>
              <w:rPr>
                <w:rFonts w:asciiTheme="minorBidi" w:hAnsiTheme="minorBidi" w:cstheme="minorBidi"/>
                <w:sz w:val="36"/>
                <w:szCs w:val="36"/>
                <w:u w:val="single"/>
                <w:rtl/>
                <w:lang w:bidi="ar-TN"/>
              </w:rPr>
            </w:pPr>
          </w:p>
          <w:p w:rsidR="000041F8" w:rsidRPr="002C4DFC" w:rsidRDefault="000041F8" w:rsidP="00275DA9">
            <w:pPr>
              <w:bidi/>
              <w:rPr>
                <w:rFonts w:asciiTheme="minorBidi" w:hAnsiTheme="minorBidi" w:cstheme="minorBidi"/>
                <w:sz w:val="36"/>
                <w:szCs w:val="36"/>
                <w:u w:val="single"/>
                <w:rtl/>
                <w:lang w:bidi="ar-TN"/>
              </w:rPr>
            </w:pPr>
          </w:p>
          <w:p w:rsidR="000041F8" w:rsidRPr="002C4DFC" w:rsidRDefault="000041F8" w:rsidP="00275DA9">
            <w:pPr>
              <w:bidi/>
              <w:rPr>
                <w:rFonts w:asciiTheme="minorBidi" w:hAnsiTheme="minorBidi" w:cstheme="minorBidi"/>
                <w:sz w:val="36"/>
                <w:szCs w:val="36"/>
                <w:u w:val="single"/>
                <w:rtl/>
                <w:lang w:val="en-US" w:bidi="ar-TN"/>
              </w:rPr>
            </w:pPr>
          </w:p>
          <w:p w:rsidR="000041F8" w:rsidRPr="002C4DFC" w:rsidRDefault="000041F8" w:rsidP="00275DA9">
            <w:pPr>
              <w:bidi/>
              <w:rPr>
                <w:rFonts w:asciiTheme="minorBidi" w:hAnsiTheme="minorBidi" w:cstheme="minorBidi"/>
                <w:sz w:val="36"/>
                <w:szCs w:val="36"/>
                <w:u w:val="single"/>
                <w:rtl/>
                <w:lang w:bidi="ar-TN"/>
              </w:rPr>
            </w:pPr>
          </w:p>
          <w:p w:rsidR="000041F8" w:rsidRPr="002C4DFC" w:rsidRDefault="000041F8" w:rsidP="00275DA9">
            <w:pPr>
              <w:bidi/>
              <w:rPr>
                <w:rFonts w:asciiTheme="minorBidi" w:hAnsiTheme="minorBidi" w:cstheme="minorBidi"/>
                <w:sz w:val="36"/>
                <w:szCs w:val="36"/>
                <w:u w:val="single"/>
                <w:rtl/>
                <w:lang w:bidi="ar-TN"/>
              </w:rPr>
            </w:pPr>
          </w:p>
          <w:p w:rsidR="000041F8" w:rsidRPr="002C4DFC" w:rsidRDefault="000041F8" w:rsidP="00275DA9">
            <w:pPr>
              <w:bidi/>
              <w:rPr>
                <w:rFonts w:asciiTheme="minorBidi" w:hAnsiTheme="minorBidi" w:cstheme="minorBidi"/>
                <w:sz w:val="36"/>
                <w:szCs w:val="36"/>
                <w:u w:val="single"/>
                <w:rtl/>
                <w:lang w:bidi="ar-TN"/>
              </w:rPr>
            </w:pPr>
          </w:p>
          <w:p w:rsidR="008D5656" w:rsidRPr="002C4DFC" w:rsidRDefault="008D5656" w:rsidP="00275DA9">
            <w:pPr>
              <w:bidi/>
              <w:rPr>
                <w:rFonts w:asciiTheme="minorBidi" w:hAnsiTheme="minorBidi" w:cstheme="minorBidi"/>
                <w:sz w:val="36"/>
                <w:szCs w:val="36"/>
                <w:u w:val="single"/>
                <w:rtl/>
                <w:lang w:bidi="ar-TN"/>
              </w:rPr>
            </w:pPr>
          </w:p>
          <w:p w:rsidR="000041F8" w:rsidRPr="002C4DFC" w:rsidRDefault="000041F8" w:rsidP="00275DA9">
            <w:pPr>
              <w:bidi/>
              <w:rPr>
                <w:rFonts w:asciiTheme="minorBidi" w:hAnsiTheme="minorBidi" w:cstheme="minorBidi"/>
                <w:sz w:val="36"/>
                <w:szCs w:val="36"/>
                <w:u w:val="single"/>
                <w:rtl/>
                <w:lang w:bidi="ar-TN"/>
              </w:rPr>
            </w:pPr>
          </w:p>
        </w:tc>
      </w:tr>
      <w:tr w:rsidR="006F5E54" w:rsidRPr="002C4DFC">
        <w:tblPrEx>
          <w:tblBorders>
            <w:top w:val="thickThinMediumGap" w:sz="24" w:space="0" w:color="auto"/>
            <w:left w:val="thickThinMediumGap" w:sz="24" w:space="0" w:color="auto"/>
            <w:bottom w:val="thickThinMediumGap" w:sz="24" w:space="0" w:color="auto"/>
            <w:right w:val="thickThinMediumGap" w:sz="2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381" w:type="dxa"/>
            <w:gridSpan w:val="2"/>
            <w:tcBorders>
              <w:top w:val="double" w:sz="12" w:space="0" w:color="auto"/>
              <w:left w:val="double" w:sz="12" w:space="0" w:color="auto"/>
              <w:bottom w:val="double" w:sz="12" w:space="0" w:color="auto"/>
              <w:right w:val="double" w:sz="12" w:space="0" w:color="auto"/>
            </w:tcBorders>
            <w:vAlign w:val="center"/>
          </w:tcPr>
          <w:p w:rsidR="006F5E54" w:rsidRPr="002C4DFC" w:rsidRDefault="006F5E54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</w:pPr>
            <w:r w:rsidRPr="002C4DFC"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  <w:lastRenderedPageBreak/>
              <w:t xml:space="preserve">المدرسة </w:t>
            </w:r>
            <w:proofErr w:type="spellStart"/>
            <w:r w:rsidRPr="002C4DFC"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  <w:t>الإبتدائيّة</w:t>
            </w:r>
            <w:proofErr w:type="spellEnd"/>
          </w:p>
          <w:p w:rsidR="006F5E54" w:rsidRPr="002C4DFC" w:rsidRDefault="006F5E54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</w:pPr>
            <w:r w:rsidRPr="002C4DFC"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  <w:t>الجمهوريّة برج العامري</w:t>
            </w:r>
          </w:p>
        </w:tc>
        <w:tc>
          <w:tcPr>
            <w:tcW w:w="4132" w:type="dxa"/>
            <w:gridSpan w:val="3"/>
            <w:tcBorders>
              <w:top w:val="double" w:sz="12" w:space="0" w:color="auto"/>
              <w:left w:val="double" w:sz="12" w:space="0" w:color="auto"/>
              <w:bottom w:val="double" w:sz="12" w:space="0" w:color="auto"/>
              <w:right w:val="double" w:sz="12" w:space="0" w:color="auto"/>
            </w:tcBorders>
            <w:vAlign w:val="center"/>
          </w:tcPr>
          <w:p w:rsidR="006F5E54" w:rsidRPr="002C4DFC" w:rsidRDefault="006F5E54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  <w:lang w:bidi="ar-TN"/>
              </w:rPr>
              <w:t>اِخـتـبـار في التّربية المدنيّة</w:t>
            </w:r>
          </w:p>
          <w:p w:rsidR="006F5E54" w:rsidRPr="002C4DFC" w:rsidRDefault="006F5E54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  <w:lang w:bidi="ar-TN"/>
              </w:rPr>
              <w:t>لتلامـيـذ السّنة السّـادسـة</w:t>
            </w:r>
          </w:p>
          <w:p w:rsidR="006F5E54" w:rsidRPr="002C4DFC" w:rsidRDefault="006F5E54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</w:pPr>
            <w:r w:rsidRPr="002C4DFC"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  <w:lang w:bidi="ar-TN"/>
              </w:rPr>
              <w:t>الثّلاثي الثّالث: جـوان 2008</w:t>
            </w:r>
          </w:p>
        </w:tc>
        <w:tc>
          <w:tcPr>
            <w:tcW w:w="3098" w:type="dxa"/>
            <w:gridSpan w:val="3"/>
            <w:tcBorders>
              <w:top w:val="double" w:sz="12" w:space="0" w:color="auto"/>
              <w:left w:val="double" w:sz="12" w:space="0" w:color="auto"/>
              <w:bottom w:val="double" w:sz="12" w:space="0" w:color="auto"/>
              <w:right w:val="double" w:sz="12" w:space="0" w:color="auto"/>
            </w:tcBorders>
            <w:vAlign w:val="center"/>
          </w:tcPr>
          <w:p w:rsidR="006F5E54" w:rsidRPr="002C4DFC" w:rsidRDefault="006F5E54" w:rsidP="00275DA9">
            <w:pPr>
              <w:bidi/>
              <w:jc w:val="center"/>
              <w:rPr>
                <w:rFonts w:asciiTheme="minorBidi" w:hAnsiTheme="minorBidi" w:cstheme="minorBidi"/>
                <w:sz w:val="20"/>
                <w:szCs w:val="20"/>
                <w:rtl/>
                <w:lang w:bidi="ar-TN"/>
              </w:rPr>
            </w:pPr>
            <w:proofErr w:type="spellStart"/>
            <w:r w:rsidRPr="002C4DFC"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  <w:lang w:bidi="ar-TN"/>
              </w:rPr>
              <w:t>الإسم</w:t>
            </w:r>
            <w:proofErr w:type="spellEnd"/>
            <w:r w:rsidRPr="002C4DFC">
              <w:rPr>
                <w:rFonts w:asciiTheme="minorBidi" w:hAnsiTheme="minorBidi" w:cstheme="minorBidi"/>
                <w:sz w:val="36"/>
                <w:szCs w:val="36"/>
                <w:rtl/>
                <w:lang w:bidi="ar-TN"/>
              </w:rPr>
              <w:t>:</w:t>
            </w:r>
            <w:r w:rsidRPr="002C4DFC">
              <w:rPr>
                <w:rFonts w:asciiTheme="minorBidi" w:hAnsiTheme="minorBidi" w:cstheme="minorBidi"/>
                <w:sz w:val="20"/>
                <w:szCs w:val="20"/>
                <w:rtl/>
                <w:lang w:bidi="ar-TN"/>
              </w:rPr>
              <w:t>.................................</w:t>
            </w:r>
          </w:p>
          <w:p w:rsidR="006F5E54" w:rsidRPr="002C4DFC" w:rsidRDefault="006F5E54" w:rsidP="00275DA9">
            <w:pPr>
              <w:bidi/>
              <w:jc w:val="center"/>
              <w:rPr>
                <w:rFonts w:asciiTheme="minorBidi" w:hAnsiTheme="minorBidi" w:cstheme="minorBidi"/>
                <w:sz w:val="20"/>
                <w:szCs w:val="20"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  <w:lang w:bidi="ar-TN"/>
              </w:rPr>
              <w:t>اللّقب</w:t>
            </w:r>
            <w:proofErr w:type="gramStart"/>
            <w:r w:rsidRPr="002C4DFC">
              <w:rPr>
                <w:rFonts w:asciiTheme="minorBidi" w:hAnsiTheme="minorBidi" w:cstheme="minorBidi"/>
                <w:sz w:val="36"/>
                <w:szCs w:val="36"/>
                <w:rtl/>
                <w:lang w:bidi="ar-TN"/>
              </w:rPr>
              <w:t>:</w:t>
            </w:r>
            <w:r w:rsidRPr="002C4DFC">
              <w:rPr>
                <w:rFonts w:asciiTheme="minorBidi" w:hAnsiTheme="minorBidi" w:cstheme="minorBidi"/>
                <w:sz w:val="20"/>
                <w:szCs w:val="20"/>
                <w:rtl/>
                <w:lang w:bidi="ar-TN"/>
              </w:rPr>
              <w:t>.</w:t>
            </w:r>
            <w:proofErr w:type="gramEnd"/>
            <w:r w:rsidRPr="002C4DFC">
              <w:rPr>
                <w:rFonts w:asciiTheme="minorBidi" w:hAnsiTheme="minorBidi" w:cstheme="minorBidi"/>
                <w:sz w:val="20"/>
                <w:szCs w:val="20"/>
                <w:rtl/>
                <w:lang w:bidi="ar-TN"/>
              </w:rPr>
              <w:t>.................................</w:t>
            </w:r>
          </w:p>
          <w:p w:rsidR="006F5E54" w:rsidRPr="002C4DFC" w:rsidRDefault="006F5E54" w:rsidP="00275DA9">
            <w:pPr>
              <w:bidi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2C4DFC"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  <w:lang w:bidi="ar-TN"/>
              </w:rPr>
              <w:t>القسم</w:t>
            </w:r>
            <w:r w:rsidRPr="002C4DFC">
              <w:rPr>
                <w:rFonts w:asciiTheme="minorBidi" w:hAnsiTheme="minorBidi" w:cstheme="minorBidi"/>
                <w:sz w:val="32"/>
                <w:szCs w:val="32"/>
                <w:rtl/>
                <w:lang w:bidi="ar-TN"/>
              </w:rPr>
              <w:t>:</w:t>
            </w:r>
            <w:r w:rsidRPr="002C4DFC">
              <w:rPr>
                <w:rFonts w:asciiTheme="minorBidi" w:hAnsiTheme="minorBidi" w:cstheme="minorBidi"/>
                <w:sz w:val="20"/>
                <w:szCs w:val="20"/>
                <w:rtl/>
                <w:lang w:bidi="ar-TN"/>
              </w:rPr>
              <w:t xml:space="preserve"> ..................</w:t>
            </w:r>
          </w:p>
        </w:tc>
        <w:tc>
          <w:tcPr>
            <w:tcW w:w="1418" w:type="dxa"/>
            <w:gridSpan w:val="2"/>
            <w:tcBorders>
              <w:top w:val="double" w:sz="12" w:space="0" w:color="auto"/>
              <w:left w:val="double" w:sz="12" w:space="0" w:color="auto"/>
              <w:bottom w:val="double" w:sz="12" w:space="0" w:color="auto"/>
              <w:right w:val="double" w:sz="12" w:space="0" w:color="auto"/>
            </w:tcBorders>
            <w:vAlign w:val="center"/>
          </w:tcPr>
          <w:p w:rsidR="006F5E54" w:rsidRPr="002C4DFC" w:rsidRDefault="006F5E54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  <w:lang w:bidi="ar-TN"/>
              </w:rPr>
              <w:t>العدد</w:t>
            </w:r>
          </w:p>
          <w:p w:rsidR="006F5E54" w:rsidRPr="002C4DFC" w:rsidRDefault="006F5E54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b/>
                <w:bCs/>
                <w:position w:val="-28"/>
                <w:sz w:val="32"/>
                <w:szCs w:val="32"/>
                <w:rtl/>
                <w:lang w:bidi="ar-TN"/>
              </w:rPr>
              <w:object w:dxaOrig="460" w:dyaOrig="660">
                <v:shape id="_x0000_i1035" type="#_x0000_t75" style="width:23.25pt;height:33pt" o:ole="">
                  <v:imagedata r:id="rId18" o:title=""/>
                </v:shape>
                <o:OLEObject Type="Embed" ProgID="Equation.3" ShapeID="_x0000_i1035" DrawAspect="Content" ObjectID="_1429956936" r:id="rId33"/>
              </w:object>
            </w:r>
          </w:p>
        </w:tc>
      </w:tr>
      <w:tr w:rsidR="006F5E54" w:rsidRPr="002C4DFC">
        <w:tblPrEx>
          <w:tblBorders>
            <w:top w:val="thickThinMediumGap" w:sz="24" w:space="0" w:color="auto"/>
            <w:left w:val="thickThinMediumGap" w:sz="24" w:space="0" w:color="auto"/>
            <w:bottom w:val="thickThinMediumGap" w:sz="24" w:space="0" w:color="auto"/>
            <w:right w:val="thickThinMediumGap" w:sz="2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233" w:type="dxa"/>
            <w:tcBorders>
              <w:top w:val="double" w:sz="12" w:space="0" w:color="auto"/>
              <w:left w:val="double" w:sz="12" w:space="0" w:color="auto"/>
              <w:bottom w:val="double" w:sz="12" w:space="0" w:color="auto"/>
              <w:right w:val="double" w:sz="12" w:space="0" w:color="auto"/>
            </w:tcBorders>
          </w:tcPr>
          <w:p w:rsidR="006F5E54" w:rsidRPr="002C4DFC" w:rsidRDefault="006F5E54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</w:pPr>
            <w:r w:rsidRPr="002C4DFC"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  <w:t>المعايير</w:t>
            </w:r>
          </w:p>
        </w:tc>
        <w:tc>
          <w:tcPr>
            <w:tcW w:w="9796" w:type="dxa"/>
            <w:gridSpan w:val="9"/>
            <w:tcBorders>
              <w:top w:val="double" w:sz="12" w:space="0" w:color="auto"/>
              <w:left w:val="double" w:sz="12" w:space="0" w:color="auto"/>
              <w:bottom w:val="double" w:sz="12" w:space="0" w:color="auto"/>
              <w:right w:val="double" w:sz="12" w:space="0" w:color="auto"/>
            </w:tcBorders>
          </w:tcPr>
          <w:p w:rsidR="006F5E54" w:rsidRPr="002C4DFC" w:rsidRDefault="006F5E54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</w:pPr>
            <w:r w:rsidRPr="002C4DFC"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  <w:t>الـسّــنــد</w:t>
            </w:r>
          </w:p>
        </w:tc>
      </w:tr>
      <w:tr w:rsidR="006F5E54" w:rsidRPr="002C4DFC">
        <w:tblPrEx>
          <w:tblBorders>
            <w:top w:val="thickThinMediumGap" w:sz="24" w:space="0" w:color="auto"/>
            <w:left w:val="thickThinMediumGap" w:sz="24" w:space="0" w:color="auto"/>
            <w:bottom w:val="thickThinMediumGap" w:sz="24" w:space="0" w:color="auto"/>
            <w:right w:val="thickThinMediumGap" w:sz="2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233" w:type="dxa"/>
            <w:tcBorders>
              <w:top w:val="double" w:sz="12" w:space="0" w:color="auto"/>
              <w:left w:val="double" w:sz="12" w:space="0" w:color="auto"/>
              <w:bottom w:val="double" w:sz="12" w:space="0" w:color="auto"/>
              <w:right w:val="double" w:sz="12" w:space="0" w:color="auto"/>
            </w:tcBorders>
          </w:tcPr>
          <w:p w:rsidR="006F5E54" w:rsidRPr="002C4DFC" w:rsidRDefault="006F5E54" w:rsidP="00275DA9">
            <w:pPr>
              <w:bidi/>
              <w:jc w:val="center"/>
              <w:rPr>
                <w:rFonts w:asciiTheme="minorBidi" w:hAnsiTheme="minorBidi" w:cstheme="minorBidi"/>
              </w:rPr>
            </w:pPr>
          </w:p>
          <w:p w:rsidR="006F5E54" w:rsidRPr="002C4DFC" w:rsidRDefault="006F5E54" w:rsidP="00275DA9">
            <w:pPr>
              <w:bidi/>
              <w:jc w:val="center"/>
              <w:rPr>
                <w:rFonts w:asciiTheme="minorBidi" w:hAnsiTheme="minorBidi" w:cstheme="minorBidi"/>
              </w:rPr>
            </w:pPr>
          </w:p>
          <w:p w:rsidR="006F5E54" w:rsidRPr="002C4DFC" w:rsidRDefault="006F5E54" w:rsidP="00275DA9">
            <w:pPr>
              <w:bidi/>
              <w:jc w:val="center"/>
              <w:rPr>
                <w:rFonts w:asciiTheme="minorBidi" w:hAnsiTheme="minorBidi" w:cstheme="minorBidi"/>
              </w:rPr>
            </w:pPr>
          </w:p>
          <w:p w:rsidR="006F5E54" w:rsidRPr="002C4DFC" w:rsidRDefault="006F5E54" w:rsidP="00275DA9">
            <w:pPr>
              <w:bidi/>
              <w:jc w:val="center"/>
              <w:rPr>
                <w:rFonts w:asciiTheme="minorBidi" w:hAnsiTheme="minorBidi" w:cstheme="minorBidi"/>
              </w:rPr>
            </w:pPr>
          </w:p>
          <w:p w:rsidR="006F5E54" w:rsidRPr="002C4DFC" w:rsidRDefault="006F5E54" w:rsidP="00275DA9">
            <w:pPr>
              <w:bidi/>
              <w:jc w:val="center"/>
              <w:rPr>
                <w:rFonts w:asciiTheme="minorBidi" w:hAnsiTheme="minorBidi" w:cstheme="minorBidi"/>
              </w:rPr>
            </w:pPr>
          </w:p>
          <w:p w:rsidR="006F5E54" w:rsidRPr="002C4DFC" w:rsidRDefault="006F5E54" w:rsidP="00275DA9">
            <w:pPr>
              <w:bidi/>
              <w:jc w:val="center"/>
              <w:rPr>
                <w:rFonts w:asciiTheme="minorBidi" w:hAnsiTheme="minorBidi" w:cstheme="minorBidi"/>
              </w:rPr>
            </w:pPr>
          </w:p>
          <w:p w:rsidR="006F5E54" w:rsidRPr="002C4DFC" w:rsidRDefault="006F5E54" w:rsidP="00275DA9">
            <w:pPr>
              <w:bidi/>
              <w:jc w:val="center"/>
              <w:rPr>
                <w:rFonts w:asciiTheme="minorBidi" w:hAnsiTheme="minorBidi" w:cstheme="minorBidi"/>
                <w:rtl/>
              </w:rPr>
            </w:pPr>
          </w:p>
          <w:p w:rsidR="006F5E54" w:rsidRPr="002C4DFC" w:rsidRDefault="006F5E54" w:rsidP="00275DA9">
            <w:pPr>
              <w:bidi/>
              <w:jc w:val="center"/>
              <w:rPr>
                <w:rFonts w:asciiTheme="minorBidi" w:hAnsiTheme="minorBidi" w:cstheme="minorBidi"/>
                <w:rtl/>
              </w:rPr>
            </w:pPr>
          </w:p>
          <w:p w:rsidR="006F5E54" w:rsidRPr="002C4DFC" w:rsidRDefault="006F5E54" w:rsidP="00275DA9">
            <w:pPr>
              <w:bidi/>
              <w:jc w:val="center"/>
              <w:rPr>
                <w:rFonts w:asciiTheme="minorBidi" w:hAnsiTheme="minorBidi" w:cstheme="minorBidi"/>
                <w:rtl/>
              </w:rPr>
            </w:pPr>
          </w:p>
          <w:p w:rsidR="006F5E54" w:rsidRPr="002C4DFC" w:rsidRDefault="006F5E54" w:rsidP="00275DA9">
            <w:pPr>
              <w:bidi/>
              <w:jc w:val="center"/>
              <w:rPr>
                <w:rFonts w:asciiTheme="minorBidi" w:hAnsiTheme="minorBidi" w:cstheme="minorBidi"/>
              </w:rPr>
            </w:pPr>
          </w:p>
          <w:p w:rsidR="006F5E54" w:rsidRPr="002C4DFC" w:rsidRDefault="006F5E54" w:rsidP="00275DA9">
            <w:pPr>
              <w:bidi/>
              <w:jc w:val="center"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  <w:t>معـ2</w:t>
            </w:r>
          </w:p>
          <w:p w:rsidR="006F5E54" w:rsidRPr="002C4DFC" w:rsidRDefault="00B419DC" w:rsidP="00275DA9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  <w:r w:rsidRPr="00B419DC">
              <w:rPr>
                <w:rFonts w:asciiTheme="minorBidi" w:hAnsiTheme="minorBidi" w:cstheme="minorBidi"/>
                <w:noProof/>
                <w:rtl/>
                <w:lang w:val="en-US" w:eastAsia="en-US"/>
              </w:rPr>
              <w:pict>
                <v:group id="Group 531" o:spid="_x0000_s1203" style="position:absolute;left:0;text-align:left;margin-left:12.6pt;margin-top:4.9pt;width:27pt;height:13.85pt;z-index:251671040" coordorigin="10524,5130" coordsize="540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7SxyQIAAP4KAAAOAAAAZHJzL2Uyb0RvYy54bWzsVm1r2zAQ/j7YfxD6vtpO4iYxdUrpG4Nu&#10;K+v2AxRZtsVkSZOUON2v70ly0jQtDDooDOoPQuc73cvznA6dnG46gdbMWK5kibOjFCMmqaq4bEr8&#10;88fVpxlG1hFZEaEkK/E9s/h08fHDSa8LNlKtEhUzCJxIW/S6xK1zukgSS1vWEXukNJOgrJXpiAPR&#10;NEllSA/eO5GM0vQ46ZWptFGUWQt/L6ISL4L/umbUfatryxwSJYbcXFhNWJd+TRYnpGgM0S2nQxrk&#10;FVl0hEsIunN1QRxBK8Ofueo4Ncqq2h1R1SWqrjlloQaoJksPqrk2aqVDLU3RN3oHE0B7gNOr3dKv&#10;61uDeAXcZccYSdIBSSEuyseZh6fXTQFW10bf6VsTa4TtjaK/LKiTQ72Xm2iMlv0XVYFDsnIqwLOp&#10;TeddQOFoE1i437HANg5R+DmejOYpcEVBlU3z2TyPLNEWqPSnsjQfTTACdZ6NBwppezkczyfbs7Og&#10;S0gRo4ZMh8x8WdBw9hFT+2+Y3rVEs0CV9WjtMJ1uMf0OrUhkIxjgOoq4BsstqDYiiqQ6b8GOnRmj&#10;+paRChILPED6ewe8YIGPv0KcpbPZIVhbpDNAKMJ8ABUptLHumqkO+U2JDWQfCCTrG+s87Y8mnk+r&#10;BK+uuBBBMM3yXBi0JnDprsLnC4YjT8yERH2J5/koD56f6Oy+izR8L7nouIPpIXhX4tnOiBQetktZ&#10;QUxSOMJF3EN8IUPDRuhiDyxVdQ8wGhVHA4wy2LTK/MGoh7FQYvt7RQzDSHyWQMU8m/j+ckGY5NMR&#10;CGZfs9zXEEnBVYkdRnF77uLsWWnDmxYiZaF2qc7ghtQ8IOupjVkNyUKbvlm/wriOM2C/X8dv2q/P&#10;L/d7v/qr/t6vcFeGIbibr/OX+nXypv06Td/nq5+1//d8Da8DeGSFOoYHoX/F7cthHj8+WxcPAAAA&#10;//8DAFBLAwQUAAYACAAAACEAk5m6Jd0AAAAGAQAADwAAAGRycy9kb3ducmV2LnhtbEyPQUvDQBSE&#10;74L/YXmCN7tJSqyN2ZRS1FMRbIXS22v2NQnN7obsNkn/vc+THocZZr7JV5NpxUC9b5xVEM8iEGRL&#10;pxtbKfjevz+9gPABrcbWWVJwIw+r4v4ux0y70X7RsAuV4BLrM1RQh9BlUvqyJoN+5jqy7J1dbzCw&#10;7Cupexy53LQyiaJnabCxvFBjR5uaysvuahR8jDiu5/HbsL2cN7fjPv08bGNS6vFhWr+CCDSFvzD8&#10;4jM6FMx0clervWgVJGnCSQVLPsD2YsnypGC+SEEWufyPX/wAAAD//wMAUEsBAi0AFAAGAAgAAAAh&#10;ALaDOJL+AAAA4QEAABMAAAAAAAAAAAAAAAAAAAAAAFtDb250ZW50X1R5cGVzXS54bWxQSwECLQAU&#10;AAYACAAAACEAOP0h/9YAAACUAQAACwAAAAAAAAAAAAAAAAAvAQAAX3JlbHMvLnJlbHNQSwECLQAU&#10;AAYACAAAACEArCO0sckCAAD+CgAADgAAAAAAAAAAAAAAAAAuAgAAZHJzL2Uyb0RvYy54bWxQSwEC&#10;LQAUAAYACAAAACEAk5m6Jd0AAAAGAQAADwAAAAAAAAAAAAAAAAAjBQAAZHJzL2Rvd25yZXYueG1s&#10;UEsFBgAAAAAEAAQA8wAAAC0GAAAAAA==&#10;">
                  <v:rect id="Rectangle 532" o:spid="_x0000_s1206" style="position:absolute;left:10884;top:5130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9xO8MA&#10;AADcAAAADwAAAGRycy9kb3ducmV2LnhtbERPTWvCQBC9F/oflin01my0oG3MKkWx6FGTS29jdpqk&#10;zc6G7Jqk/npXEHqbx/ucdDWaRvTUudqygkkUgyAurK65VJBn25c3EM4ja2wsk4I/crBaPj6kmGg7&#10;8IH6oy9FCGGXoILK+zaR0hUVGXSRbYkD9207gz7ArpS6wyGEm0ZO43gmDdYcGipsaV1R8Xs8GwWn&#10;eprj5ZB9xuZ9++r3Y/Zz/too9fw0fixAeBr9v/ju3ukwfzKH2zPhArm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J9xO8MAAADcAAAADwAAAAAAAAAAAAAAAACYAgAAZHJzL2Rv&#10;d25yZXYueG1sUEsFBgAAAAAEAAQA9QAAAIgDAAAAAA==&#10;"/>
                  <v:rect id="Rectangle 533" o:spid="_x0000_s1205" style="position:absolute;left:10524;top:5130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QDlScUA&#10;AADcAAAADwAAAGRycy9kb3ducmV2LnhtbESPQW/CMAyF75P2HyJP4jZSQJq2QlpNIBA7QrnsZhrT&#10;ljVO1QQo/Pr5MGk3W+/5vc+LfHCtulIfGs8GJuMEFHHpbcOVgUOxfn0HFSKyxdYzGbhTgDx7flpg&#10;av2Nd3Tdx0pJCIcUDdQxdqnWoazJYRj7jli0k+8dRln7StsebxLuWj1NkjftsGFpqLGjZU3lz/7i&#10;DByb6QEfu2KTuI/1LH4NxfnyvTJm9DJ8zkFFGuK/+e96awV/IrTyjEygs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9AOVJxQAAANwAAAAPAAAAAAAAAAAAAAAAAJgCAABkcnMv&#10;ZG93bnJldi54bWxQSwUGAAAAAAQABAD1AAAAigMAAAAA&#10;"/>
                  <v:rect id="Rectangle 534" o:spid="_x0000_s1204" style="position:absolute;left:10704;top:5130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xA0sAA&#10;AADcAAAADwAAAGRycy9kb3ducmV2LnhtbERPTYvCMBC9L/gfwgje1lQF0WoUURQ9ar3sbWzGttpM&#10;ShO1+uuNIOxtHu9zpvPGlOJOtSssK+h1IxDEqdUFZwqOyfp3BMJ5ZI2lZVLwJAfzWetnirG2D97T&#10;/eAzEULYxagg976KpXRpTgZd11bEgTvb2qAPsM6krvERwk0p+1E0lAYLDg05VrTMKb0ebkbBqegf&#10;8bVPNpEZrwd+1ySX299KqU67WUxAeGr8v/jr3uowvzeGzzPhAjl7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kxA0sAAAADcAAAADwAAAAAAAAAAAAAAAACYAgAAZHJzL2Rvd25y&#10;ZXYueG1sUEsFBgAAAAAEAAQA9QAAAIUDAAAAAA==&#10;"/>
                </v:group>
              </w:pict>
            </w:r>
          </w:p>
          <w:p w:rsidR="006F5E54" w:rsidRPr="002C4DFC" w:rsidRDefault="006F5E54" w:rsidP="00275DA9">
            <w:pPr>
              <w:bidi/>
              <w:jc w:val="center"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6F5E54" w:rsidRPr="002C4DFC" w:rsidRDefault="006F5E54" w:rsidP="00275DA9">
            <w:pPr>
              <w:bidi/>
              <w:jc w:val="center"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6F5E54" w:rsidRPr="002C4DFC" w:rsidRDefault="006F5E54" w:rsidP="00275DA9">
            <w:pPr>
              <w:bidi/>
              <w:jc w:val="center"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6F5E54" w:rsidRPr="002C4DFC" w:rsidRDefault="006F5E54" w:rsidP="00275DA9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6F5E54" w:rsidRPr="002C4DFC" w:rsidRDefault="006F5E54" w:rsidP="00275DA9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6F5E54" w:rsidRPr="002C4DFC" w:rsidRDefault="006F5E54" w:rsidP="00275DA9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6F5E54" w:rsidRPr="002C4DFC" w:rsidRDefault="006F5E54" w:rsidP="00275DA9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6F5E54" w:rsidRPr="002C4DFC" w:rsidRDefault="006F5E54" w:rsidP="00275DA9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6F5E54" w:rsidRPr="002C4DFC" w:rsidRDefault="006F5E54" w:rsidP="00275DA9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6F5E54" w:rsidRPr="002C4DFC" w:rsidRDefault="006F5E54" w:rsidP="00275DA9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6F5E54" w:rsidRPr="002C4DFC" w:rsidRDefault="006F5E54" w:rsidP="00275DA9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6F5E54" w:rsidRPr="002C4DFC" w:rsidRDefault="006F5E54" w:rsidP="00275DA9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6F5E54" w:rsidRPr="002C4DFC" w:rsidRDefault="006F5E54" w:rsidP="00275DA9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6F5E54" w:rsidRPr="002C4DFC" w:rsidRDefault="006F5E54" w:rsidP="00275DA9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6F5E54" w:rsidRPr="002C4DFC" w:rsidRDefault="006F5E54" w:rsidP="00275DA9">
            <w:pPr>
              <w:bidi/>
              <w:jc w:val="center"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  <w:t>معـ2</w:t>
            </w:r>
          </w:p>
          <w:p w:rsidR="006F5E54" w:rsidRPr="002C4DFC" w:rsidRDefault="00B419DC" w:rsidP="00275DA9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  <w:r w:rsidRPr="00B419DC">
              <w:rPr>
                <w:rFonts w:asciiTheme="minorBidi" w:hAnsiTheme="minorBidi" w:cstheme="minorBidi"/>
                <w:noProof/>
                <w:rtl/>
                <w:lang w:val="en-US" w:eastAsia="en-US"/>
              </w:rPr>
              <w:pict>
                <v:group id="Group 535" o:spid="_x0000_s1194" style="position:absolute;left:0;text-align:left;margin-left:12.6pt;margin-top:3.05pt;width:27pt;height:29.4pt;z-index:251672064" coordorigin="10524,12735" coordsize="540,4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NopVQMAADsVAAAOAAAAZHJzL2Uyb0RvYy54bWzsWMlu2zAQvRfoPxC8N9pjW4gcBNlQIG2D&#10;pv0AWqIWVCJVkracfn2HlCwrXlIgbQw0sA8CKZKjmTePw2eenS+rEi2okAVnEXZObIwoi3lSsCzC&#10;37/dfBhjJBVhCSk5oxF+pBKfT9+/O2vqkLo852VCBQIjTIZNHeFcqTq0LBnntCLyhNeUwWDKRUUU&#10;dEVmJYI0YL0qLde2T62Gi6QWPKZSwturdhBPjf00pbH6kqaSKlRGGHxT5inMc6af1vSMhJkgdV7E&#10;nRvkBV5UpGDw0d7UFVEEzUWxZaoqYsElT9VJzCuLp2kRUxMDROPYG9HcCj6vTSxZ2GR1DxNAu4HT&#10;i83Gnxf3AhUJ5M4eYcRIBUky30WBF2h4mjoLYdatqB/qe9HGCM07Hv+QMGxtjut+1k5Gs+YTT8Ag&#10;mStu4FmmotImIHC0NFl47LNAlwrF8NLz3YkNuYphyBt53rjLUpxDKvUqxw5cHyMYdtxR6yQJ4/y6&#10;Wx/43WJ/YgKwSNh+1rjaudbGZTp9iD0QwNmnQJy+NhA7Q1oB0gfkPANF4Hg9TltIdAv3IgF7T67p&#10;Jf+OXg85qalhrdTE6VGdrFD9CruSsKykQLFRi6yZueKXbMmFGL/MYR69EII3OSUJOObo+ZDIwQLd&#10;kUDNP7LNscfjljdrsFYYa4QM4zahImEtpLqlvEK6EWEB3hsuk8WdVNqb9RRNbcnLIrkpytJ0RDa7&#10;LAVaEKg/N+ZnAtiYVjLURHgSuIGxvN+EbX67TFSFgkJaFlWEx/0kEmrYrlkCbpJQkaJs2+ByyToc&#10;NXR6C8hwxpNHgFHwtkpCVYdGzsUvjBqokBGWP+dEUIzKjwxSMXF8vdOU6fjByIWOGI7MhiOExWAq&#10;wgqjtnmp2jI8r0WR5fAlx8TO+AUUi7QwyK696pwFmra+vj5fHQinrQJDvo4PytdVnTvy9cjXXuPs&#10;qa+Os4uvk4PydWQf66uutf93fV3rpOdUkuOu+NbJRTgMIPRNOagl8b+SiwOV5NlBJ3dWJ/jbUEmO&#10;t0J1cOr4RvU8ET0gII4qaZ/QOqqkw6kkKPhbKsl3D3rqHFXSUdVv3Z3sU0nBLr56B+XrUSW9Bb4O&#10;VZJpww2dUX7dbaK+Ahz2zT/Y9Z3n9DcAAAD//wMAUEsDBBQABgAIAAAAIQCRZzLO3AAAAAYBAAAP&#10;AAAAZHJzL2Rvd25yZXYueG1sTI5BS8NAEIXvgv9hGcGb3STaamM2pRT1VARbQbxNk2kSmp0N2W2S&#10;/nvHkx4/3uO9L1tNtlUD9b5xbCCeRaCIC1c2XBn43L/ePYHyAbnE1jEZuJCHVX59lWFaupE/aNiF&#10;SskI+xQN1CF0qda+qMmin7mOWLKj6y0Gwb7SZY+jjNtWJ1G00BYblocaO9rUVJx2Z2vgbcRxfR+/&#10;DNvTcXP53s/fv7YxGXN7M62fQQWawl8ZfvVFHXJxOrgzl161BpJ5Ik0DixiUxI9LwYPgwxJ0nun/&#10;+vkPAAAA//8DAFBLAQItABQABgAIAAAAIQC2gziS/gAAAOEBAAATAAAAAAAAAAAAAAAAAAAAAABb&#10;Q29udGVudF9UeXBlc10ueG1sUEsBAi0AFAAGAAgAAAAhADj9If/WAAAAlAEAAAsAAAAAAAAAAAAA&#10;AAAALwEAAF9yZWxzLy5yZWxzUEsBAi0AFAAGAAgAAAAhAE4U2ilVAwAAOxUAAA4AAAAAAAAAAAAA&#10;AAAALgIAAGRycy9lMm9Eb2MueG1sUEsBAi0AFAAGAAgAAAAhAJFnMs7cAAAABgEAAA8AAAAAAAAA&#10;AAAAAAAArwUAAGRycy9kb3ducmV2LnhtbFBLBQYAAAAABAAEAPMAAAC4BgAAAAA=&#10;">
                  <v:group id="Group 536" o:spid="_x0000_s1199" style="position:absolute;left:10524;top:12735;width:540;height:180" coordorigin="10524,5130" coordsize="540,1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KWWsYAAADc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BOh&#10;lWdkAp3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1spZaxgAAANwA&#10;AAAPAAAAAAAAAAAAAAAAAKoCAABkcnMvZG93bnJldi54bWxQSwUGAAAAAAQABAD6AAAAnQMAAAAA&#10;">
                    <v:rect id="Rectangle 537" o:spid="_x0000_s1202" style="position:absolute;left:10884;top:5130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5XWD8MA&#10;AADcAAAADwAAAGRycy9kb3ducmV2LnhtbERPTWvCQBC9F/oflin01uzWQtGYVYpiaY8xXryN2TFJ&#10;m50N2dVEf323IHibx/ucbDnaVpyp941jDa+JAkFcOtNwpWFXbF6mIHxANtg6Jg0X8rBcPD5kmBo3&#10;cE7nbahEDGGfooY6hC6V0pc1WfSJ64gjd3S9xRBhX0nT4xDDbSsnSr1Liw3Hhho7WtVU/m5PVsOh&#10;mezwmhefys42b+F7LH5O+7XWz0/jxxxEoDHcxTf3l4nz1Qz+n4kXy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5XWD8MAAADcAAAADwAAAAAAAAAAAAAAAACYAgAAZHJzL2Rv&#10;d25yZXYueG1sUEsFBgAAAAAEAAQA9QAAAIgDAAAAAA==&#10;"/>
                    <v:rect id="Rectangle 538" o:spid="_x0000_s1201" style="position:absolute;left:10524;top:5130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3bpT8UA&#10;AADcAAAADwAAAGRycy9kb3ducmV2LnhtbESPQW/CMAyF75P2HyJP4jZSQJq2QlpNIBA7QrnsZhrT&#10;ljVO1QQo/Pr5MGk3W+/5vc+LfHCtulIfGs8GJuMEFHHpbcOVgUOxfn0HFSKyxdYzGbhTgDx7flpg&#10;av2Nd3Tdx0pJCIcUDdQxdqnWoazJYRj7jli0k+8dRln7StsebxLuWj1NkjftsGFpqLGjZU3lz/7i&#10;DByb6QEfu2KTuI/1LH4NxfnyvTJm9DJ8zkFFGuK/+e96awV/IvjyjEygs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dulPxQAAANwAAAAPAAAAAAAAAAAAAAAAAJgCAABkcnMv&#10;ZG93bnJldi54bWxQSwUGAAAAAAQABAD1AAAAigMAAAAA&#10;"/>
                    <v:rect id="Rectangle 539" o:spid="_x0000_s1200" style="position:absolute;left:10704;top:5130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pM1MEA&#10;AADcAAAADwAAAGRycy9kb3ducmV2LnhtbERPTYvCMBC9L/gfwgje1rQKol2jiKLoUevF22wz23Zt&#10;JqWJWv31RhC8zeN9znTemkpcqXGlZQVxPwJBnFldcq7gmK6/xyCcR9ZYWSYFd3Iwn3W+pphoe+M9&#10;XQ8+FyGEXYIKCu/rREqXFWTQ9W1NHLg/2xj0ATa51A3eQrip5CCKRtJgyaGhwJqWBWXnw8Uo+C0H&#10;R3zs001kJuuh37Xp/+W0UqrXbRc/IDy1/iN+u7c6zI9jeD0TLpCz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w6TNTBAAAA3AAAAA8AAAAAAAAAAAAAAAAAmAIAAGRycy9kb3du&#10;cmV2LnhtbFBLBQYAAAAABAAEAPUAAACGAwAAAAA=&#10;"/>
                  </v:group>
                  <v:group id="Group 540" o:spid="_x0000_s1195" style="position:absolute;left:10524;top:13050;width:540;height:180" coordorigin="10524,5130" coordsize="540,1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YM3bcQAAADcAAAADwAAAGRycy9kb3ducmV2LnhtbERPS2vCQBC+C/0Pywi9&#10;6SaWikTXEKQtPYSCUSi9DdkxCWZnQ3abx7/vFgq9zcf3nEM6mVYM1LvGsoJ4HYEgLq1uuFJwvbyu&#10;diCcR9bYWiYFMzlIjw+LAybajnymofCVCCHsElRQe98lUrqyJoNubTviwN1sb9AH2FdS9ziGcNPK&#10;TRRtpcGGQ0ONHZ1qKu/Ft1HwNuKYPcUvQ36/neavy/PHZx6TUo/LKduD8DT5f/Gf+12H+fEGfp8J&#10;F8jj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UYM3bcQAAADcAAAA&#10;DwAAAAAAAAAAAAAAAACqAgAAZHJzL2Rvd25yZXYueG1sUEsFBgAAAAAEAAQA+gAAAJsDAAAAAA==&#10;">
                    <v:rect id="Rectangle 541" o:spid="_x0000_s1198" style="position:absolute;left:10884;top:5130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6R3OMIA&#10;AADcAAAADwAAAGRycy9kb3ducmV2LnhtbERPTWvCQBC9C/6HZYTedKNCqTEbEUVpjxovvU2zY5I2&#10;Oxuym5j217tCwds83uckm8HUoqfWVZYVzGcRCOLc6ooLBZfsMH0D4TyyxtoyKfglB5t0PEow1vbG&#10;J+rPvhAhhF2MCkrvm1hKl5dk0M1sQxy4q20N+gDbQuoWbyHc1HIRRa/SYMWhocSGdiXlP+fOKPiq&#10;Fhf8O2XHyKwOS/8xZN/d516pl8mwXYPwNPin+N/9rsP8+RIez4QLZHo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zpHc4wgAAANwAAAAPAAAAAAAAAAAAAAAAAJgCAABkcnMvZG93&#10;bnJldi54bWxQSwUGAAAAAAQABAD1AAAAhwMAAAAA&#10;"/>
                    <v:rect id="Rectangle 542" o:spid="_x0000_s1197" style="position:absolute;left:10524;top:5130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3vTMMA&#10;AADcAAAADwAAAGRycy9kb3ducmV2LnhtbERPTWvCQBC9F/oflin01my0Im3MKkWx6FGTS29jdpqk&#10;zc6G7Jqk/npXEHqbx/ucdDWaRvTUudqygkkUgyAurK65VJBn25c3EM4ja2wsk4I/crBaPj6kmGg7&#10;8IH6oy9FCGGXoILK+zaR0hUVGXSRbYkD9207gz7ArpS6wyGEm0ZO43guDdYcGipsaV1R8Xs8GwWn&#10;eprj5ZB9xuZ9++r3Y/Zz/too9fw0fixAeBr9v/ju3ukwfzKD2zPhArm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E3vTMMAAADcAAAADwAAAAAAAAAAAAAAAACYAgAAZHJzL2Rv&#10;d25yZXYueG1sUEsFBgAAAAAEAAQA9QAAAIgDAAAAAA==&#10;"/>
                    <v:rect id="Rectangle 543" o:spid="_x0000_s1196" style="position:absolute;left:10704;top:5130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wFK18MA&#10;AADcAAAADwAAAGRycy9kb3ducmV2LnhtbERPTWvCQBC9F/oflin01my0KG3MKkWx6FGTS29jdpqk&#10;zc6G7Jqk/npXEHqbx/ucdDWaRvTUudqygkkUgyAurK65VJBn25c3EM4ja2wsk4I/crBaPj6kmGg7&#10;8IH6oy9FCGGXoILK+zaR0hUVGXSRbYkD9207gz7ArpS6wyGEm0ZO43guDdYcGipsaV1R8Xs8GwWn&#10;eprj5ZB9xuZ9++r3Y/Zz/too9fw0fixAeBr9v/ju3ukwfzKD2zPhArm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wFK18MAAADcAAAADwAAAAAAAAAAAAAAAACYAgAAZHJzL2Rv&#10;d25yZXYueG1sUEsFBgAAAAAEAAQA9QAAAIgDAAAAAA==&#10;"/>
                  </v:group>
                </v:group>
              </w:pict>
            </w:r>
          </w:p>
          <w:p w:rsidR="006F5E54" w:rsidRPr="002C4DFC" w:rsidRDefault="006F5E54" w:rsidP="00275DA9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6F5E54" w:rsidRPr="002C4DFC" w:rsidRDefault="006F5E54" w:rsidP="00275DA9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6F5E54" w:rsidRPr="002C4DFC" w:rsidRDefault="006F5E54" w:rsidP="00275DA9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6F5E54" w:rsidRPr="002C4DFC" w:rsidRDefault="006F5E54" w:rsidP="00275DA9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6F5E54" w:rsidRPr="002C4DFC" w:rsidRDefault="006F5E54" w:rsidP="00275DA9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6F5E54" w:rsidRPr="002C4DFC" w:rsidRDefault="006F5E54" w:rsidP="00275DA9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6F5E54" w:rsidRPr="002C4DFC" w:rsidRDefault="006F5E54" w:rsidP="00275DA9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6F5E54" w:rsidRPr="002C4DFC" w:rsidRDefault="006F5E54" w:rsidP="00275DA9">
            <w:pPr>
              <w:bidi/>
              <w:jc w:val="center"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6F5E54" w:rsidRPr="002C4DFC" w:rsidRDefault="00B419DC" w:rsidP="00275DA9">
            <w:pPr>
              <w:bidi/>
              <w:jc w:val="center"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  <w:r w:rsidRPr="00B419DC">
              <w:rPr>
                <w:rFonts w:asciiTheme="minorBidi" w:hAnsiTheme="minorBidi" w:cstheme="minorBidi"/>
                <w:noProof/>
                <w:rtl/>
                <w:lang w:val="en-US" w:eastAsia="en-US"/>
              </w:rPr>
              <w:pict>
                <v:group id="Group 544" o:spid="_x0000_s1190" style="position:absolute;left:0;text-align:left;margin-left:15.6pt;margin-top:29.9pt;width:27pt;height:13.4pt;z-index:251673088" coordorigin="10524,5130" coordsize="540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I2yuQIAAP4KAAAOAAAAZHJzL2Uyb0RvYy54bWzsVm1r2zAQ/j7YfxD6vtpO7SY1dUrpG4Nu&#10;K+v2AxRZtsVkSZOUON2v70ly0pC2DDooDOoPRuc7nZ57nvOhk9N1L9CKGcuVrHB2kGLEJFU1l22F&#10;f/64+jTDyDoiayKUZBW+Zxafzj9+OBl0ySaqU6JmBkESactBV7hzTpdJYmnHemIPlGYSnI0yPXFg&#10;mjapDRkgey+SSZoeJYMytTaKMmvh60V04nnI3zSMum9NY5lDosKAzYW3Ce+FfyfzE1K2huiO0xEG&#10;eQWKnnAJh25TXRBH0NLwJ6l6To2yqnEHVPWJahpOWagBqsnSvWqujVrqUEtbDq3e0gTU7vH06rT0&#10;6+rWIF6DdukhRpL0IFI4FxV57ukZdFtC1LXRd/rWxBpheaPoLwvuZN/v7TYGo8XwRdWQkCydCvSs&#10;G9P7FFA4WgcV7rcqsLVDFD4e5pPjFLSi4MqmaTYbVaIdSOl3ZWkxyTECd5Edbp2X4/Yi3+yNGxNS&#10;xlMD0hGZLwsazj5yav+N07uOaBaksp6tLaeAM3L6HVqRyFYw4LWIvIbIDak2MoqkOu8gjp0Zo4aO&#10;kRqAZT4e4O9s8IYFPf5KcZbOZvtkbZj21Eaa96gipTbWXTPVI7+osAH0QUCyurHOo3kM8XpaJXh9&#10;xYUIhmkX58KgFYGf7io8oYC9MCHRUOHjYlKEzC+nSMPzXIqeO5gegvcVnm2DSOlpu5Q1wCSlI1zE&#10;NUAWcuTRUxd7YKHqe6DRqDgaYJTBolPmD0YDjIUK299LYhhG4rMEKY6z3PeXC0ZeTCdgmF3PYtdD&#10;JIVUFXYYxeW5i7NnqQ1vOzgpC7VLdQZ/SMMDs17aiGoEC236Zv1aPNevR2/ar09/7vd+fe/XF+br&#10;0XP9On3Tfp2m7/PVz9r/e76G2wFcskId44XQ3+J27TCPH6+t8wcAAAD//wMAUEsDBBQABgAIAAAA&#10;IQBi/tCY3gAAAAcBAAAPAAAAZHJzL2Rvd25yZXYueG1sTI9Ba8JAEIXvhf6HZYTe6iZKgo3ZiEjb&#10;kxSqhdLbmB2TYHY3ZNck/vtOT/U0PN7jzffyzWRaMVDvG2cVxPMIBNnS6cZWCr6Ob88rED6g1dg6&#10;Swpu5GFTPD7kmGk32k8aDqESXGJ9hgrqELpMSl/WZNDPXUeWvbPrDQaWfSV1jyOXm1YuoiiVBhvL&#10;H2rsaFdTeTlcjYL3EcftMn4d9pfz7vZzTD6+9zEp9TSbtmsQgabwH4Y/fEaHgplO7mq1F62CZbzg&#10;pILkhRewv0pYn/imKcgil/f8xS8AAAD//wMAUEsBAi0AFAAGAAgAAAAhALaDOJL+AAAA4QEAABMA&#10;AAAAAAAAAAAAAAAAAAAAAFtDb250ZW50X1R5cGVzXS54bWxQSwECLQAUAAYACAAAACEAOP0h/9YA&#10;AACUAQAACwAAAAAAAAAAAAAAAAAvAQAAX3JlbHMvLnJlbHNQSwECLQAUAAYACAAAACEA4cyNsrkC&#10;AAD+CgAADgAAAAAAAAAAAAAAAAAuAgAAZHJzL2Uyb0RvYy54bWxQSwECLQAUAAYACAAAACEAYv7Q&#10;mN4AAAAHAQAADwAAAAAAAAAAAAAAAAATBQAAZHJzL2Rvd25yZXYueG1sUEsFBgAAAAAEAAQA8wAA&#10;AB4GAAAAAA==&#10;">
                  <v:rect id="Rectangle 545" o:spid="_x0000_s1193" style="position:absolute;left:10884;top:5130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R5kcMA&#10;AADcAAAADwAAAGRycy9kb3ducmV2LnhtbERPTWvCQBC9F/wPywi91V1tkTa6CaJY2qMml96m2TFJ&#10;m50N2VVTf71bELzN433OMhtsK07U+8axhulEgSAunWm40lDk26dXED4gG2wdk4Y/8pClo4clJsad&#10;eUenfahEDGGfoIY6hC6R0pc1WfQT1xFH7uB6iyHCvpKmx3MMt62cKTWXFhuODTV2tK6p/N0frYbv&#10;ZlbgZZe/K/u2fQ6fQ/5z/Npo/TgeVgsQgYZwF9/cHybOVy/w/0y8QKZ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ZR5kcMAAADcAAAADwAAAAAAAAAAAAAAAACYAgAAZHJzL2Rv&#10;d25yZXYueG1sUEsFBgAAAAAEAAQA9QAAAIgDAAAAAA==&#10;"/>
                  <v:rect id="Rectangle 546" o:spid="_x0000_s1192" style="position:absolute;left:10524;top:5130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tjcCsMA&#10;AADcAAAADwAAAGRycy9kb3ducmV2LnhtbERPTWvCQBC9F/wPywi91V0tlTa6CaJY2qMml96m2TFJ&#10;m50N2VVTf71bELzN433OMhtsK07U+8axhulEgSAunWm40lDk26dXED4gG2wdk4Y/8pClo4clJsad&#10;eUenfahEDGGfoIY6hC6R0pc1WfQT1xFH7uB6iyHCvpKmx3MMt62cKTWXFhuODTV2tK6p/N0frYbv&#10;ZlbgZZe/K/u2fQ6fQ/5z/Npo/TgeVgsQgYZwF9/cHybOVy/w/0y8QKZ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tjcCsMAAADcAAAADwAAAAAAAAAAAAAAAACYAgAAZHJzL2Rv&#10;d25yZXYueG1sUEsFBgAAAAAEAAQA9QAAAIgDAAAAAA==&#10;"/>
                  <v:rect id="Rectangle 547" o:spid="_x0000_s1191" style="position:absolute;left:10704;top:5130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pCfcEA&#10;AADcAAAADwAAAGRycy9kb3ducmV2LnhtbERPTYvCMBC9C/sfwgjeNFFB3K5RZEVZj1ove5ttxrba&#10;TEoTteuvN4LgbR7vc2aL1lbiSo0vHWsYDhQI4syZknMNh3Tdn4LwAdlg5Zg0/JOHxfyjM8PEuBvv&#10;6LoPuYgh7BPUUIRQJ1L6rCCLfuBq4sgdXWMxRNjk0jR4i+G2kiOlJtJiybGhwJq+C8rO+4vV8FeO&#10;DnjfpRtlP9fjsG3T0+V3pXWv2y6/QARqw1v8cv+YOF9N4PlMvEDO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YKQn3BAAAA3AAAAA8AAAAAAAAAAAAAAAAAmAIAAGRycy9kb3du&#10;cmV2LnhtbFBLBQYAAAAABAAEAPUAAACGAwAAAAA=&#10;"/>
                </v:group>
              </w:pict>
            </w:r>
            <w:r w:rsidR="006F5E54" w:rsidRPr="002C4DFC"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  <w:t>معـ1</w:t>
            </w:r>
          </w:p>
        </w:tc>
        <w:tc>
          <w:tcPr>
            <w:tcW w:w="9796" w:type="dxa"/>
            <w:gridSpan w:val="9"/>
            <w:tcBorders>
              <w:top w:val="double" w:sz="12" w:space="0" w:color="auto"/>
              <w:left w:val="double" w:sz="12" w:space="0" w:color="auto"/>
              <w:bottom w:val="double" w:sz="12" w:space="0" w:color="auto"/>
              <w:right w:val="double" w:sz="12" w:space="0" w:color="auto"/>
            </w:tcBorders>
          </w:tcPr>
          <w:p w:rsidR="006F5E54" w:rsidRPr="002C4DFC" w:rsidRDefault="006F5E54" w:rsidP="00275DA9">
            <w:pPr>
              <w:bidi/>
              <w:rPr>
                <w:rFonts w:asciiTheme="minorBidi" w:hAnsiTheme="minorBidi" w:cstheme="minorBidi"/>
                <w:sz w:val="16"/>
                <w:szCs w:val="16"/>
                <w:rtl/>
              </w:rPr>
            </w:pPr>
          </w:p>
          <w:p w:rsidR="006F5E54" w:rsidRPr="002C4DFC" w:rsidRDefault="006F5E54" w:rsidP="00275DA9">
            <w:pPr>
              <w:bidi/>
              <w:rPr>
                <w:rFonts w:asciiTheme="minorBidi" w:hAnsiTheme="minorBidi" w:cstheme="minorBidi"/>
                <w:sz w:val="36"/>
                <w:szCs w:val="36"/>
                <w:rtl/>
              </w:rPr>
            </w:pPr>
            <w:proofErr w:type="gramStart"/>
            <w:r w:rsidRPr="002C4DFC">
              <w:rPr>
                <w:rFonts w:asciiTheme="minorBidi" w:hAnsiTheme="minorBidi" w:cstheme="minorBidi"/>
                <w:sz w:val="36"/>
                <w:szCs w:val="36"/>
                <w:u w:val="double"/>
                <w:rtl/>
              </w:rPr>
              <w:t>السّـنـد</w:t>
            </w:r>
            <w:proofErr w:type="gramEnd"/>
            <w:r w:rsidRPr="002C4DFC">
              <w:rPr>
                <w:rFonts w:asciiTheme="minorBidi" w:hAnsiTheme="minorBidi" w:cstheme="minorBidi"/>
                <w:sz w:val="36"/>
                <w:szCs w:val="36"/>
                <w:u w:val="double"/>
                <w:rtl/>
              </w:rPr>
              <w:t>1.</w:t>
            </w:r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 xml:space="preserve">  شاع في المدرسة خبر انتخاب ممثّلين عن تلاميذ أقسام السّنوات</w:t>
            </w:r>
          </w:p>
          <w:p w:rsidR="006F5E54" w:rsidRPr="002C4DFC" w:rsidRDefault="006F5E54" w:rsidP="00275DA9">
            <w:pPr>
              <w:bidi/>
              <w:rPr>
                <w:rFonts w:asciiTheme="minorBidi" w:hAnsiTheme="minorBidi" w:cstheme="minorBidi"/>
                <w:sz w:val="36"/>
                <w:szCs w:val="36"/>
                <w:rtl/>
              </w:rPr>
            </w:pPr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 xml:space="preserve">  الخامسة والسّادسة. فتساءل الأطفال عن ماهية </w:t>
            </w:r>
            <w:proofErr w:type="spellStart"/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>الإنتخـاب</w:t>
            </w:r>
            <w:proofErr w:type="spellEnd"/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 xml:space="preserve"> وأهميّته وكيفيّة </w:t>
            </w:r>
          </w:p>
          <w:p w:rsidR="006F5E54" w:rsidRPr="002C4DFC" w:rsidRDefault="006F5E54" w:rsidP="00275DA9">
            <w:pPr>
              <w:bidi/>
              <w:rPr>
                <w:rFonts w:asciiTheme="minorBidi" w:hAnsiTheme="minorBidi" w:cstheme="minorBidi"/>
                <w:sz w:val="36"/>
                <w:szCs w:val="36"/>
                <w:rtl/>
              </w:rPr>
            </w:pPr>
            <w:proofErr w:type="gramStart"/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>إجراءه</w:t>
            </w:r>
            <w:proofErr w:type="gramEnd"/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>..</w:t>
            </w:r>
          </w:p>
          <w:p w:rsidR="006F5E54" w:rsidRPr="002C4DFC" w:rsidRDefault="006F5E54" w:rsidP="00275DA9">
            <w:pPr>
              <w:bidi/>
              <w:rPr>
                <w:rFonts w:asciiTheme="minorBidi" w:hAnsiTheme="minorBidi" w:cstheme="minorBidi"/>
                <w:sz w:val="12"/>
                <w:szCs w:val="12"/>
                <w:rtl/>
              </w:rPr>
            </w:pPr>
          </w:p>
          <w:p w:rsidR="006F5E54" w:rsidRPr="002C4DFC" w:rsidRDefault="006F5E54" w:rsidP="00275DA9">
            <w:pPr>
              <w:bidi/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</w:pPr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 xml:space="preserve">التّعليمة 1.  </w:t>
            </w:r>
            <w:r w:rsidRPr="002C4DFC"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  <w:t>أكمّل بـ « واجـب » أم « حـق »:</w:t>
            </w:r>
          </w:p>
          <w:p w:rsidR="006F5E54" w:rsidRPr="002C4DFC" w:rsidRDefault="006F5E54" w:rsidP="00275DA9">
            <w:pPr>
              <w:bidi/>
              <w:rPr>
                <w:rFonts w:asciiTheme="minorBidi" w:hAnsiTheme="minorBidi" w:cstheme="minorBidi"/>
                <w:sz w:val="16"/>
                <w:szCs w:val="16"/>
                <w:rtl/>
              </w:rPr>
            </w:pPr>
          </w:p>
          <w:p w:rsidR="006F5E54" w:rsidRPr="002C4DFC" w:rsidRDefault="006F5E54" w:rsidP="00275DA9">
            <w:pPr>
              <w:bidi/>
              <w:jc w:val="center"/>
              <w:rPr>
                <w:rFonts w:asciiTheme="minorBidi" w:hAnsiTheme="minorBidi" w:cstheme="minorBidi"/>
                <w:sz w:val="36"/>
                <w:szCs w:val="36"/>
                <w:rtl/>
              </w:rPr>
            </w:pPr>
            <w:proofErr w:type="spellStart"/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>الإنتخاب</w:t>
            </w:r>
            <w:proofErr w:type="spellEnd"/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 xml:space="preserve"> هو</w:t>
            </w:r>
            <w:r w:rsidRPr="002C4DFC">
              <w:rPr>
                <w:rFonts w:asciiTheme="minorBidi" w:hAnsiTheme="minorBidi" w:cstheme="minorBidi"/>
                <w:sz w:val="22"/>
                <w:szCs w:val="22"/>
                <w:rtl/>
              </w:rPr>
              <w:t>.........................</w:t>
            </w:r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 xml:space="preserve"> يفرضه الدّستور التّونسي لكلّ مواطن وهو أيضا</w:t>
            </w:r>
          </w:p>
          <w:p w:rsidR="006F5E54" w:rsidRPr="002C4DFC" w:rsidRDefault="006F5E54" w:rsidP="00275DA9">
            <w:pPr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</w:p>
          <w:p w:rsidR="006F5E54" w:rsidRPr="002C4DFC" w:rsidRDefault="006F5E54" w:rsidP="00275DA9">
            <w:pPr>
              <w:bidi/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proofErr w:type="spellStart"/>
            <w:r w:rsidRPr="002C4DFC">
              <w:rPr>
                <w:rFonts w:asciiTheme="minorBidi" w:hAnsiTheme="minorBidi" w:cstheme="minorBidi"/>
                <w:sz w:val="38"/>
                <w:szCs w:val="38"/>
                <w:rtl/>
              </w:rPr>
              <w:t>واجب</w:t>
            </w:r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>تفرضه</w:t>
            </w:r>
            <w:proofErr w:type="spellEnd"/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 xml:space="preserve"> الوطنيّة وحبّ الخير للبلاد كما هو</w:t>
            </w:r>
            <w:r w:rsidRPr="002C4DFC">
              <w:rPr>
                <w:rFonts w:asciiTheme="minorBidi" w:hAnsiTheme="minorBidi" w:cstheme="minorBidi"/>
                <w:sz w:val="22"/>
                <w:szCs w:val="22"/>
                <w:rtl/>
              </w:rPr>
              <w:t>.....................</w:t>
            </w:r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>للذّكور والإناث</w:t>
            </w:r>
          </w:p>
          <w:p w:rsidR="006F5E54" w:rsidRPr="002C4DFC" w:rsidRDefault="006F5E54" w:rsidP="00275DA9">
            <w:pPr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</w:p>
          <w:p w:rsidR="006F5E54" w:rsidRPr="002C4DFC" w:rsidRDefault="006F5E54" w:rsidP="00275DA9">
            <w:pPr>
              <w:bidi/>
              <w:rPr>
                <w:rFonts w:asciiTheme="minorBidi" w:hAnsiTheme="minorBidi" w:cstheme="minorBidi"/>
                <w:sz w:val="36"/>
                <w:szCs w:val="36"/>
                <w:rtl/>
              </w:rPr>
            </w:pPr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 xml:space="preserve">    سواسية و</w:t>
            </w:r>
            <w:r w:rsidRPr="002C4DFC">
              <w:rPr>
                <w:rFonts w:asciiTheme="minorBidi" w:hAnsiTheme="minorBidi" w:cstheme="minorBidi"/>
                <w:sz w:val="22"/>
                <w:szCs w:val="22"/>
                <w:rtl/>
              </w:rPr>
              <w:t>..................................</w:t>
            </w:r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 xml:space="preserve"> للمساهمة في </w:t>
            </w:r>
            <w:proofErr w:type="spellStart"/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>تطويرالبلاد</w:t>
            </w:r>
            <w:proofErr w:type="spellEnd"/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 xml:space="preserve"> وتسيير شؤونها.</w:t>
            </w:r>
          </w:p>
          <w:p w:rsidR="006F5E54" w:rsidRPr="002C4DFC" w:rsidRDefault="006F5E54" w:rsidP="00275DA9">
            <w:pPr>
              <w:bidi/>
              <w:rPr>
                <w:rFonts w:asciiTheme="minorBidi" w:hAnsiTheme="minorBidi" w:cstheme="minorBidi"/>
                <w:sz w:val="16"/>
                <w:szCs w:val="16"/>
                <w:rtl/>
              </w:rPr>
            </w:pPr>
          </w:p>
          <w:p w:rsidR="006F5E54" w:rsidRPr="002C4DFC" w:rsidRDefault="006F5E54" w:rsidP="00275DA9">
            <w:pPr>
              <w:bidi/>
              <w:rPr>
                <w:rFonts w:asciiTheme="minorBidi" w:hAnsiTheme="minorBidi" w:cstheme="minorBidi"/>
                <w:sz w:val="16"/>
                <w:szCs w:val="16"/>
                <w:rtl/>
              </w:rPr>
            </w:pPr>
          </w:p>
          <w:p w:rsidR="006F5E54" w:rsidRPr="002C4DFC" w:rsidRDefault="006F5E54" w:rsidP="00275DA9">
            <w:pPr>
              <w:bidi/>
              <w:rPr>
                <w:rFonts w:asciiTheme="minorBidi" w:hAnsiTheme="minorBidi" w:cstheme="minorBidi"/>
                <w:sz w:val="36"/>
                <w:szCs w:val="36"/>
                <w:rtl/>
              </w:rPr>
            </w:pPr>
            <w:proofErr w:type="gramStart"/>
            <w:r w:rsidRPr="002C4DFC">
              <w:rPr>
                <w:rFonts w:asciiTheme="minorBidi" w:hAnsiTheme="minorBidi" w:cstheme="minorBidi"/>
                <w:sz w:val="36"/>
                <w:szCs w:val="36"/>
                <w:u w:val="double"/>
                <w:rtl/>
              </w:rPr>
              <w:t>السّـنـد</w:t>
            </w:r>
            <w:proofErr w:type="gramEnd"/>
            <w:r w:rsidRPr="002C4DFC">
              <w:rPr>
                <w:rFonts w:asciiTheme="minorBidi" w:hAnsiTheme="minorBidi" w:cstheme="minorBidi"/>
                <w:sz w:val="36"/>
                <w:szCs w:val="36"/>
                <w:u w:val="double"/>
                <w:rtl/>
              </w:rPr>
              <w:t>2.</w:t>
            </w:r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 xml:space="preserve">  أراد تلاميذ السّنوات الأولى والثّانية المشاركة في </w:t>
            </w:r>
            <w:proofErr w:type="spellStart"/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>الإنتخابات</w:t>
            </w:r>
            <w:proofErr w:type="spellEnd"/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 xml:space="preserve"> لكن</w:t>
            </w:r>
          </w:p>
          <w:p w:rsidR="006F5E54" w:rsidRPr="002C4DFC" w:rsidRDefault="006F5E54" w:rsidP="00275DA9">
            <w:pPr>
              <w:bidi/>
              <w:rPr>
                <w:rFonts w:asciiTheme="minorBidi" w:hAnsiTheme="minorBidi" w:cstheme="minorBidi"/>
                <w:sz w:val="36"/>
                <w:szCs w:val="36"/>
                <w:rtl/>
              </w:rPr>
            </w:pPr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 xml:space="preserve"> المعلّم المشرف بيّن لهم أنّه لا تتوفّر فيهم الشّروط المناسبة للتمتّع بحقّ </w:t>
            </w:r>
            <w:proofErr w:type="spellStart"/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>الإنتخاب</w:t>
            </w:r>
            <w:proofErr w:type="spellEnd"/>
          </w:p>
          <w:p w:rsidR="006F5E54" w:rsidRPr="002C4DFC" w:rsidRDefault="006F5E54" w:rsidP="00275DA9">
            <w:pPr>
              <w:bidi/>
              <w:rPr>
                <w:rFonts w:asciiTheme="minorBidi" w:hAnsiTheme="minorBidi" w:cstheme="minorBidi"/>
                <w:sz w:val="36"/>
                <w:szCs w:val="36"/>
                <w:rtl/>
              </w:rPr>
            </w:pPr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 xml:space="preserve"> وحدّد لهم مختلف هذه الشّروط.</w:t>
            </w:r>
          </w:p>
          <w:p w:rsidR="006F5E54" w:rsidRPr="002C4DFC" w:rsidRDefault="006F5E54" w:rsidP="00275DA9">
            <w:pPr>
              <w:bidi/>
              <w:rPr>
                <w:rFonts w:asciiTheme="minorBidi" w:hAnsiTheme="minorBidi" w:cstheme="minorBidi"/>
                <w:sz w:val="12"/>
                <w:szCs w:val="12"/>
                <w:rtl/>
              </w:rPr>
            </w:pPr>
          </w:p>
          <w:p w:rsidR="006F5E54" w:rsidRPr="002C4DFC" w:rsidRDefault="006F5E54" w:rsidP="00275DA9">
            <w:pPr>
              <w:bidi/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</w:pPr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 xml:space="preserve">التّعليمة 2. </w:t>
            </w:r>
            <w:r w:rsidRPr="002C4DFC"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  <w:t xml:space="preserve">أكتب « يحقّ له </w:t>
            </w:r>
            <w:proofErr w:type="spellStart"/>
            <w:r w:rsidRPr="002C4DFC"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  <w:t>الإنتخاب</w:t>
            </w:r>
            <w:proofErr w:type="spellEnd"/>
            <w:r w:rsidRPr="002C4DFC"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  <w:t xml:space="preserve"> » ، « لا يحقّ له </w:t>
            </w:r>
            <w:proofErr w:type="spellStart"/>
            <w:r w:rsidRPr="002C4DFC"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  <w:t>الإنتخاب</w:t>
            </w:r>
            <w:proofErr w:type="spellEnd"/>
            <w:r w:rsidRPr="002C4DFC"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  <w:t xml:space="preserve"> »:</w:t>
            </w:r>
          </w:p>
          <w:p w:rsidR="006F5E54" w:rsidRPr="002C4DFC" w:rsidRDefault="006F5E54" w:rsidP="00275DA9">
            <w:pPr>
              <w:bidi/>
              <w:rPr>
                <w:rFonts w:asciiTheme="minorBidi" w:hAnsiTheme="minorBidi" w:cstheme="minorBidi"/>
                <w:sz w:val="16"/>
                <w:szCs w:val="16"/>
                <w:rtl/>
              </w:rPr>
            </w:pPr>
          </w:p>
          <w:p w:rsidR="006F5E54" w:rsidRPr="002C4DFC" w:rsidRDefault="006F5E54" w:rsidP="00275DA9">
            <w:pPr>
              <w:bidi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2C4DFC">
              <w:rPr>
                <w:rFonts w:asciiTheme="minorBidi" w:hAnsiTheme="minorBidi" w:cstheme="minorBidi"/>
                <w:sz w:val="20"/>
                <w:szCs w:val="20"/>
                <w:rtl/>
              </w:rPr>
              <w:t>●</w:t>
            </w:r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>أجنبي متحصّل على الجنسيّة التّونسيّة منذ ثلاث سنوات</w:t>
            </w:r>
            <w:r w:rsidRPr="002C4DFC">
              <w:rPr>
                <w:rFonts w:asciiTheme="minorBidi" w:hAnsiTheme="minorBidi" w:cstheme="minorBidi"/>
                <w:sz w:val="38"/>
                <w:szCs w:val="38"/>
                <w:rtl/>
              </w:rPr>
              <w:t>.</w:t>
            </w:r>
            <w:r w:rsidRPr="002C4DFC">
              <w:rPr>
                <w:rFonts w:asciiTheme="minorBidi" w:hAnsiTheme="minorBidi" w:cstheme="minorBidi"/>
                <w:sz w:val="20"/>
                <w:szCs w:val="20"/>
                <w:rtl/>
              </w:rPr>
              <w:t>..................................</w:t>
            </w:r>
          </w:p>
          <w:p w:rsidR="006F5E54" w:rsidRPr="002C4DFC" w:rsidRDefault="006F5E54" w:rsidP="00275DA9">
            <w:pPr>
              <w:bidi/>
              <w:rPr>
                <w:rFonts w:asciiTheme="minorBidi" w:hAnsiTheme="minorBidi" w:cstheme="minorBidi"/>
                <w:sz w:val="16"/>
                <w:szCs w:val="16"/>
                <w:rtl/>
              </w:rPr>
            </w:pPr>
          </w:p>
          <w:p w:rsidR="006F5E54" w:rsidRPr="002C4DFC" w:rsidRDefault="006F5E54" w:rsidP="00275DA9">
            <w:pPr>
              <w:bidi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2C4DFC">
              <w:rPr>
                <w:rFonts w:asciiTheme="minorBidi" w:hAnsiTheme="minorBidi" w:cstheme="minorBidi"/>
                <w:sz w:val="20"/>
                <w:szCs w:val="20"/>
                <w:rtl/>
              </w:rPr>
              <w:t>●</w:t>
            </w:r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>شاب يقضّي مدّة في الخدمة العسكريّة</w:t>
            </w:r>
            <w:r w:rsidRPr="002C4DFC">
              <w:rPr>
                <w:rFonts w:asciiTheme="minorBidi" w:hAnsiTheme="minorBidi" w:cstheme="minorBidi"/>
                <w:sz w:val="38"/>
                <w:szCs w:val="38"/>
                <w:rtl/>
              </w:rPr>
              <w:t>.</w:t>
            </w:r>
            <w:r w:rsidRPr="002C4DFC">
              <w:rPr>
                <w:rFonts w:asciiTheme="minorBidi" w:hAnsiTheme="minorBidi" w:cstheme="minorBidi"/>
                <w:sz w:val="20"/>
                <w:szCs w:val="20"/>
                <w:rtl/>
              </w:rPr>
              <w:t>....................................................................</w:t>
            </w:r>
          </w:p>
          <w:p w:rsidR="006F5E54" w:rsidRPr="002C4DFC" w:rsidRDefault="006F5E54" w:rsidP="00275DA9">
            <w:pPr>
              <w:bidi/>
              <w:rPr>
                <w:rFonts w:asciiTheme="minorBidi" w:hAnsiTheme="minorBidi" w:cstheme="minorBidi"/>
                <w:sz w:val="16"/>
                <w:szCs w:val="16"/>
                <w:rtl/>
              </w:rPr>
            </w:pPr>
          </w:p>
          <w:p w:rsidR="006F5E54" w:rsidRPr="002C4DFC" w:rsidRDefault="006F5E54" w:rsidP="00275DA9">
            <w:pPr>
              <w:bidi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2C4DFC">
              <w:rPr>
                <w:rFonts w:asciiTheme="minorBidi" w:hAnsiTheme="minorBidi" w:cstheme="minorBidi"/>
                <w:sz w:val="20"/>
                <w:szCs w:val="20"/>
                <w:rtl/>
              </w:rPr>
              <w:t>●</w:t>
            </w:r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>امرأة تتمتّع بكامل قواها العقليّة لكنّها ربّة بيت</w:t>
            </w:r>
            <w:r w:rsidRPr="002C4DFC">
              <w:rPr>
                <w:rFonts w:asciiTheme="minorBidi" w:hAnsiTheme="minorBidi" w:cstheme="minorBidi"/>
                <w:sz w:val="38"/>
                <w:szCs w:val="38"/>
                <w:rtl/>
              </w:rPr>
              <w:t>.</w:t>
            </w:r>
            <w:r w:rsidRPr="002C4DFC">
              <w:rPr>
                <w:rFonts w:asciiTheme="minorBidi" w:hAnsiTheme="minorBidi" w:cstheme="minorBidi"/>
                <w:sz w:val="20"/>
                <w:szCs w:val="20"/>
                <w:rtl/>
              </w:rPr>
              <w:t>...................................................</w:t>
            </w:r>
          </w:p>
          <w:p w:rsidR="006F5E54" w:rsidRPr="002C4DFC" w:rsidRDefault="006F5E54" w:rsidP="00275DA9">
            <w:pPr>
              <w:bidi/>
              <w:rPr>
                <w:rFonts w:asciiTheme="minorBidi" w:hAnsiTheme="minorBidi" w:cstheme="minorBidi"/>
                <w:sz w:val="16"/>
                <w:szCs w:val="16"/>
                <w:rtl/>
              </w:rPr>
            </w:pPr>
          </w:p>
          <w:p w:rsidR="006F5E54" w:rsidRPr="002C4DFC" w:rsidRDefault="006F5E54" w:rsidP="00275DA9">
            <w:pPr>
              <w:bidi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2C4DFC">
              <w:rPr>
                <w:rFonts w:asciiTheme="minorBidi" w:hAnsiTheme="minorBidi" w:cstheme="minorBidi"/>
                <w:sz w:val="20"/>
                <w:szCs w:val="20"/>
                <w:rtl/>
              </w:rPr>
              <w:t>●</w:t>
            </w:r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>شاب يبلغ من العمر 20 سنة</w:t>
            </w:r>
            <w:r w:rsidRPr="002C4DFC">
              <w:rPr>
                <w:rFonts w:asciiTheme="minorBidi" w:hAnsiTheme="minorBidi" w:cstheme="minorBidi"/>
                <w:sz w:val="38"/>
                <w:szCs w:val="38"/>
                <w:rtl/>
              </w:rPr>
              <w:t>.</w:t>
            </w:r>
            <w:r w:rsidRPr="002C4DFC">
              <w:rPr>
                <w:rFonts w:asciiTheme="minorBidi" w:hAnsiTheme="minorBidi" w:cstheme="minorBidi"/>
                <w:sz w:val="20"/>
                <w:szCs w:val="20"/>
                <w:rtl/>
              </w:rPr>
              <w:t>...................................................................................</w:t>
            </w:r>
          </w:p>
          <w:p w:rsidR="006F5E54" w:rsidRPr="002C4DFC" w:rsidRDefault="006F5E54" w:rsidP="00275DA9">
            <w:pPr>
              <w:bidi/>
              <w:rPr>
                <w:rFonts w:asciiTheme="minorBidi" w:hAnsiTheme="minorBidi" w:cstheme="minorBidi"/>
                <w:sz w:val="16"/>
                <w:szCs w:val="16"/>
                <w:rtl/>
              </w:rPr>
            </w:pPr>
          </w:p>
          <w:p w:rsidR="006F5E54" w:rsidRPr="002C4DFC" w:rsidRDefault="006F5E54" w:rsidP="00275DA9">
            <w:pPr>
              <w:bidi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2C4DFC">
              <w:rPr>
                <w:rFonts w:asciiTheme="minorBidi" w:hAnsiTheme="minorBidi" w:cstheme="minorBidi"/>
                <w:sz w:val="20"/>
                <w:szCs w:val="20"/>
                <w:rtl/>
              </w:rPr>
              <w:t>●</w:t>
            </w:r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>رجل قضى حكما بالسّجن لمدّة سنة واحدة</w:t>
            </w:r>
            <w:r w:rsidRPr="002C4DFC">
              <w:rPr>
                <w:rFonts w:asciiTheme="minorBidi" w:hAnsiTheme="minorBidi" w:cstheme="minorBidi"/>
                <w:sz w:val="38"/>
                <w:szCs w:val="38"/>
                <w:rtl/>
              </w:rPr>
              <w:t>.</w:t>
            </w:r>
            <w:r w:rsidRPr="002C4DFC">
              <w:rPr>
                <w:rFonts w:asciiTheme="minorBidi" w:hAnsiTheme="minorBidi" w:cstheme="minorBidi"/>
                <w:sz w:val="20"/>
                <w:szCs w:val="20"/>
                <w:rtl/>
              </w:rPr>
              <w:t>...........................................................</w:t>
            </w:r>
          </w:p>
          <w:p w:rsidR="006F5E54" w:rsidRPr="002C4DFC" w:rsidRDefault="006F5E54" w:rsidP="00275DA9">
            <w:pPr>
              <w:bidi/>
              <w:rPr>
                <w:rFonts w:asciiTheme="minorBidi" w:hAnsiTheme="minorBidi" w:cstheme="minorBidi"/>
                <w:sz w:val="16"/>
                <w:szCs w:val="16"/>
                <w:rtl/>
              </w:rPr>
            </w:pPr>
          </w:p>
          <w:p w:rsidR="006F5E54" w:rsidRPr="002C4DFC" w:rsidRDefault="006F5E54" w:rsidP="00275DA9">
            <w:pPr>
              <w:bidi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2C4DFC">
              <w:rPr>
                <w:rFonts w:asciiTheme="minorBidi" w:hAnsiTheme="minorBidi" w:cstheme="minorBidi"/>
                <w:sz w:val="20"/>
                <w:szCs w:val="20"/>
                <w:rtl/>
              </w:rPr>
              <w:t>●</w:t>
            </w:r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>رجل يعمل في الحماية المدنيّة</w:t>
            </w:r>
            <w:r w:rsidRPr="002C4DFC">
              <w:rPr>
                <w:rFonts w:asciiTheme="minorBidi" w:hAnsiTheme="minorBidi" w:cstheme="minorBidi"/>
                <w:sz w:val="38"/>
                <w:szCs w:val="38"/>
                <w:rtl/>
              </w:rPr>
              <w:t>.</w:t>
            </w:r>
            <w:r w:rsidRPr="002C4DFC">
              <w:rPr>
                <w:rFonts w:asciiTheme="minorBidi" w:hAnsiTheme="minorBidi" w:cstheme="minorBidi"/>
                <w:sz w:val="20"/>
                <w:szCs w:val="20"/>
                <w:rtl/>
              </w:rPr>
              <w:t>.................................................................................</w:t>
            </w:r>
          </w:p>
          <w:p w:rsidR="006F5E54" w:rsidRPr="002C4DFC" w:rsidRDefault="006F5E54" w:rsidP="00275DA9">
            <w:pPr>
              <w:bidi/>
              <w:rPr>
                <w:rFonts w:asciiTheme="minorBidi" w:hAnsiTheme="minorBidi" w:cstheme="minorBidi"/>
                <w:sz w:val="16"/>
                <w:szCs w:val="16"/>
              </w:rPr>
            </w:pPr>
          </w:p>
          <w:p w:rsidR="006F5E54" w:rsidRPr="002C4DFC" w:rsidRDefault="006F5E54" w:rsidP="00275DA9">
            <w:pPr>
              <w:bidi/>
              <w:rPr>
                <w:rFonts w:asciiTheme="minorBidi" w:hAnsiTheme="minorBidi" w:cstheme="minorBidi"/>
                <w:sz w:val="36"/>
                <w:szCs w:val="36"/>
                <w:rtl/>
              </w:rPr>
            </w:pPr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 xml:space="preserve">التّعليمة 3. </w:t>
            </w:r>
            <w:r w:rsidRPr="002C4DFC"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  <w:t>أربط بمـا ينـاسب:</w:t>
            </w:r>
          </w:p>
          <w:p w:rsidR="006F5E54" w:rsidRPr="002C4DFC" w:rsidRDefault="006F5E54" w:rsidP="00275DA9">
            <w:pPr>
              <w:bidi/>
              <w:rPr>
                <w:rFonts w:asciiTheme="minorBidi" w:hAnsiTheme="minorBidi" w:cstheme="minorBidi"/>
                <w:sz w:val="16"/>
                <w:szCs w:val="16"/>
                <w:rtl/>
              </w:rPr>
            </w:pPr>
          </w:p>
          <w:p w:rsidR="006F5E54" w:rsidRPr="002C4DFC" w:rsidRDefault="006F5E54" w:rsidP="00275DA9">
            <w:pPr>
              <w:bidi/>
              <w:rPr>
                <w:rFonts w:asciiTheme="minorBidi" w:hAnsiTheme="minorBidi" w:cstheme="minorBidi"/>
                <w:sz w:val="40"/>
                <w:szCs w:val="40"/>
                <w:rtl/>
              </w:rPr>
            </w:pPr>
            <w:r w:rsidRPr="002C4DFC">
              <w:rPr>
                <w:rFonts w:asciiTheme="minorBidi" w:hAnsiTheme="minorBidi" w:cstheme="minorBidi"/>
                <w:sz w:val="38"/>
                <w:szCs w:val="38"/>
                <w:rtl/>
              </w:rPr>
              <w:t>يصطحب الـنّاخب بطاقـة تعريفـه</w:t>
            </w:r>
            <w:r w:rsidRPr="002C4DFC">
              <w:rPr>
                <w:rFonts w:asciiTheme="minorBidi" w:hAnsiTheme="minorBidi" w:cstheme="minorBidi"/>
                <w:sz w:val="20"/>
                <w:szCs w:val="20"/>
                <w:rtl/>
              </w:rPr>
              <w:t>●●</w:t>
            </w:r>
            <w:r w:rsidRPr="002C4DFC">
              <w:rPr>
                <w:rFonts w:asciiTheme="minorBidi" w:hAnsiTheme="minorBidi" w:cstheme="minorBidi"/>
                <w:sz w:val="38"/>
                <w:szCs w:val="38"/>
                <w:rtl/>
              </w:rPr>
              <w:t xml:space="preserve">لأنّ </w:t>
            </w:r>
            <w:proofErr w:type="spellStart"/>
            <w:r w:rsidRPr="002C4DFC">
              <w:rPr>
                <w:rFonts w:asciiTheme="minorBidi" w:hAnsiTheme="minorBidi" w:cstheme="minorBidi"/>
                <w:sz w:val="38"/>
                <w:szCs w:val="38"/>
                <w:rtl/>
              </w:rPr>
              <w:t>الإنتخاب</w:t>
            </w:r>
            <w:proofErr w:type="spellEnd"/>
            <w:r w:rsidRPr="002C4DFC">
              <w:rPr>
                <w:rFonts w:asciiTheme="minorBidi" w:hAnsiTheme="minorBidi" w:cstheme="minorBidi"/>
                <w:sz w:val="38"/>
                <w:szCs w:val="38"/>
                <w:rtl/>
              </w:rPr>
              <w:t xml:space="preserve"> سريّا.</w:t>
            </w:r>
          </w:p>
          <w:p w:rsidR="006F5E54" w:rsidRPr="002C4DFC" w:rsidRDefault="006F5E54" w:rsidP="00275DA9">
            <w:pPr>
              <w:bidi/>
              <w:rPr>
                <w:rFonts w:asciiTheme="minorBidi" w:hAnsiTheme="minorBidi" w:cstheme="minorBidi"/>
                <w:sz w:val="16"/>
                <w:szCs w:val="16"/>
                <w:rtl/>
              </w:rPr>
            </w:pPr>
          </w:p>
          <w:p w:rsidR="006F5E54" w:rsidRPr="002C4DFC" w:rsidRDefault="006F5E54" w:rsidP="00275DA9">
            <w:pPr>
              <w:bidi/>
              <w:rPr>
                <w:rFonts w:asciiTheme="minorBidi" w:hAnsiTheme="minorBidi" w:cstheme="minorBidi"/>
                <w:sz w:val="40"/>
                <w:szCs w:val="40"/>
                <w:rtl/>
              </w:rPr>
            </w:pPr>
            <w:r w:rsidRPr="002C4DFC">
              <w:rPr>
                <w:rFonts w:asciiTheme="minorBidi" w:hAnsiTheme="minorBidi" w:cstheme="minorBidi"/>
                <w:sz w:val="38"/>
                <w:szCs w:val="38"/>
                <w:rtl/>
              </w:rPr>
              <w:t>يـدخـل الـنّـاخـب الـخـلـوة</w:t>
            </w:r>
            <w:r w:rsidRPr="002C4DFC">
              <w:rPr>
                <w:rFonts w:asciiTheme="minorBidi" w:hAnsiTheme="minorBidi" w:cstheme="minorBidi"/>
                <w:sz w:val="20"/>
                <w:szCs w:val="20"/>
                <w:rtl/>
              </w:rPr>
              <w:t>●●</w:t>
            </w:r>
            <w:r w:rsidRPr="002C4DFC">
              <w:rPr>
                <w:rFonts w:asciiTheme="minorBidi" w:hAnsiTheme="minorBidi" w:cstheme="minorBidi"/>
                <w:sz w:val="38"/>
                <w:szCs w:val="38"/>
                <w:rtl/>
              </w:rPr>
              <w:t>للتأكّد من هـويّة النّاخـب</w:t>
            </w:r>
            <w:r w:rsidRPr="002C4DFC">
              <w:rPr>
                <w:rFonts w:asciiTheme="minorBidi" w:hAnsiTheme="minorBidi" w:cstheme="minorBidi"/>
                <w:sz w:val="40"/>
                <w:szCs w:val="40"/>
                <w:rtl/>
              </w:rPr>
              <w:t>.</w:t>
            </w:r>
          </w:p>
          <w:p w:rsidR="006F5E54" w:rsidRPr="002C4DFC" w:rsidRDefault="006F5E54" w:rsidP="00275DA9">
            <w:pPr>
              <w:bidi/>
              <w:rPr>
                <w:rFonts w:asciiTheme="minorBidi" w:hAnsiTheme="minorBidi" w:cstheme="minorBidi"/>
                <w:sz w:val="16"/>
                <w:szCs w:val="16"/>
                <w:rtl/>
              </w:rPr>
            </w:pPr>
          </w:p>
          <w:p w:rsidR="006F5E54" w:rsidRPr="002C4DFC" w:rsidRDefault="006F5E54" w:rsidP="00275DA9">
            <w:pPr>
              <w:bidi/>
              <w:rPr>
                <w:rFonts w:asciiTheme="minorBidi" w:hAnsiTheme="minorBidi" w:cstheme="minorBidi"/>
                <w:sz w:val="38"/>
                <w:szCs w:val="38"/>
                <w:rtl/>
              </w:rPr>
            </w:pPr>
            <w:r w:rsidRPr="002C4DFC">
              <w:rPr>
                <w:rFonts w:asciiTheme="minorBidi" w:hAnsiTheme="minorBidi" w:cstheme="minorBidi"/>
                <w:sz w:val="38"/>
                <w:szCs w:val="38"/>
                <w:rtl/>
              </w:rPr>
              <w:t xml:space="preserve"> يتسلّم النّاخب جميع القائمات المشاركة</w:t>
            </w:r>
            <w:r w:rsidRPr="002C4DFC">
              <w:rPr>
                <w:rFonts w:asciiTheme="minorBidi" w:hAnsiTheme="minorBidi" w:cstheme="minorBidi"/>
                <w:sz w:val="20"/>
                <w:szCs w:val="20"/>
                <w:rtl/>
              </w:rPr>
              <w:t>●●</w:t>
            </w:r>
            <w:r w:rsidRPr="002C4DFC">
              <w:rPr>
                <w:rFonts w:asciiTheme="minorBidi" w:hAnsiTheme="minorBidi" w:cstheme="minorBidi"/>
                <w:sz w:val="38"/>
                <w:szCs w:val="38"/>
                <w:rtl/>
              </w:rPr>
              <w:t xml:space="preserve">لأنّ </w:t>
            </w:r>
            <w:proofErr w:type="spellStart"/>
            <w:r w:rsidRPr="002C4DFC">
              <w:rPr>
                <w:rFonts w:asciiTheme="minorBidi" w:hAnsiTheme="minorBidi" w:cstheme="minorBidi"/>
                <w:sz w:val="38"/>
                <w:szCs w:val="38"/>
                <w:rtl/>
              </w:rPr>
              <w:t>الإنتخاب</w:t>
            </w:r>
            <w:proofErr w:type="spellEnd"/>
            <w:r w:rsidRPr="002C4DFC">
              <w:rPr>
                <w:rFonts w:asciiTheme="minorBidi" w:hAnsiTheme="minorBidi" w:cstheme="minorBidi"/>
                <w:sz w:val="38"/>
                <w:szCs w:val="38"/>
                <w:rtl/>
              </w:rPr>
              <w:t xml:space="preserve"> حـرّ.</w:t>
            </w:r>
          </w:p>
          <w:p w:rsidR="006F5E54" w:rsidRPr="002C4DFC" w:rsidRDefault="006F5E54" w:rsidP="00275DA9">
            <w:pPr>
              <w:bidi/>
              <w:rPr>
                <w:rFonts w:asciiTheme="minorBidi" w:hAnsiTheme="minorBidi" w:cstheme="minorBidi"/>
                <w:sz w:val="38"/>
                <w:szCs w:val="38"/>
                <w:rtl/>
              </w:rPr>
            </w:pPr>
          </w:p>
          <w:p w:rsidR="006F5E54" w:rsidRPr="002C4DFC" w:rsidRDefault="006F5E54" w:rsidP="00275DA9">
            <w:pPr>
              <w:bidi/>
              <w:rPr>
                <w:rFonts w:asciiTheme="minorBidi" w:hAnsiTheme="minorBidi" w:cstheme="minorBidi"/>
                <w:sz w:val="16"/>
                <w:szCs w:val="16"/>
                <w:rtl/>
              </w:rPr>
            </w:pPr>
          </w:p>
        </w:tc>
      </w:tr>
      <w:tr w:rsidR="006F5E54" w:rsidRPr="002C4DFC">
        <w:tblPrEx>
          <w:tblBorders>
            <w:top w:val="thickThinMediumGap" w:sz="24" w:space="0" w:color="auto"/>
            <w:left w:val="thickThinMediumGap" w:sz="24" w:space="0" w:color="auto"/>
            <w:bottom w:val="thickThinMediumGap" w:sz="24" w:space="0" w:color="auto"/>
            <w:right w:val="thickThinMediumGap" w:sz="2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233" w:type="dxa"/>
            <w:tcBorders>
              <w:top w:val="double" w:sz="12" w:space="0" w:color="auto"/>
              <w:left w:val="double" w:sz="12" w:space="0" w:color="auto"/>
              <w:bottom w:val="double" w:sz="12" w:space="0" w:color="auto"/>
              <w:right w:val="double" w:sz="12" w:space="0" w:color="auto"/>
            </w:tcBorders>
          </w:tcPr>
          <w:p w:rsidR="006F5E54" w:rsidRPr="002C4DFC" w:rsidRDefault="006F5E54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</w:pPr>
            <w:r w:rsidRPr="002C4DFC"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  <w:lastRenderedPageBreak/>
              <w:t>المعايير</w:t>
            </w:r>
          </w:p>
        </w:tc>
        <w:tc>
          <w:tcPr>
            <w:tcW w:w="9796" w:type="dxa"/>
            <w:gridSpan w:val="9"/>
            <w:tcBorders>
              <w:top w:val="double" w:sz="12" w:space="0" w:color="auto"/>
              <w:left w:val="double" w:sz="12" w:space="0" w:color="auto"/>
              <w:bottom w:val="double" w:sz="12" w:space="0" w:color="auto"/>
              <w:right w:val="double" w:sz="12" w:space="0" w:color="auto"/>
            </w:tcBorders>
          </w:tcPr>
          <w:p w:rsidR="006F5E54" w:rsidRPr="002C4DFC" w:rsidRDefault="006F5E54" w:rsidP="00275DA9">
            <w:pPr>
              <w:bidi/>
              <w:jc w:val="center"/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</w:pPr>
            <w:r w:rsidRPr="002C4DFC"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  <w:t>الـسّــنــد</w:t>
            </w:r>
          </w:p>
        </w:tc>
      </w:tr>
      <w:tr w:rsidR="006F5E54" w:rsidRPr="002C4DFC">
        <w:tblPrEx>
          <w:tblBorders>
            <w:top w:val="thickThinMediumGap" w:sz="24" w:space="0" w:color="auto"/>
            <w:left w:val="thickThinMediumGap" w:sz="24" w:space="0" w:color="auto"/>
            <w:bottom w:val="thickThinMediumGap" w:sz="24" w:space="0" w:color="auto"/>
            <w:right w:val="thickThinMediumGap" w:sz="2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233" w:type="dxa"/>
            <w:tcBorders>
              <w:top w:val="double" w:sz="12" w:space="0" w:color="auto"/>
              <w:left w:val="double" w:sz="12" w:space="0" w:color="auto"/>
              <w:bottom w:val="double" w:sz="12" w:space="0" w:color="auto"/>
              <w:right w:val="double" w:sz="12" w:space="0" w:color="auto"/>
            </w:tcBorders>
          </w:tcPr>
          <w:p w:rsidR="006F5E54" w:rsidRPr="002C4DFC" w:rsidRDefault="006F5E54" w:rsidP="00275DA9">
            <w:pPr>
              <w:bidi/>
              <w:jc w:val="center"/>
              <w:rPr>
                <w:rFonts w:asciiTheme="minorBidi" w:hAnsiTheme="minorBidi" w:cstheme="minorBidi"/>
              </w:rPr>
            </w:pPr>
          </w:p>
          <w:p w:rsidR="006F5E54" w:rsidRPr="002C4DFC" w:rsidRDefault="006F5E54" w:rsidP="00275DA9">
            <w:pPr>
              <w:bidi/>
              <w:jc w:val="center"/>
              <w:rPr>
                <w:rFonts w:asciiTheme="minorBidi" w:hAnsiTheme="minorBidi" w:cstheme="minorBidi"/>
              </w:rPr>
            </w:pPr>
          </w:p>
          <w:p w:rsidR="006F5E54" w:rsidRPr="002C4DFC" w:rsidRDefault="006F5E54" w:rsidP="00275DA9">
            <w:pPr>
              <w:bidi/>
              <w:jc w:val="center"/>
              <w:rPr>
                <w:rFonts w:asciiTheme="minorBidi" w:hAnsiTheme="minorBidi" w:cstheme="minorBidi"/>
                <w:rtl/>
              </w:rPr>
            </w:pPr>
          </w:p>
          <w:p w:rsidR="006F5E54" w:rsidRPr="002C4DFC" w:rsidRDefault="006F5E54" w:rsidP="00275DA9">
            <w:pPr>
              <w:bidi/>
              <w:jc w:val="center"/>
              <w:rPr>
                <w:rFonts w:asciiTheme="minorBidi" w:hAnsiTheme="minorBidi" w:cstheme="minorBidi"/>
                <w:rtl/>
              </w:rPr>
            </w:pPr>
          </w:p>
          <w:p w:rsidR="006F5E54" w:rsidRPr="002C4DFC" w:rsidRDefault="006F5E54" w:rsidP="00275DA9">
            <w:pPr>
              <w:bidi/>
              <w:jc w:val="center"/>
              <w:rPr>
                <w:rFonts w:asciiTheme="minorBidi" w:hAnsiTheme="minorBidi" w:cstheme="minorBidi"/>
                <w:rtl/>
              </w:rPr>
            </w:pPr>
          </w:p>
          <w:p w:rsidR="006F5E54" w:rsidRPr="002C4DFC" w:rsidRDefault="006F5E54" w:rsidP="00275DA9">
            <w:pPr>
              <w:bidi/>
              <w:jc w:val="center"/>
              <w:rPr>
                <w:rFonts w:asciiTheme="minorBidi" w:hAnsiTheme="minorBidi" w:cstheme="minorBidi"/>
                <w:rtl/>
              </w:rPr>
            </w:pPr>
          </w:p>
          <w:p w:rsidR="006F5E54" w:rsidRPr="002C4DFC" w:rsidRDefault="006F5E54" w:rsidP="00275DA9">
            <w:pPr>
              <w:bidi/>
              <w:jc w:val="center"/>
              <w:rPr>
                <w:rFonts w:asciiTheme="minorBidi" w:hAnsiTheme="minorBidi" w:cstheme="minorBidi"/>
                <w:rtl/>
              </w:rPr>
            </w:pPr>
          </w:p>
          <w:p w:rsidR="006F5E54" w:rsidRPr="002C4DFC" w:rsidRDefault="006F5E54" w:rsidP="00275DA9">
            <w:pPr>
              <w:bidi/>
              <w:jc w:val="center"/>
              <w:rPr>
                <w:rFonts w:asciiTheme="minorBidi" w:hAnsiTheme="minorBidi" w:cstheme="minorBidi"/>
                <w:rtl/>
              </w:rPr>
            </w:pPr>
          </w:p>
          <w:p w:rsidR="006F5E54" w:rsidRPr="002C4DFC" w:rsidRDefault="006F5E54" w:rsidP="00275DA9">
            <w:pPr>
              <w:bidi/>
              <w:jc w:val="center"/>
              <w:rPr>
                <w:rFonts w:asciiTheme="minorBidi" w:hAnsiTheme="minorBidi" w:cstheme="minorBidi"/>
                <w:rtl/>
              </w:rPr>
            </w:pPr>
          </w:p>
          <w:p w:rsidR="006F5E54" w:rsidRPr="002C4DFC" w:rsidRDefault="006F5E54" w:rsidP="00275DA9">
            <w:pPr>
              <w:bidi/>
              <w:jc w:val="center"/>
              <w:rPr>
                <w:rFonts w:asciiTheme="minorBidi" w:hAnsiTheme="minorBidi" w:cstheme="minorBidi"/>
                <w:rtl/>
              </w:rPr>
            </w:pPr>
          </w:p>
          <w:p w:rsidR="006F5E54" w:rsidRPr="002C4DFC" w:rsidRDefault="006F5E54" w:rsidP="00275DA9">
            <w:pPr>
              <w:bidi/>
              <w:jc w:val="center"/>
              <w:rPr>
                <w:rFonts w:asciiTheme="minorBidi" w:hAnsiTheme="minorBidi" w:cstheme="minorBidi"/>
              </w:rPr>
            </w:pPr>
          </w:p>
          <w:p w:rsidR="006F5E54" w:rsidRPr="002C4DFC" w:rsidRDefault="006F5E54" w:rsidP="00275DA9">
            <w:pPr>
              <w:bidi/>
              <w:jc w:val="center"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  <w:t>معـ1</w:t>
            </w:r>
          </w:p>
          <w:p w:rsidR="006F5E54" w:rsidRPr="002C4DFC" w:rsidRDefault="00B419DC" w:rsidP="00275DA9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  <w:r w:rsidRPr="00B419DC">
              <w:rPr>
                <w:rFonts w:asciiTheme="minorBidi" w:hAnsiTheme="minorBidi" w:cstheme="minorBidi"/>
                <w:noProof/>
                <w:rtl/>
                <w:lang w:val="en-US" w:eastAsia="en-US"/>
              </w:rPr>
              <w:pict>
                <v:group id="Group 548" o:spid="_x0000_s1186" style="position:absolute;left:0;text-align:left;margin-left:12.6pt;margin-top:4.9pt;width:27pt;height:13.5pt;z-index:251674112" coordorigin="10524,5130" coordsize="540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/7lEwgIAAP0KAAAOAAAAZHJzL2Uyb0RvYy54bWzsVm1v2yAQ/j5p/wHxfbWd2mti1amqvmlS&#10;t1Xr9gMIxjYaBgYkTvfrd4CTZmmrSZ1WaVL9AYHvOO6e5+HE8cm6F2jFjOVKVjg7SDFikqqay7bC&#10;375evptiZB2RNRFKsgrfMYtP5m/fHA+6ZBPVKVEzgyCItOWgK9w5p8sksbRjPbEHSjMJxkaZnjhY&#10;mjapDRkgei+SSZq+TwZlam0UZdbC3/NoxPMQv2kYdZ+bxjKHRIUhNxdGE8aFH5P5MSlbQ3TH6ZgG&#10;eUYWPeESDt2GOieOoKXhD0L1nBplVeMOqOoT1TScslADVJOle9VcGbXUoZa2HFq9hQmg3cPp2WHp&#10;p9WNQbyu8GyGkSQ9cBSORUU+9egMui3B6croW31jYokwvVb0uwVzsm/36zY6o8XwUdUQkCydCuis&#10;G9P7EFA3WgcS7rYksLVDFH4e5pNZClRRMGVHWV6MJNEOmPS7srSY5BiBucgOt8aLcXuRb/ZOgy0h&#10;ZTw1ZDpm5ssCvdl7SO3fQXrbEc0CU9ajNUKa+Toipl9AiUS2ggGus4hr8NyAaiOiSKqzDvzYqTFq&#10;6BipIbHM+0P6Oxv8wgIff4Q4S6fTfbA2SGeAUIR5DypSamPdFVM98pMKG8g+EEhW19b5bO5dPJ9W&#10;CV5fciHCwrSLM2HQisCduwxfKGDPTUg0gOqKSREiPx0iDd9jIXruoHkI3ld4unUipYftQtaQJikd&#10;4SLOIWUhRxw9dFEDC1XfAYxGxc4AnQwmnTI/MRqgK1TY/lgSwzASHyRQMctyry8XFnlxNIGF2bUs&#10;di1EUghVYYdRnJ652HqW2vC2g5OyULtUp3BDGh6Q9dTGrMZkQaYvptfsEb3GC/ib/IDKf6bXh5f7&#10;Va+ven2iv04e02voly+m16P0tb/6Xvt/99fwOoA3VqhjfA/6R9zuOvTj+1fr/BcAAAD//wMAUEsD&#10;BBQABgAIAAAAIQDqMvZ33QAAAAYBAAAPAAAAZHJzL2Rvd25yZXYueG1sTI9Ba8JAFITvhf6H5Qm9&#10;1U0iWo3ZiEjbkxTUQuntmX0mwexuyK5J/Pd9PbXHYYaZb7LNaBrRU+drZxXE0wgE2cLp2pYKPk9v&#10;z0sQPqDV2DhLCu7kYZM/PmSYajfYA/XHUAousT5FBVUIbSqlLyoy6KeuJcvexXUGA8uulLrDgctN&#10;I5MoWkiDteWFClvaVVRcjzej4H3AYTuLX/v99bK7f5/mH1/7mJR6mozbNYhAY/gLwy8+o0POTGd3&#10;s9qLRkEyTzipYMUH2H5ZsTwrmC2WIPNM/sfPfwAAAP//AwBQSwECLQAUAAYACAAAACEAtoM4kv4A&#10;AADhAQAAEwAAAAAAAAAAAAAAAAAAAAAAW0NvbnRlbnRfVHlwZXNdLnhtbFBLAQItABQABgAIAAAA&#10;IQA4/SH/1gAAAJQBAAALAAAAAAAAAAAAAAAAAC8BAABfcmVscy8ucmVsc1BLAQItABQABgAIAAAA&#10;IQD3/7lEwgIAAP0KAAAOAAAAAAAAAAAAAAAAAC4CAABkcnMvZTJvRG9jLnhtbFBLAQItABQABgAI&#10;AAAAIQDqMvZ33QAAAAYBAAAPAAAAAAAAAAAAAAAAABwFAABkcnMvZG93bnJldi54bWxQSwUGAAAA&#10;AAQABADzAAAAJgYAAAAA&#10;">
                  <v:rect id="Rectangle 549" o:spid="_x0000_s1189" style="position:absolute;left:10884;top:5130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9/ksUA&#10;AADcAAAADwAAAGRycy9kb3ducmV2LnhtbESPQW/CMAyF70j7D5En7QYJTJpGISC0iWk7QnvhZhrT&#10;FhqnagJ0+/XzYdJutt7ze5+X68G36kZ9bAJbmE4MKOIyuIYrC0W+Hb+CignZYRuYLHxThPXqYbTE&#10;zIU77+i2T5WSEI4ZWqhT6jKtY1mTxzgJHbFop9B7TLL2lXY93iXct3pmzIv22LA01NjRW03lZX/1&#10;Fo7NrMCfXf5h/Hz7nL6G/Hw9vFv79DhsFqASDenf/Hf96QTfCL48IxPo1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r3+SxQAAANwAAAAPAAAAAAAAAAAAAAAAAJgCAABkcnMv&#10;ZG93bnJldi54bWxQSwUGAAAAAAQABAD1AAAAigMAAAAA&#10;"/>
                  <v:rect id="Rectangle 550" o:spid="_x0000_s1188" style="position:absolute;left:10524;top:5130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ePaCcMA&#10;AADcAAAADwAAAGRycy9kb3ducmV2LnhtbERPTWvCQBC9F/oflin0VndNodjoKkVJaY8xXnobs2MS&#10;m50N2dVEf323IHibx/ucxWq0rThT7xvHGqYTBYK4dKbhSsOuyF5mIHxANtg6Jg0X8rBaPj4sMDVu&#10;4JzO21CJGMI+RQ11CF0qpS9rsugnriOO3MH1FkOEfSVNj0MMt61MlHqTFhuODTV2tK6p/N2erIZ9&#10;k+zwmhefyr5nr+F7LI6nn43Wz0/jxxxEoDHcxTf3l4nz1RT+n4kXyO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ePaCcMAAADcAAAADwAAAAAAAAAAAAAAAACYAgAAZHJzL2Rv&#10;d25yZXYueG1sUEsFBgAAAAAEAAQA9QAAAIgDAAAAAA==&#10;"/>
                  <v:rect id="Rectangle 551" o:spid="_x0000_s1187" style="position:absolute;left:10704;top:5130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TFEfsEA&#10;AADcAAAADwAAAGRycy9kb3ducmV2LnhtbERPTYvCMBC9L/gfwgje1sQuLG41iigu7lHrxdvYjG21&#10;mZQmavXXbxaEvc3jfc503tla3Kj1lWMNo6ECQZw7U3GhYZ+t38cgfEA2WDsmDQ/yMJ/13qaYGnfn&#10;Ld12oRAxhH2KGsoQmlRKn5dk0Q9dQxy5k2sthgjbQpoW7zHc1jJR6lNarDg2lNjQsqT8srtaDccq&#10;2eNzm30r+7X+CD9ddr4eVloP+t1iAiJQF/7FL/fGxPkqgb9n4gVy9g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kxRH7BAAAA3AAAAA8AAAAAAAAAAAAAAAAAmAIAAGRycy9kb3du&#10;cmV2LnhtbFBLBQYAAAAABAAEAPUAAACGAwAAAAA=&#10;"/>
                </v:group>
              </w:pict>
            </w:r>
          </w:p>
          <w:p w:rsidR="006F5E54" w:rsidRPr="002C4DFC" w:rsidRDefault="006F5E54" w:rsidP="00275DA9">
            <w:pPr>
              <w:bidi/>
              <w:jc w:val="center"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6F5E54" w:rsidRPr="002C4DFC" w:rsidRDefault="006F5E54" w:rsidP="00275DA9">
            <w:pPr>
              <w:bidi/>
              <w:jc w:val="center"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6F5E54" w:rsidRPr="002C4DFC" w:rsidRDefault="006F5E54" w:rsidP="00275DA9">
            <w:pPr>
              <w:bidi/>
              <w:jc w:val="center"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6F5E54" w:rsidRPr="002C4DFC" w:rsidRDefault="006F5E54" w:rsidP="00275DA9">
            <w:pPr>
              <w:bidi/>
              <w:jc w:val="center"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6F5E54" w:rsidRPr="002C4DFC" w:rsidRDefault="006F5E54" w:rsidP="00275DA9">
            <w:pPr>
              <w:bidi/>
              <w:jc w:val="center"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6F5E54" w:rsidRPr="002C4DFC" w:rsidRDefault="006F5E54" w:rsidP="00275DA9">
            <w:pPr>
              <w:bidi/>
              <w:jc w:val="center"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6F5E54" w:rsidRPr="002C4DFC" w:rsidRDefault="006F5E54" w:rsidP="00275DA9">
            <w:pPr>
              <w:bidi/>
              <w:jc w:val="center"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6F5E54" w:rsidRPr="002C4DFC" w:rsidRDefault="006F5E54" w:rsidP="00275DA9">
            <w:pPr>
              <w:bidi/>
              <w:jc w:val="center"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6F5E54" w:rsidRPr="002C4DFC" w:rsidRDefault="006F5E54" w:rsidP="00275DA9">
            <w:pPr>
              <w:bidi/>
              <w:jc w:val="center"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6F5E54" w:rsidRPr="002C4DFC" w:rsidRDefault="006F5E54" w:rsidP="00275DA9">
            <w:pPr>
              <w:bidi/>
              <w:jc w:val="center"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6F5E54" w:rsidRPr="002C4DFC" w:rsidRDefault="006F5E54" w:rsidP="00275DA9">
            <w:pPr>
              <w:bidi/>
              <w:jc w:val="center"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  <w:t>معـ1</w:t>
            </w:r>
          </w:p>
          <w:p w:rsidR="006F5E54" w:rsidRPr="002C4DFC" w:rsidRDefault="00B419DC" w:rsidP="00275DA9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  <w:r w:rsidRPr="00B419DC">
              <w:rPr>
                <w:rFonts w:asciiTheme="minorBidi" w:hAnsiTheme="minorBidi" w:cstheme="minorBidi"/>
                <w:noProof/>
                <w:rtl/>
                <w:lang w:val="en-US" w:eastAsia="en-US"/>
              </w:rPr>
              <w:pict>
                <v:group id="Group 556" o:spid="_x0000_s1182" style="position:absolute;left:0;text-align:left;margin-left:12.6pt;margin-top:10.4pt;width:27pt;height:13.25pt;z-index:251676160" coordorigin="10524,5130" coordsize="540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+FievwIAAPoKAAAOAAAAZHJzL2Uyb0RvYy54bWzsVm1r2zAQ/j7YfxD6vvqlceKYOqX0jUG3&#10;lXX7AYos22Ky5ElKnO7X7yQ5L6Qdgw4Kg+aD0flOp+ee53zR2fmmE2jNtOFKljg5iTFikqqKy6bE&#10;37/dfMgxMpbIigglWYkfmcHni/fvzoa+YKlqlaiYRpBEmmLoS9xa2xdRZGjLOmJOVM8kOGulO2LB&#10;1E1UaTJA9k5EaRxPo0HpqteKMmPg7VVw4oXPX9eM2i91bZhFosSAzfqn9s+le0aLM1I0mvQtpyMM&#10;8gIUHeESDt2luiKWoJXmT1J1nGplVG1PqOoiVdecMl8DVJPER9XcarXqfS1NMTT9jiag9oinF6el&#10;n9f3GvGqxPMMI0k60Mgfi7Js6tgZ+qaAoFvdP/T3OpQIyztFfxhwR8d+ZzchGC2HT6qChGRllWdn&#10;U+vOpYC60caL8LgTgW0sovDydJLOY5CKgiuZ5uksCyLRFpR0u5I4SycYgTtLTkcFaXs9bs8m2725&#10;90WkCKd6pCMyVxb0m9lTav6N0oeW9MwrZRxbW0qnW0q/QiMS2QgGtM4CrT5wy6kJhCKpLluIYxda&#10;q6FlpAJciYsH9AcbnGFAjr8ynMR5fszVlugECAosHzFFil4be8tUh9yixBrQe/3I+s5Yh2Yf4uQ0&#10;SvDqhgvhDd0sL4VGawKf3I3/+QKOwoREg2u6NPOZ/5wi9r/nUnTcwuwQvCtxvgsihaPtWlYAkxSW&#10;cBHWAFnIkUdHXWiBpaoegUatwmCAQQaLVulfGA0wFEpsfq6IZhiJjxKkmCcT117WG5NsloKhDz3L&#10;Qw+RFFKV2GIUlpc2TJ5Vr3nTwkmJr12qC/hAau6ZddIGVCNY6NLXatfZc+2av2q7Pv2039r1rV2f&#10;n65wtQh/WIfTdf6q7TqL36arm7T/93T1VwO4YPk6xsugu8Ed2n4a76+si98AAAD//wMAUEsDBBQA&#10;BgAIAAAAIQBwUCB53gAAAAcBAAAPAAAAZHJzL2Rvd25yZXYueG1sTI9BS8NAEIXvgv9hGcGb3SS1&#10;VmM2pRT1VARbQbxNk2kSmp0N2W2S/nvHk56Gx3u8+V62mmyrBup949hAPItAEReubLgy8Ll/vXsE&#10;5QNyia1jMnAhD6v8+irDtHQjf9CwC5WSEvYpGqhD6FKtfVGTRT9zHbF4R9dbDCL7Spc9jlJuW51E&#10;0YO22LB8qLGjTU3FaXe2Bt5GHNfz+GXYno6by/d+8f61jcmY25tp/Qwq0BT+wvCLL+iQC9PBnbn0&#10;qjWQLBJJyo1kgfjLJ9EHA/fLOeg80//58x8AAAD//wMAUEsBAi0AFAAGAAgAAAAhALaDOJL+AAAA&#10;4QEAABMAAAAAAAAAAAAAAAAAAAAAAFtDb250ZW50X1R5cGVzXS54bWxQSwECLQAUAAYACAAAACEA&#10;OP0h/9YAAACUAQAACwAAAAAAAAAAAAAAAAAvAQAAX3JlbHMvLnJlbHNQSwECLQAUAAYACAAAACEA&#10;5PhYnr8CAAD6CgAADgAAAAAAAAAAAAAAAAAuAgAAZHJzL2Uyb0RvYy54bWxQSwECLQAUAAYACAAA&#10;ACEAcFAged4AAAAHAQAADwAAAAAAAAAAAAAAAAAZBQAAZHJzL2Rvd25yZXYueG1sUEsFBgAAAAAE&#10;AAQA8wAAACQGAAAAAA==&#10;">
                  <v:rect id="Rectangle 557" o:spid="_x0000_s1185" style="position:absolute;left:10884;top:5130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9lzK8EA&#10;AADbAAAADwAAAGRycy9kb3ducmV2LnhtbESPQYvCMBSE74L/ITzBm6YqiFajiIuLe9R68fZsnm21&#10;eSlN1Lq/3giCx2FmvmHmy8aU4k61KywrGPQjEMSp1QVnCg7JpjcB4TyyxtIyKXiSg+Wi3ZpjrO2D&#10;d3Tf+0wECLsYFeTeV7GULs3JoOvbijh4Z1sb9EHWmdQ1PgLclHIYRWNpsOCwkGNF65zS6/5mFJyK&#10;4QH/d8lvZKabkf9rksvt+KNUt9OsZiA8Nf4b/rS3WsF0DO8v4QfIx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fZcyvBAAAA2wAAAA8AAAAAAAAAAAAAAAAAmAIAAGRycy9kb3du&#10;cmV2LnhtbFBLBQYAAAAABAAEAPUAAACGAwAAAAA=&#10;"/>
                  <v:rect id="Rectangle 558" o:spid="_x0000_s1184" style="position:absolute;left:10524;top:5130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XWsMQA&#10;AADbAAAADwAAAGRycy9kb3ducmV2LnhtbESPQWvCQBSE7wX/w/KE3pqNFmwTXUUUix41ufT2mn0m&#10;abNvQ3ZN0v76rlDocZiZb5jVZjSN6KlztWUFsygGQVxYXXOpIM8OT68gnEfW2FgmBd/kYLOePKww&#10;1XbgM/UXX4oAYZeigsr7NpXSFRUZdJFtiYN3tZ1BH2RXSt3hEOCmkfM4XkiDNYeFClvaVVR8XW5G&#10;wUc9z/HnnL3FJjk8+9OYfd7e90o9TsftEoSn0f+H/9pHrSB5gfuX8APk+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iV1rDEAAAA2wAAAA8AAAAAAAAAAAAAAAAAmAIAAGRycy9k&#10;b3ducmV2LnhtbFBLBQYAAAAABAAEAPUAAACJAwAAAAA=&#10;"/>
                  <v:rect id="Rectangle 559" o:spid="_x0000_s1183" style="position:absolute;left:10704;top:5130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pCwr8A&#10;AADbAAAADwAAAGRycy9kb3ducmV2LnhtbERPTa/BQBTdS/yHyZXYMUUiTxkihLCk3bzdfZ2rLZ07&#10;TWdQfr1ZSN7y5HwvVq2pxIMaV1pWMBpGIIgzq0vOFaTJbvADwnlkjZVlUvAiB6tlt7PAWNsnn+hx&#10;9rkIIexiVFB4X8dSuqwgg25oa+LAXWxj0AfY5FI3+AzhppLjKJpKgyWHhgJr2hSU3c53o+CvHKf4&#10;PiX7yMx2E39sk+v9d6tUv9eu5yA8tf5f/HUftIJZGBu+hB8glx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JCkLCvwAAANsAAAAPAAAAAAAAAAAAAAAAAJgCAABkcnMvZG93bnJl&#10;di54bWxQSwUGAAAAAAQABAD1AAAAhAMAAAAA&#10;"/>
                </v:group>
              </w:pict>
            </w:r>
          </w:p>
          <w:p w:rsidR="006F5E54" w:rsidRPr="002C4DFC" w:rsidRDefault="006F5E54" w:rsidP="00275DA9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6F5E54" w:rsidRPr="002C4DFC" w:rsidRDefault="006F5E54" w:rsidP="00275DA9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6F5E54" w:rsidRPr="002C4DFC" w:rsidRDefault="006F5E54" w:rsidP="00275DA9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6F5E54" w:rsidRPr="002C4DFC" w:rsidRDefault="006F5E54" w:rsidP="00275DA9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6F5E54" w:rsidRPr="002C4DFC" w:rsidRDefault="006F5E54" w:rsidP="00275DA9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6F5E54" w:rsidRPr="002C4DFC" w:rsidRDefault="006F5E54" w:rsidP="00275DA9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6F5E54" w:rsidRPr="002C4DFC" w:rsidRDefault="006F5E54" w:rsidP="00275DA9">
            <w:pPr>
              <w:bidi/>
              <w:jc w:val="center"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  <w:t>معـ2</w:t>
            </w:r>
          </w:p>
          <w:tbl>
            <w:tblPr>
              <w:tblpPr w:leftFromText="141" w:rightFromText="141" w:vertAnchor="text" w:tblpXSpec="center" w:tblpY="1"/>
              <w:tblOverlap w:val="never"/>
              <w:bidiVisual/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249"/>
              <w:gridCol w:w="249"/>
              <w:gridCol w:w="249"/>
            </w:tblGrid>
            <w:tr w:rsidR="006F5E54" w:rsidRPr="002C4DFC">
              <w:trPr>
                <w:trHeight w:val="249"/>
                <w:jc w:val="center"/>
              </w:trPr>
              <w:tc>
                <w:tcPr>
                  <w:tcW w:w="249" w:type="dxa"/>
                </w:tcPr>
                <w:p w:rsidR="006F5E54" w:rsidRPr="002C4DFC" w:rsidRDefault="006F5E54" w:rsidP="00275DA9">
                  <w:pPr>
                    <w:bidi/>
                    <w:rPr>
                      <w:rFonts w:asciiTheme="minorBidi" w:hAnsiTheme="minorBidi" w:cstheme="minorBidi"/>
                      <w:sz w:val="16"/>
                      <w:szCs w:val="16"/>
                      <w:rtl/>
                    </w:rPr>
                  </w:pPr>
                </w:p>
              </w:tc>
              <w:tc>
                <w:tcPr>
                  <w:tcW w:w="249" w:type="dxa"/>
                </w:tcPr>
                <w:p w:rsidR="006F5E54" w:rsidRPr="002C4DFC" w:rsidRDefault="006F5E54" w:rsidP="00275DA9">
                  <w:pPr>
                    <w:bidi/>
                    <w:rPr>
                      <w:rFonts w:asciiTheme="minorBidi" w:hAnsiTheme="minorBidi" w:cstheme="minorBidi"/>
                      <w:sz w:val="16"/>
                      <w:szCs w:val="16"/>
                      <w:rtl/>
                    </w:rPr>
                  </w:pPr>
                </w:p>
              </w:tc>
              <w:tc>
                <w:tcPr>
                  <w:tcW w:w="249" w:type="dxa"/>
                </w:tcPr>
                <w:p w:rsidR="006F5E54" w:rsidRPr="002C4DFC" w:rsidRDefault="006F5E54" w:rsidP="00275DA9">
                  <w:pPr>
                    <w:bidi/>
                    <w:rPr>
                      <w:rFonts w:asciiTheme="minorBidi" w:hAnsiTheme="minorBidi" w:cstheme="minorBidi"/>
                      <w:sz w:val="16"/>
                      <w:szCs w:val="16"/>
                      <w:rtl/>
                    </w:rPr>
                  </w:pPr>
                </w:p>
              </w:tc>
            </w:tr>
            <w:tr w:rsidR="006F5E54" w:rsidRPr="002C4DFC">
              <w:trPr>
                <w:trHeight w:val="270"/>
                <w:jc w:val="center"/>
              </w:trPr>
              <w:tc>
                <w:tcPr>
                  <w:tcW w:w="249" w:type="dxa"/>
                </w:tcPr>
                <w:p w:rsidR="006F5E54" w:rsidRPr="002C4DFC" w:rsidRDefault="006F5E54" w:rsidP="00275DA9">
                  <w:pPr>
                    <w:bidi/>
                    <w:rPr>
                      <w:rFonts w:asciiTheme="minorBidi" w:hAnsiTheme="minorBidi" w:cstheme="minorBidi"/>
                      <w:sz w:val="16"/>
                      <w:szCs w:val="16"/>
                      <w:rtl/>
                    </w:rPr>
                  </w:pPr>
                </w:p>
              </w:tc>
              <w:tc>
                <w:tcPr>
                  <w:tcW w:w="249" w:type="dxa"/>
                </w:tcPr>
                <w:p w:rsidR="006F5E54" w:rsidRPr="002C4DFC" w:rsidRDefault="006F5E54" w:rsidP="00275DA9">
                  <w:pPr>
                    <w:bidi/>
                    <w:rPr>
                      <w:rFonts w:asciiTheme="minorBidi" w:hAnsiTheme="minorBidi" w:cstheme="minorBidi"/>
                      <w:sz w:val="16"/>
                      <w:szCs w:val="16"/>
                      <w:rtl/>
                    </w:rPr>
                  </w:pPr>
                </w:p>
              </w:tc>
              <w:tc>
                <w:tcPr>
                  <w:tcW w:w="249" w:type="dxa"/>
                </w:tcPr>
                <w:p w:rsidR="006F5E54" w:rsidRPr="002C4DFC" w:rsidRDefault="006F5E54" w:rsidP="00275DA9">
                  <w:pPr>
                    <w:bidi/>
                    <w:rPr>
                      <w:rFonts w:asciiTheme="minorBidi" w:hAnsiTheme="minorBidi" w:cstheme="minorBidi"/>
                      <w:sz w:val="16"/>
                      <w:szCs w:val="16"/>
                      <w:rtl/>
                    </w:rPr>
                  </w:pPr>
                </w:p>
              </w:tc>
            </w:tr>
            <w:tr w:rsidR="006F5E54" w:rsidRPr="002C4DFC">
              <w:trPr>
                <w:trHeight w:val="270"/>
                <w:jc w:val="center"/>
              </w:trPr>
              <w:tc>
                <w:tcPr>
                  <w:tcW w:w="249" w:type="dxa"/>
                </w:tcPr>
                <w:p w:rsidR="006F5E54" w:rsidRPr="002C4DFC" w:rsidRDefault="006F5E54" w:rsidP="00275DA9">
                  <w:pPr>
                    <w:bidi/>
                    <w:rPr>
                      <w:rFonts w:asciiTheme="minorBidi" w:hAnsiTheme="minorBidi" w:cstheme="minorBidi"/>
                      <w:sz w:val="16"/>
                      <w:szCs w:val="16"/>
                      <w:rtl/>
                    </w:rPr>
                  </w:pPr>
                </w:p>
              </w:tc>
              <w:tc>
                <w:tcPr>
                  <w:tcW w:w="249" w:type="dxa"/>
                </w:tcPr>
                <w:p w:rsidR="006F5E54" w:rsidRPr="002C4DFC" w:rsidRDefault="006F5E54" w:rsidP="00275DA9">
                  <w:pPr>
                    <w:bidi/>
                    <w:rPr>
                      <w:rFonts w:asciiTheme="minorBidi" w:hAnsiTheme="minorBidi" w:cstheme="minorBidi"/>
                      <w:sz w:val="16"/>
                      <w:szCs w:val="16"/>
                      <w:rtl/>
                    </w:rPr>
                  </w:pPr>
                </w:p>
              </w:tc>
              <w:tc>
                <w:tcPr>
                  <w:tcW w:w="249" w:type="dxa"/>
                </w:tcPr>
                <w:p w:rsidR="006F5E54" w:rsidRPr="002C4DFC" w:rsidRDefault="006F5E54" w:rsidP="00275DA9">
                  <w:pPr>
                    <w:bidi/>
                    <w:rPr>
                      <w:rFonts w:asciiTheme="minorBidi" w:hAnsiTheme="minorBidi" w:cstheme="minorBidi"/>
                      <w:sz w:val="16"/>
                      <w:szCs w:val="16"/>
                      <w:rtl/>
                    </w:rPr>
                  </w:pPr>
                </w:p>
              </w:tc>
            </w:tr>
          </w:tbl>
          <w:p w:rsidR="006F5E54" w:rsidRPr="002C4DFC" w:rsidRDefault="006F5E54" w:rsidP="00275DA9">
            <w:pPr>
              <w:bidi/>
              <w:rPr>
                <w:rFonts w:asciiTheme="minorBidi" w:hAnsiTheme="minorBidi" w:cstheme="minorBidi"/>
                <w:sz w:val="16"/>
                <w:szCs w:val="16"/>
                <w:rtl/>
              </w:rPr>
            </w:pPr>
          </w:p>
          <w:p w:rsidR="006F5E54" w:rsidRPr="002C4DFC" w:rsidRDefault="006F5E54" w:rsidP="00275DA9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6F5E54" w:rsidRPr="002C4DFC" w:rsidRDefault="006F5E54" w:rsidP="00275DA9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6F5E54" w:rsidRPr="002C4DFC" w:rsidRDefault="006F5E54" w:rsidP="00275DA9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6F5E54" w:rsidRPr="002C4DFC" w:rsidRDefault="006F5E54" w:rsidP="00275DA9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6F5E54" w:rsidRPr="002C4DFC" w:rsidRDefault="006F5E54" w:rsidP="00275DA9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6F5E54" w:rsidRPr="002C4DFC" w:rsidRDefault="006F5E54" w:rsidP="00275DA9">
            <w:pPr>
              <w:bidi/>
              <w:jc w:val="center"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  <w:t>معـ4</w:t>
            </w:r>
          </w:p>
          <w:p w:rsidR="006F5E54" w:rsidRPr="002C4DFC" w:rsidRDefault="00B419DC" w:rsidP="00275DA9">
            <w:pPr>
              <w:bidi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B419DC">
              <w:rPr>
                <w:rFonts w:asciiTheme="minorBidi" w:hAnsiTheme="minorBidi" w:cstheme="minorBidi"/>
                <w:noProof/>
                <w:rtl/>
                <w:lang w:val="en-US" w:eastAsia="en-US"/>
              </w:rPr>
              <w:pict>
                <v:group id="Group 552" o:spid="_x0000_s1178" style="position:absolute;left:0;text-align:left;margin-left:12.6pt;margin-top:6.3pt;width:27pt;height:14.15pt;z-index:251675136" coordorigin="10524,5130" coordsize="540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xuuxgIAAPoKAAAOAAAAZHJzL2Uyb0RvYy54bWzsVm1v2yAQ/j5p/wHxffVL4iWx6lRV3zSp&#10;26p1+wEEYxsNAwMSp/v1PSBJs7TTpE6rNKn+YIHvOO6e53jM8cm6F2jFjOVKVjg7SjFikqqay7bC&#10;375evptiZB2RNRFKsgrfMYtP5m/fHA+6ZLnqlKiZQRBE2nLQFe6c02WSWNqxntgjpZkEY6NMTxxM&#10;TZvUhgwQvRdJnqbvk0GZWhtFmbXw9Twa8TzEbxpG3eemscwhUWHIzYW3Ce+FfyfzY1K2huiO000a&#10;5BlZ9IRL2HQX6pw4gpaGPwrVc2qUVY07oqpPVNNwykINUE2WHlRzZdRSh1racmj1DiaA9gCnZ4el&#10;n1Y3BvG6wrMMI0l64Chsi4oi9+gMui3B6croW31jYokwvFb0uwVzcmj38zY6o8XwUdUQkCydCuis&#10;G9P7EFA3WgcS7nYksLVDFD6OxvksBaoomLLJbJIWkSTaAZN+VZYW+RgjMBfZaMMg7S42y4vxdu00&#10;2BJSxl1DppvMfFnQb/YBUvt3kN52RLPAlPVobSHNt5B+gUYkshUMYB1FWIPjFlMbAUVSnXXgx06N&#10;UUPHSA15Zd4fst9b4CcW6Pgjwlk6nR5itQU6A4AiygdIkVIb666Y6pEfVNhA9oE/srq2zmfz4OLp&#10;tErw+pILESamXZwJg1YEjtxleEIBB25CogGarsiLEPn3IdLwPBWi5w60Q/C+wtOdEyk9bBeyhjRJ&#10;6QgXcQwpC7nB0UMXW2Ch6juA0agoDCBkMOiU+YnRAKJQYftjSQzDSHyQQMUsG/v2cmEyLiY5TMy+&#10;ZbFvIZJCqAo7jOLwzEXlWWrD2w52ykLtUp3CAWl4QNZTG7PaJAtd+lLtOnqqXccv2q6Pj/Zru762&#10;69PqCsIWf1j76hr+Fr+IJQjPP1PXSfqqrl5p/291DVcDuGCFOjaXQX+D258HNX64ss7vAQAA//8D&#10;AFBLAwQUAAYACAAAACEA6qYSSNwAAAAHAQAADwAAAGRycy9kb3ducmV2LnhtbEyOT0+DQBDF7yZ+&#10;h82YeLMLaKtFlqZp1FNjYmtivE1hCqTsLGG3QL+940mP70/e+2WrybZqoN43jg3EswgUceHKhisD&#10;n/vXuydQPiCX2DomAxfysMqvrzJMSzfyBw27UCkZYZ+igTqELtXaFzVZ9DPXEUt2dL3FILKvdNnj&#10;KOO21UkULbTFhuWhxo42NRWn3dkaeBtxXN/HL8P2dNxcvvfz969tTMbc3kzrZ1CBpvBXhl98QYdc&#10;mA7uzKVXrYFknkhT/GQBSvLHpeiDgYdoCTrP9H/+/AcAAP//AwBQSwECLQAUAAYACAAAACEAtoM4&#10;kv4AAADhAQAAEwAAAAAAAAAAAAAAAAAAAAAAW0NvbnRlbnRfVHlwZXNdLnhtbFBLAQItABQABgAI&#10;AAAAIQA4/SH/1gAAAJQBAAALAAAAAAAAAAAAAAAAAC8BAABfcmVscy8ucmVsc1BLAQItABQABgAI&#10;AAAAIQCV0xuuxgIAAPoKAAAOAAAAAAAAAAAAAAAAAC4CAABkcnMvZTJvRG9jLnhtbFBLAQItABQA&#10;BgAIAAAAIQDqphJI3AAAAAcBAAAPAAAAAAAAAAAAAAAAACAFAABkcnMvZG93bnJldi54bWxQSwUG&#10;AAAAAAQABADzAAAAKQYAAAAA&#10;">
                  <v:rect id="Rectangle 553" o:spid="_x0000_s1181" style="position:absolute;left:10884;top:5130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J1KMQA&#10;AADbAAAADwAAAGRycy9kb3ducmV2LnhtbESPQWvCQBSE70L/w/IKvZldU5AmdRVpsdSjJhdvz+xr&#10;kjb7NmRXTfvrXaHgcZiZb5jFarSdONPgW8caZokCQVw503KtoSw20xcQPiAb7ByThl/ysFo+TBaY&#10;G3fhHZ33oRYRwj5HDU0IfS6lrxqy6BPXE0fvyw0WQ5RDLc2Alwi3nUyVmkuLLceFBnt6a6j62Z+s&#10;hmOblvi3Kz6UzTbPYTsW36fDu9ZPj+P6FUSgMdzD/+1PoyFL4fYl/gC5v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jidSjEAAAA2wAAAA8AAAAAAAAAAAAAAAAAmAIAAGRycy9k&#10;b3ducmV2LnhtbFBLBQYAAAAABAAEAPUAAACJAwAAAAA=&#10;"/>
                  <v:rect id="Rectangle 554" o:spid="_x0000_s1180" style="position:absolute;left:10524;top:5130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67Qs8QA&#10;AADbAAAADwAAAGRycy9kb3ducmV2LnhtbESPT2vCQBTE74LfYXlCb7rRQKmpqxRFaY8aL95es88k&#10;Nvs2ZDd/2k/vCgWPw8z8hlltBlOJjhpXWlYwn0UgiDOrS84VnNP99A2E88gaK8uk4JccbNbj0QoT&#10;bXs+UnfyuQgQdgkqKLyvEyldVpBBN7M1cfCutjHog2xyqRvsA9xUchFFr9JgyWGhwJq2BWU/p9Yo&#10;+C4XZ/w7pofILPex/xrSW3vZKfUyGT7eQXga/DP83/7UCpYxPL6EHyD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eu0LPEAAAA2wAAAA8AAAAAAAAAAAAAAAAAmAIAAGRycy9k&#10;b3ducmV2LnhtbFBLBQYAAAAABAAEAPUAAACJAwAAAAA=&#10;"/>
                  <v:rect id="Rectangle 555" o:spid="_x0000_s1179" style="position:absolute;left:10704;top:5130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EdIx8QA&#10;AADbAAAADwAAAGRycy9kb3ducmV2LnhtbESPQWvCQBSE7wX/w/KE3pqNVkoTXUUUix41ufT2mn0m&#10;abNvQ3ZN0v76rlDocZiZb5jVZjSN6KlztWUFsygGQVxYXXOpIM8OT68gnEfW2FgmBd/kYLOePKww&#10;1XbgM/UXX4oAYZeigsr7NpXSFRUZdJFtiYN3tZ1BH2RXSt3hEOCmkfM4fpEGaw4LFba0q6j4utyM&#10;go96nuPPOXuLTXJ49qcx+7y975V6nI7bJQhPo/8P/7WPWkGygPuX8APk+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hHSMfEAAAA2wAAAA8AAAAAAAAAAAAAAAAAmAIAAGRycy9k&#10;b3ducmV2LnhtbFBLBQYAAAAABAAEAPUAAACJAwAAAAA=&#10;"/>
                </v:group>
              </w:pict>
            </w:r>
          </w:p>
          <w:p w:rsidR="006F5E54" w:rsidRPr="002C4DFC" w:rsidRDefault="006F5E54" w:rsidP="00275DA9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</w:tc>
        <w:tc>
          <w:tcPr>
            <w:tcW w:w="9796" w:type="dxa"/>
            <w:gridSpan w:val="9"/>
            <w:tcBorders>
              <w:top w:val="double" w:sz="12" w:space="0" w:color="auto"/>
              <w:left w:val="double" w:sz="12" w:space="0" w:color="auto"/>
              <w:bottom w:val="double" w:sz="12" w:space="0" w:color="auto"/>
              <w:right w:val="double" w:sz="12" w:space="0" w:color="auto"/>
            </w:tcBorders>
          </w:tcPr>
          <w:p w:rsidR="006F5E54" w:rsidRPr="002C4DFC" w:rsidRDefault="006F5E54" w:rsidP="00275DA9">
            <w:pPr>
              <w:bidi/>
              <w:rPr>
                <w:rFonts w:asciiTheme="minorBidi" w:hAnsiTheme="minorBidi" w:cstheme="minorBidi"/>
                <w:sz w:val="16"/>
                <w:szCs w:val="16"/>
              </w:rPr>
            </w:pPr>
          </w:p>
          <w:p w:rsidR="006F5E54" w:rsidRPr="002C4DFC" w:rsidRDefault="006F5E54" w:rsidP="00275DA9">
            <w:pPr>
              <w:bidi/>
              <w:rPr>
                <w:rFonts w:asciiTheme="minorBidi" w:hAnsiTheme="minorBidi" w:cstheme="minorBidi"/>
                <w:sz w:val="36"/>
                <w:szCs w:val="36"/>
                <w:rtl/>
              </w:rPr>
            </w:pPr>
            <w:proofErr w:type="gramStart"/>
            <w:r w:rsidRPr="002C4DFC">
              <w:rPr>
                <w:rFonts w:asciiTheme="minorBidi" w:hAnsiTheme="minorBidi" w:cstheme="minorBidi"/>
                <w:sz w:val="36"/>
                <w:szCs w:val="36"/>
                <w:u w:val="double"/>
                <w:rtl/>
              </w:rPr>
              <w:t>السّـنـد</w:t>
            </w:r>
            <w:proofErr w:type="gramEnd"/>
            <w:r w:rsidRPr="002C4DFC">
              <w:rPr>
                <w:rFonts w:asciiTheme="minorBidi" w:hAnsiTheme="minorBidi" w:cstheme="minorBidi"/>
                <w:sz w:val="36"/>
                <w:szCs w:val="36"/>
                <w:u w:val="double"/>
                <w:rtl/>
              </w:rPr>
              <w:t>3.</w:t>
            </w:r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 xml:space="preserve">  عند عودته من المدرسة وجد حازم على طاولة التّلفاز بطاقات جميلة</w:t>
            </w:r>
          </w:p>
          <w:p w:rsidR="006F5E54" w:rsidRPr="002C4DFC" w:rsidRDefault="006F5E54" w:rsidP="00275DA9">
            <w:pPr>
              <w:bidi/>
              <w:rPr>
                <w:rFonts w:asciiTheme="minorBidi" w:hAnsiTheme="minorBidi" w:cstheme="minorBidi"/>
                <w:sz w:val="36"/>
                <w:szCs w:val="36"/>
                <w:rtl/>
              </w:rPr>
            </w:pPr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 xml:space="preserve">  كتب عليها بخطّ واضح «</w:t>
            </w:r>
            <w:r w:rsidRPr="002C4DFC"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  <w:t>بطاقة نـاخب</w:t>
            </w:r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>» فقرأ ما كُتِبَ عليها من أسماء فلم يجدْ</w:t>
            </w:r>
          </w:p>
          <w:p w:rsidR="006F5E54" w:rsidRPr="002C4DFC" w:rsidRDefault="006F5E54" w:rsidP="00275DA9">
            <w:pPr>
              <w:bidi/>
              <w:rPr>
                <w:rFonts w:asciiTheme="minorBidi" w:hAnsiTheme="minorBidi" w:cstheme="minorBidi"/>
                <w:sz w:val="38"/>
                <w:szCs w:val="38"/>
                <w:rtl/>
              </w:rPr>
            </w:pPr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 xml:space="preserve"> اسمَهُ على إحْدَاهَا</w:t>
            </w:r>
            <w:r w:rsidRPr="002C4DFC">
              <w:rPr>
                <w:rFonts w:asciiTheme="minorBidi" w:hAnsiTheme="minorBidi" w:cstheme="minorBidi"/>
                <w:sz w:val="38"/>
                <w:szCs w:val="38"/>
                <w:rtl/>
              </w:rPr>
              <w:t>.</w:t>
            </w:r>
          </w:p>
          <w:p w:rsidR="006F5E54" w:rsidRPr="002C4DFC" w:rsidRDefault="006F5E54" w:rsidP="00275DA9">
            <w:pPr>
              <w:bidi/>
              <w:rPr>
                <w:rFonts w:asciiTheme="minorBidi" w:hAnsiTheme="minorBidi" w:cstheme="minorBidi"/>
                <w:sz w:val="16"/>
                <w:szCs w:val="16"/>
                <w:rtl/>
              </w:rPr>
            </w:pPr>
          </w:p>
          <w:p w:rsidR="006F5E54" w:rsidRPr="002C4DFC" w:rsidRDefault="006F5E54" w:rsidP="00275DA9">
            <w:pPr>
              <w:bidi/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</w:pPr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 xml:space="preserve">التّعليمة 4. </w:t>
            </w:r>
            <w:r w:rsidRPr="002C4DFC"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  <w:t>أضع العلامة (</w:t>
            </w:r>
            <w:r w:rsidRPr="002C4DFC">
              <w:rPr>
                <w:rFonts w:asciiTheme="minorBidi" w:hAnsiTheme="minorBidi" w:cstheme="minorBidi"/>
                <w:b/>
                <w:bCs/>
                <w:sz w:val="36"/>
                <w:szCs w:val="36"/>
              </w:rPr>
              <w:t>x</w:t>
            </w:r>
            <w:r w:rsidRPr="002C4DFC"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  <w:lang w:bidi="ar-TN"/>
              </w:rPr>
              <w:t>) أمام الإجابة الصّحيحة</w:t>
            </w:r>
            <w:r w:rsidRPr="002C4DFC"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  <w:t xml:space="preserve">:         </w:t>
            </w:r>
          </w:p>
          <w:p w:rsidR="006F5E54" w:rsidRPr="002C4DFC" w:rsidRDefault="006F5E54" w:rsidP="00275DA9">
            <w:pPr>
              <w:bidi/>
              <w:rPr>
                <w:rFonts w:asciiTheme="minorBidi" w:hAnsiTheme="minorBidi" w:cstheme="minorBidi"/>
                <w:sz w:val="40"/>
                <w:szCs w:val="40"/>
                <w:rtl/>
              </w:rPr>
            </w:pPr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 xml:space="preserve">    لم يُـسْـتَـدْعَـى حازم للقيام بعمليّة </w:t>
            </w:r>
            <w:proofErr w:type="spellStart"/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>الإنتخاب</w:t>
            </w:r>
            <w:proofErr w:type="spellEnd"/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 xml:space="preserve"> لأنّه:</w:t>
            </w:r>
          </w:p>
          <w:tbl>
            <w:tblPr>
              <w:tblpPr w:leftFromText="141" w:rightFromText="141" w:vertAnchor="text" w:horzAnchor="margin" w:tblpXSpec="center" w:tblpY="60"/>
              <w:tblOverlap w:val="never"/>
              <w:bidiVisual/>
              <w:tblW w:w="593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261"/>
              <w:gridCol w:w="5670"/>
            </w:tblGrid>
            <w:tr w:rsidR="006F5E54" w:rsidRPr="002C4DFC">
              <w:tc>
                <w:tcPr>
                  <w:tcW w:w="261" w:type="dxa"/>
                </w:tcPr>
                <w:p w:rsidR="006F5E54" w:rsidRPr="002C4DFC" w:rsidRDefault="006F5E54" w:rsidP="00275DA9">
                  <w:pPr>
                    <w:bidi/>
                    <w:jc w:val="center"/>
                    <w:rPr>
                      <w:rFonts w:asciiTheme="minorBidi" w:hAnsiTheme="minorBidi" w:cstheme="minorBidi"/>
                      <w:sz w:val="40"/>
                      <w:szCs w:val="40"/>
                      <w:rtl/>
                    </w:rPr>
                  </w:pPr>
                </w:p>
              </w:tc>
              <w:tc>
                <w:tcPr>
                  <w:tcW w:w="5670" w:type="dxa"/>
                  <w:tcBorders>
                    <w:top w:val="nil"/>
                    <w:bottom w:val="nil"/>
                    <w:right w:val="nil"/>
                  </w:tcBorders>
                  <w:vAlign w:val="center"/>
                </w:tcPr>
                <w:p w:rsidR="006F5E54" w:rsidRPr="002C4DFC" w:rsidRDefault="006F5E54" w:rsidP="00275DA9">
                  <w:pPr>
                    <w:bidi/>
                    <w:rPr>
                      <w:rFonts w:asciiTheme="minorBidi" w:hAnsiTheme="minorBidi" w:cstheme="minorBidi"/>
                      <w:sz w:val="36"/>
                      <w:szCs w:val="36"/>
                      <w:rtl/>
                    </w:rPr>
                  </w:pPr>
                  <w:r w:rsidRPr="002C4DFC">
                    <w:rPr>
                      <w:rFonts w:asciiTheme="minorBidi" w:hAnsiTheme="minorBidi" w:cstheme="minorBidi"/>
                      <w:sz w:val="36"/>
                      <w:szCs w:val="36"/>
                      <w:rtl/>
                    </w:rPr>
                    <w:t xml:space="preserve"> لم يبلغ السنّ القانونيّة.</w:t>
                  </w:r>
                </w:p>
              </w:tc>
            </w:tr>
            <w:tr w:rsidR="006F5E54" w:rsidRPr="002C4DFC">
              <w:tc>
                <w:tcPr>
                  <w:tcW w:w="261" w:type="dxa"/>
                </w:tcPr>
                <w:p w:rsidR="006F5E54" w:rsidRPr="002C4DFC" w:rsidRDefault="006F5E54" w:rsidP="00275DA9">
                  <w:pPr>
                    <w:bidi/>
                    <w:jc w:val="center"/>
                    <w:rPr>
                      <w:rFonts w:asciiTheme="minorBidi" w:hAnsiTheme="minorBidi" w:cstheme="minorBidi"/>
                      <w:sz w:val="40"/>
                      <w:szCs w:val="40"/>
                      <w:rtl/>
                    </w:rPr>
                  </w:pPr>
                </w:p>
              </w:tc>
              <w:tc>
                <w:tcPr>
                  <w:tcW w:w="5670" w:type="dxa"/>
                  <w:tcBorders>
                    <w:top w:val="nil"/>
                    <w:bottom w:val="nil"/>
                    <w:right w:val="nil"/>
                  </w:tcBorders>
                  <w:vAlign w:val="center"/>
                </w:tcPr>
                <w:p w:rsidR="006F5E54" w:rsidRPr="002C4DFC" w:rsidRDefault="006F5E54" w:rsidP="00275DA9">
                  <w:pPr>
                    <w:bidi/>
                    <w:jc w:val="center"/>
                    <w:rPr>
                      <w:rFonts w:asciiTheme="minorBidi" w:hAnsiTheme="minorBidi" w:cstheme="minorBidi"/>
                      <w:sz w:val="36"/>
                      <w:szCs w:val="36"/>
                      <w:rtl/>
                    </w:rPr>
                  </w:pPr>
                  <w:r w:rsidRPr="002C4DFC">
                    <w:rPr>
                      <w:rFonts w:asciiTheme="minorBidi" w:hAnsiTheme="minorBidi" w:cstheme="minorBidi"/>
                      <w:sz w:val="36"/>
                      <w:szCs w:val="36"/>
                      <w:rtl/>
                    </w:rPr>
                    <w:t>لم يرسّم اسمه في الدّائرة الّتي ينتمي إليها.</w:t>
                  </w:r>
                </w:p>
              </w:tc>
            </w:tr>
            <w:tr w:rsidR="006F5E54" w:rsidRPr="002C4DFC">
              <w:tc>
                <w:tcPr>
                  <w:tcW w:w="261" w:type="dxa"/>
                </w:tcPr>
                <w:p w:rsidR="006F5E54" w:rsidRPr="002C4DFC" w:rsidRDefault="006F5E54" w:rsidP="00275DA9">
                  <w:pPr>
                    <w:bidi/>
                    <w:jc w:val="center"/>
                    <w:rPr>
                      <w:rFonts w:asciiTheme="minorBidi" w:hAnsiTheme="minorBidi" w:cstheme="minorBidi"/>
                      <w:sz w:val="40"/>
                      <w:szCs w:val="40"/>
                      <w:rtl/>
                    </w:rPr>
                  </w:pPr>
                </w:p>
              </w:tc>
              <w:tc>
                <w:tcPr>
                  <w:tcW w:w="5670" w:type="dxa"/>
                  <w:tcBorders>
                    <w:top w:val="nil"/>
                    <w:bottom w:val="nil"/>
                    <w:right w:val="nil"/>
                  </w:tcBorders>
                  <w:vAlign w:val="center"/>
                </w:tcPr>
                <w:p w:rsidR="006F5E54" w:rsidRPr="002C4DFC" w:rsidRDefault="006F5E54" w:rsidP="00275DA9">
                  <w:pPr>
                    <w:bidi/>
                    <w:rPr>
                      <w:rFonts w:asciiTheme="minorBidi" w:hAnsiTheme="minorBidi" w:cstheme="minorBidi"/>
                      <w:sz w:val="36"/>
                      <w:szCs w:val="36"/>
                      <w:rtl/>
                    </w:rPr>
                  </w:pPr>
                  <w:r w:rsidRPr="002C4DFC">
                    <w:rPr>
                      <w:rFonts w:asciiTheme="minorBidi" w:hAnsiTheme="minorBidi" w:cstheme="minorBidi"/>
                      <w:sz w:val="36"/>
                      <w:szCs w:val="36"/>
                      <w:rtl/>
                    </w:rPr>
                    <w:t xml:space="preserve"> لا يعمل.</w:t>
                  </w:r>
                </w:p>
              </w:tc>
            </w:tr>
          </w:tbl>
          <w:p w:rsidR="006F5E54" w:rsidRPr="002C4DFC" w:rsidRDefault="006F5E54" w:rsidP="00275DA9">
            <w:pPr>
              <w:bidi/>
              <w:rPr>
                <w:rFonts w:asciiTheme="minorBidi" w:hAnsiTheme="minorBidi" w:cstheme="minorBidi"/>
                <w:sz w:val="40"/>
                <w:szCs w:val="40"/>
                <w:rtl/>
              </w:rPr>
            </w:pPr>
          </w:p>
          <w:p w:rsidR="006F5E54" w:rsidRPr="002C4DFC" w:rsidRDefault="006F5E54" w:rsidP="00275DA9">
            <w:pPr>
              <w:bidi/>
              <w:rPr>
                <w:rFonts w:asciiTheme="minorBidi" w:hAnsiTheme="minorBidi" w:cstheme="minorBidi"/>
                <w:sz w:val="40"/>
                <w:szCs w:val="40"/>
                <w:rtl/>
              </w:rPr>
            </w:pPr>
          </w:p>
          <w:p w:rsidR="006F5E54" w:rsidRPr="002C4DFC" w:rsidRDefault="006F5E54" w:rsidP="00275DA9">
            <w:pPr>
              <w:bidi/>
              <w:rPr>
                <w:rFonts w:asciiTheme="minorBidi" w:hAnsiTheme="minorBidi" w:cstheme="minorBidi"/>
                <w:sz w:val="40"/>
                <w:szCs w:val="40"/>
                <w:rtl/>
              </w:rPr>
            </w:pPr>
          </w:p>
          <w:p w:rsidR="006F5E54" w:rsidRPr="002C4DFC" w:rsidRDefault="006F5E54" w:rsidP="008B2A42">
            <w:pPr>
              <w:bidi/>
              <w:rPr>
                <w:rFonts w:asciiTheme="minorBidi" w:hAnsiTheme="minorBidi" w:cstheme="minorBidi"/>
                <w:sz w:val="12"/>
                <w:szCs w:val="12"/>
                <w:rtl/>
              </w:rPr>
            </w:pPr>
          </w:p>
          <w:p w:rsidR="006F5E54" w:rsidRPr="002C4DFC" w:rsidRDefault="006F5E54" w:rsidP="00275DA9">
            <w:pPr>
              <w:bidi/>
              <w:rPr>
                <w:rFonts w:asciiTheme="minorBidi" w:hAnsiTheme="minorBidi" w:cstheme="minorBidi"/>
                <w:sz w:val="36"/>
                <w:szCs w:val="36"/>
                <w:rtl/>
              </w:rPr>
            </w:pPr>
            <w:proofErr w:type="gramStart"/>
            <w:r w:rsidRPr="002C4DFC">
              <w:rPr>
                <w:rFonts w:asciiTheme="minorBidi" w:hAnsiTheme="minorBidi" w:cstheme="minorBidi"/>
                <w:sz w:val="36"/>
                <w:szCs w:val="36"/>
                <w:u w:val="double"/>
                <w:rtl/>
              </w:rPr>
              <w:t>السّـنـد</w:t>
            </w:r>
            <w:proofErr w:type="gramEnd"/>
            <w:r w:rsidRPr="002C4DFC">
              <w:rPr>
                <w:rFonts w:asciiTheme="minorBidi" w:hAnsiTheme="minorBidi" w:cstheme="minorBidi"/>
                <w:sz w:val="36"/>
                <w:szCs w:val="36"/>
                <w:u w:val="double"/>
                <w:rtl/>
              </w:rPr>
              <w:t>4.</w:t>
            </w:r>
            <w:r w:rsidRPr="002C4DFC">
              <w:rPr>
                <w:rFonts w:asciiTheme="minorBidi" w:hAnsiTheme="minorBidi" w:cstheme="minorBidi"/>
                <w:sz w:val="34"/>
                <w:szCs w:val="34"/>
                <w:rtl/>
              </w:rPr>
              <w:t>إنّ نظام الحكم في تونس نظام جمهوري رئاسي، فرئيس الجمهوريّة</w:t>
            </w:r>
          </w:p>
          <w:p w:rsidR="006F5E54" w:rsidRPr="002C4DFC" w:rsidRDefault="006F5E54" w:rsidP="00275DA9">
            <w:pPr>
              <w:bidi/>
              <w:rPr>
                <w:rFonts w:asciiTheme="minorBidi" w:hAnsiTheme="minorBidi" w:cstheme="minorBidi"/>
                <w:sz w:val="36"/>
                <w:szCs w:val="36"/>
                <w:rtl/>
              </w:rPr>
            </w:pPr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 xml:space="preserve">  هو أعلى سلطة في البلاد وهذا الموقع يسمح له ﺒﭑ</w:t>
            </w:r>
            <w:proofErr w:type="spellStart"/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>متلاك</w:t>
            </w:r>
            <w:proofErr w:type="spellEnd"/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 xml:space="preserve"> نفوذ وصلاحيّات من </w:t>
            </w:r>
          </w:p>
          <w:p w:rsidR="006F5E54" w:rsidRPr="002C4DFC" w:rsidRDefault="006F5E54" w:rsidP="00275DA9">
            <w:pPr>
              <w:bidi/>
              <w:rPr>
                <w:rFonts w:asciiTheme="minorBidi" w:hAnsiTheme="minorBidi" w:cstheme="minorBidi"/>
                <w:sz w:val="36"/>
                <w:szCs w:val="36"/>
                <w:rtl/>
              </w:rPr>
            </w:pPr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 xml:space="preserve">  خلال المهام الموكولة له.</w:t>
            </w:r>
          </w:p>
          <w:p w:rsidR="006F5E54" w:rsidRPr="002C4DFC" w:rsidRDefault="006F5E54" w:rsidP="00275DA9">
            <w:pPr>
              <w:bidi/>
              <w:rPr>
                <w:rFonts w:asciiTheme="minorBidi" w:hAnsiTheme="minorBidi" w:cstheme="minorBidi"/>
                <w:sz w:val="16"/>
                <w:szCs w:val="16"/>
                <w:rtl/>
              </w:rPr>
            </w:pPr>
          </w:p>
          <w:p w:rsidR="006F5E54" w:rsidRPr="002C4DFC" w:rsidRDefault="006F5E54" w:rsidP="00275DA9">
            <w:pPr>
              <w:bidi/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</w:pPr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 xml:space="preserve">التّعليمة 5. </w:t>
            </w:r>
            <w:r w:rsidRPr="002C4DFC"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  <w:t>أكتب (صواب) أو (خطأ)</w:t>
            </w:r>
            <w:r w:rsidRPr="002C4DFC"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  <w:lang w:bidi="ar-TN"/>
              </w:rPr>
              <w:t xml:space="preserve"> أمام كلّ إفادة</w:t>
            </w:r>
            <w:r w:rsidRPr="002C4DFC"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  <w:t xml:space="preserve">:         </w:t>
            </w:r>
          </w:p>
          <w:p w:rsidR="006F5E54" w:rsidRPr="002C4DFC" w:rsidRDefault="006F5E54" w:rsidP="00275DA9">
            <w:pPr>
              <w:bidi/>
              <w:rPr>
                <w:rFonts w:asciiTheme="minorBidi" w:hAnsiTheme="minorBidi" w:cstheme="minorBidi"/>
                <w:sz w:val="20"/>
                <w:szCs w:val="20"/>
                <w:rtl/>
              </w:rPr>
            </w:pPr>
          </w:p>
          <w:p w:rsidR="006F5E54" w:rsidRPr="002C4DFC" w:rsidRDefault="006F5E54" w:rsidP="00275DA9">
            <w:pPr>
              <w:bidi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 xml:space="preserve">  يحافظ رئيس الجمهوريّة على سيادة الوطن وحرّيته</w:t>
            </w:r>
            <w:r w:rsidRPr="002C4DFC">
              <w:rPr>
                <w:rFonts w:asciiTheme="minorBidi" w:hAnsiTheme="minorBidi" w:cstheme="minorBidi"/>
                <w:sz w:val="40"/>
                <w:szCs w:val="40"/>
                <w:rtl/>
              </w:rPr>
              <w:t xml:space="preserve">.   </w:t>
            </w:r>
            <w:r w:rsidRPr="002C4DFC">
              <w:rPr>
                <w:rFonts w:asciiTheme="minorBidi" w:hAnsiTheme="minorBidi" w:cstheme="minorBidi"/>
                <w:sz w:val="22"/>
                <w:szCs w:val="22"/>
                <w:rtl/>
              </w:rPr>
              <w:t>.......................</w:t>
            </w:r>
          </w:p>
          <w:p w:rsidR="006F5E54" w:rsidRPr="002C4DFC" w:rsidRDefault="006F5E54" w:rsidP="00275DA9">
            <w:pPr>
              <w:bidi/>
              <w:rPr>
                <w:rFonts w:asciiTheme="minorBidi" w:hAnsiTheme="minorBidi" w:cstheme="minorBidi"/>
                <w:sz w:val="40"/>
                <w:szCs w:val="40"/>
                <w:rtl/>
              </w:rPr>
            </w:pPr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>يقوم رئيس الجمهوريّة ﺒﭑلتّنسيق بين أعضاء الحكومة</w:t>
            </w:r>
            <w:r w:rsidRPr="002C4DFC">
              <w:rPr>
                <w:rFonts w:asciiTheme="minorBidi" w:hAnsiTheme="minorBidi" w:cstheme="minorBidi"/>
                <w:sz w:val="40"/>
                <w:szCs w:val="40"/>
                <w:rtl/>
              </w:rPr>
              <w:t xml:space="preserve">.  </w:t>
            </w:r>
            <w:r w:rsidRPr="002C4DFC">
              <w:rPr>
                <w:rFonts w:asciiTheme="minorBidi" w:hAnsiTheme="minorBidi" w:cstheme="minorBidi"/>
                <w:sz w:val="22"/>
                <w:szCs w:val="22"/>
                <w:rtl/>
              </w:rPr>
              <w:t>.......................</w:t>
            </w:r>
          </w:p>
          <w:p w:rsidR="006F5E54" w:rsidRPr="002C4DFC" w:rsidRDefault="006F5E54" w:rsidP="00275DA9">
            <w:pPr>
              <w:bidi/>
              <w:rPr>
                <w:rFonts w:asciiTheme="minorBidi" w:hAnsiTheme="minorBidi" w:cstheme="minorBidi"/>
                <w:sz w:val="40"/>
                <w:szCs w:val="40"/>
                <w:rtl/>
              </w:rPr>
            </w:pPr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 xml:space="preserve">رئيس الجمهوريّة </w:t>
            </w:r>
            <w:proofErr w:type="spellStart"/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>هوالموجّه</w:t>
            </w:r>
            <w:proofErr w:type="spellEnd"/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 xml:space="preserve"> للسّياسة العامّة للبلاد</w:t>
            </w:r>
            <w:r w:rsidRPr="002C4DFC">
              <w:rPr>
                <w:rFonts w:asciiTheme="minorBidi" w:hAnsiTheme="minorBidi" w:cstheme="minorBidi"/>
                <w:sz w:val="40"/>
                <w:szCs w:val="40"/>
                <w:rtl/>
              </w:rPr>
              <w:t xml:space="preserve">.     </w:t>
            </w:r>
            <w:r w:rsidRPr="002C4DFC">
              <w:rPr>
                <w:rFonts w:asciiTheme="minorBidi" w:hAnsiTheme="minorBidi" w:cstheme="minorBidi"/>
                <w:sz w:val="22"/>
                <w:szCs w:val="22"/>
                <w:rtl/>
              </w:rPr>
              <w:t>.......................</w:t>
            </w:r>
          </w:p>
          <w:p w:rsidR="006F5E54" w:rsidRPr="002C4DFC" w:rsidRDefault="006F5E54" w:rsidP="00275DA9">
            <w:pPr>
              <w:bidi/>
              <w:rPr>
                <w:rFonts w:asciiTheme="minorBidi" w:hAnsiTheme="minorBidi" w:cstheme="minorBidi"/>
                <w:sz w:val="20"/>
                <w:szCs w:val="20"/>
                <w:rtl/>
              </w:rPr>
            </w:pPr>
          </w:p>
          <w:p w:rsidR="006F5E54" w:rsidRPr="002C4DFC" w:rsidRDefault="006F5E54" w:rsidP="00275DA9">
            <w:pPr>
              <w:bidi/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</w:pPr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 xml:space="preserve">التّعليمة 6. </w:t>
            </w:r>
            <w:r w:rsidRPr="002C4DFC"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  <w:t xml:space="preserve">أربط المهام التّالية ﺒﭑلشّخص المناسب:         </w:t>
            </w:r>
          </w:p>
          <w:p w:rsidR="006F5E54" w:rsidRPr="002C4DFC" w:rsidRDefault="006F5E54" w:rsidP="00275DA9">
            <w:pPr>
              <w:bidi/>
              <w:rPr>
                <w:rFonts w:asciiTheme="minorBidi" w:hAnsiTheme="minorBidi" w:cstheme="minorBidi"/>
                <w:sz w:val="40"/>
                <w:szCs w:val="40"/>
                <w:rtl/>
              </w:rPr>
            </w:pPr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 xml:space="preserve">المنسّق بين الوزراء                  </w:t>
            </w:r>
            <w:r w:rsidRPr="002C4DFC">
              <w:rPr>
                <w:rFonts w:asciiTheme="minorBidi" w:hAnsiTheme="minorBidi" w:cstheme="minorBidi"/>
                <w:sz w:val="20"/>
                <w:szCs w:val="20"/>
                <w:rtl/>
              </w:rPr>
              <w:t>●</w:t>
            </w:r>
          </w:p>
          <w:p w:rsidR="006F5E54" w:rsidRPr="002C4DFC" w:rsidRDefault="006F5E54" w:rsidP="00275DA9">
            <w:pPr>
              <w:bidi/>
              <w:rPr>
                <w:rFonts w:asciiTheme="minorBidi" w:hAnsiTheme="minorBidi" w:cstheme="minorBidi"/>
                <w:sz w:val="40"/>
                <w:szCs w:val="40"/>
                <w:rtl/>
              </w:rPr>
            </w:pPr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>القائد الأعلى للقوات المسلّحة</w:t>
            </w:r>
            <w:r w:rsidRPr="002C4DFC">
              <w:rPr>
                <w:rFonts w:asciiTheme="minorBidi" w:hAnsiTheme="minorBidi" w:cstheme="minorBidi"/>
                <w:sz w:val="20"/>
                <w:szCs w:val="20"/>
                <w:rtl/>
              </w:rPr>
              <w:t>●●</w:t>
            </w:r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>رئيس الدّولة</w:t>
            </w:r>
          </w:p>
          <w:p w:rsidR="006F5E54" w:rsidRPr="002C4DFC" w:rsidRDefault="006F5E54" w:rsidP="00275DA9">
            <w:pPr>
              <w:bidi/>
              <w:rPr>
                <w:rFonts w:asciiTheme="minorBidi" w:hAnsiTheme="minorBidi" w:cstheme="minorBidi"/>
                <w:sz w:val="40"/>
                <w:szCs w:val="40"/>
                <w:rtl/>
              </w:rPr>
            </w:pPr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>الضّامن لاستقلال البلاد</w:t>
            </w:r>
            <w:r w:rsidRPr="002C4DFC">
              <w:rPr>
                <w:rFonts w:asciiTheme="minorBidi" w:hAnsiTheme="minorBidi" w:cstheme="minorBidi"/>
                <w:sz w:val="20"/>
                <w:szCs w:val="20"/>
                <w:rtl/>
              </w:rPr>
              <w:t>●</w:t>
            </w:r>
          </w:p>
          <w:p w:rsidR="006F5E54" w:rsidRPr="002C4DFC" w:rsidRDefault="006F5E54" w:rsidP="00275DA9">
            <w:pPr>
              <w:bidi/>
              <w:rPr>
                <w:rFonts w:asciiTheme="minorBidi" w:hAnsiTheme="minorBidi" w:cstheme="minorBidi"/>
                <w:sz w:val="40"/>
                <w:szCs w:val="40"/>
                <w:rtl/>
              </w:rPr>
            </w:pPr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 xml:space="preserve">المساعد على ممارسة السّلطة التّنفيذيّة </w:t>
            </w:r>
            <w:r w:rsidRPr="002C4DFC">
              <w:rPr>
                <w:rFonts w:asciiTheme="minorBidi" w:hAnsiTheme="minorBidi" w:cstheme="minorBidi"/>
                <w:sz w:val="20"/>
                <w:szCs w:val="20"/>
                <w:rtl/>
              </w:rPr>
              <w:t>●</w:t>
            </w:r>
          </w:p>
          <w:p w:rsidR="006F5E54" w:rsidRPr="002C4DFC" w:rsidRDefault="006F5E54" w:rsidP="00275DA9">
            <w:pPr>
              <w:bidi/>
              <w:rPr>
                <w:rFonts w:asciiTheme="minorBidi" w:hAnsiTheme="minorBidi" w:cstheme="minorBidi"/>
                <w:sz w:val="40"/>
                <w:szCs w:val="40"/>
                <w:rtl/>
              </w:rPr>
            </w:pPr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 xml:space="preserve">القائم بمهام رئاسة الحكومة </w:t>
            </w:r>
            <w:r w:rsidRPr="002C4DFC">
              <w:rPr>
                <w:rFonts w:asciiTheme="minorBidi" w:hAnsiTheme="minorBidi" w:cstheme="minorBidi"/>
                <w:sz w:val="20"/>
                <w:szCs w:val="20"/>
                <w:rtl/>
              </w:rPr>
              <w:t>●●</w:t>
            </w:r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>الوزير الأوّل</w:t>
            </w:r>
          </w:p>
          <w:p w:rsidR="006F5E54" w:rsidRPr="002C4DFC" w:rsidRDefault="006F5E54" w:rsidP="00275DA9">
            <w:pPr>
              <w:bidi/>
              <w:rPr>
                <w:rFonts w:asciiTheme="minorBidi" w:hAnsiTheme="minorBidi" w:cstheme="minorBidi"/>
                <w:sz w:val="40"/>
                <w:szCs w:val="40"/>
                <w:rtl/>
              </w:rPr>
            </w:pPr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>الموجّه للسّياسة العامّة للبلاد</w:t>
            </w:r>
            <w:r w:rsidRPr="002C4DFC">
              <w:rPr>
                <w:rFonts w:asciiTheme="minorBidi" w:hAnsiTheme="minorBidi" w:cstheme="minorBidi"/>
                <w:sz w:val="20"/>
                <w:szCs w:val="20"/>
                <w:rtl/>
              </w:rPr>
              <w:t>●</w:t>
            </w:r>
          </w:p>
          <w:p w:rsidR="006F5E54" w:rsidRPr="002C4DFC" w:rsidRDefault="006F5E54" w:rsidP="00275DA9">
            <w:pPr>
              <w:bidi/>
              <w:rPr>
                <w:rFonts w:asciiTheme="minorBidi" w:hAnsiTheme="minorBidi" w:cstheme="minorBidi"/>
                <w:sz w:val="12"/>
                <w:szCs w:val="12"/>
                <w:rtl/>
              </w:rPr>
            </w:pPr>
          </w:p>
          <w:p w:rsidR="006F5E54" w:rsidRPr="002C4DFC" w:rsidRDefault="006F5E54" w:rsidP="00275DA9">
            <w:pPr>
              <w:bidi/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</w:pPr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 xml:space="preserve">التّعليمة 7. </w:t>
            </w:r>
            <w:r w:rsidRPr="002C4DFC"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  <w:t xml:space="preserve">أحدّد 3 حالات يتحمّل فيهما الوزير الأوّل مسؤوليّة تعويض </w:t>
            </w:r>
          </w:p>
          <w:p w:rsidR="006F5E54" w:rsidRPr="002C4DFC" w:rsidRDefault="006F5E54" w:rsidP="00275DA9">
            <w:pPr>
              <w:bidi/>
              <w:rPr>
                <w:rFonts w:asciiTheme="minorBidi" w:hAnsiTheme="minorBidi" w:cstheme="minorBidi"/>
                <w:sz w:val="36"/>
                <w:szCs w:val="36"/>
                <w:rtl/>
              </w:rPr>
            </w:pPr>
            <w:r w:rsidRPr="002C4DFC"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  <w:t xml:space="preserve">             رئيس الجمهوريّة:  </w:t>
            </w:r>
          </w:p>
          <w:p w:rsidR="006F5E54" w:rsidRPr="002C4DFC" w:rsidRDefault="006F5E54" w:rsidP="00275DA9">
            <w:pPr>
              <w:bidi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 xml:space="preserve"> الحالة الأولى</w:t>
            </w:r>
            <w:proofErr w:type="gramStart"/>
            <w:r w:rsidRPr="002C4DFC">
              <w:rPr>
                <w:rFonts w:asciiTheme="minorBidi" w:hAnsiTheme="minorBidi" w:cstheme="minorBidi"/>
                <w:sz w:val="40"/>
                <w:szCs w:val="40"/>
                <w:rtl/>
              </w:rPr>
              <w:t>:</w:t>
            </w:r>
            <w:r w:rsidRPr="002C4DFC">
              <w:rPr>
                <w:rFonts w:asciiTheme="minorBidi" w:hAnsiTheme="minorBidi" w:cstheme="minorBidi"/>
                <w:sz w:val="22"/>
                <w:szCs w:val="22"/>
                <w:rtl/>
              </w:rPr>
              <w:t>.</w:t>
            </w:r>
            <w:proofErr w:type="gramEnd"/>
            <w:r w:rsidRPr="002C4DFC">
              <w:rPr>
                <w:rFonts w:asciiTheme="minorBidi" w:hAnsiTheme="minorBidi" w:cstheme="minorBidi"/>
                <w:sz w:val="22"/>
                <w:szCs w:val="22"/>
                <w:rtl/>
              </w:rPr>
              <w:t>.................................................................................................</w:t>
            </w:r>
          </w:p>
          <w:p w:rsidR="006F5E54" w:rsidRPr="002C4DFC" w:rsidRDefault="006F5E54" w:rsidP="00275DA9">
            <w:pPr>
              <w:bidi/>
              <w:rPr>
                <w:rFonts w:asciiTheme="minorBidi" w:hAnsiTheme="minorBidi" w:cstheme="minorBidi"/>
                <w:sz w:val="36"/>
                <w:szCs w:val="36"/>
                <w:rtl/>
              </w:rPr>
            </w:pPr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>الحالة الثّانية</w:t>
            </w:r>
            <w:r w:rsidRPr="002C4DFC">
              <w:rPr>
                <w:rFonts w:asciiTheme="minorBidi" w:hAnsiTheme="minorBidi" w:cstheme="minorBidi"/>
                <w:sz w:val="40"/>
                <w:szCs w:val="40"/>
                <w:rtl/>
              </w:rPr>
              <w:t>:</w:t>
            </w:r>
            <w:r w:rsidRPr="002C4DFC">
              <w:rPr>
                <w:rFonts w:asciiTheme="minorBidi" w:hAnsiTheme="minorBidi" w:cstheme="minorBidi"/>
                <w:sz w:val="22"/>
                <w:szCs w:val="22"/>
                <w:rtl/>
              </w:rPr>
              <w:t>..................................................................................................</w:t>
            </w:r>
          </w:p>
          <w:p w:rsidR="006F5E54" w:rsidRPr="002C4DFC" w:rsidRDefault="006F5E54" w:rsidP="00275DA9">
            <w:pPr>
              <w:bidi/>
              <w:rPr>
                <w:rFonts w:asciiTheme="minorBidi" w:hAnsiTheme="minorBidi" w:cstheme="minorBidi"/>
                <w:sz w:val="36"/>
                <w:szCs w:val="36"/>
                <w:rtl/>
              </w:rPr>
            </w:pPr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 xml:space="preserve"> الحالة الثّالثة</w:t>
            </w:r>
            <w:proofErr w:type="gramStart"/>
            <w:r w:rsidRPr="002C4DFC">
              <w:rPr>
                <w:rFonts w:asciiTheme="minorBidi" w:hAnsiTheme="minorBidi" w:cstheme="minorBidi"/>
                <w:sz w:val="40"/>
                <w:szCs w:val="40"/>
                <w:rtl/>
              </w:rPr>
              <w:t>:</w:t>
            </w:r>
            <w:r w:rsidRPr="002C4DFC">
              <w:rPr>
                <w:rFonts w:asciiTheme="minorBidi" w:hAnsiTheme="minorBidi" w:cstheme="minorBidi"/>
                <w:sz w:val="22"/>
                <w:szCs w:val="22"/>
                <w:rtl/>
              </w:rPr>
              <w:t>.</w:t>
            </w:r>
            <w:proofErr w:type="gramEnd"/>
            <w:r w:rsidRPr="002C4DFC">
              <w:rPr>
                <w:rFonts w:asciiTheme="minorBidi" w:hAnsiTheme="minorBidi" w:cstheme="minorBidi"/>
                <w:sz w:val="22"/>
                <w:szCs w:val="22"/>
                <w:rtl/>
              </w:rPr>
              <w:t>.................................................................................................</w:t>
            </w:r>
          </w:p>
          <w:p w:rsidR="006F5E54" w:rsidRPr="002C4DFC" w:rsidRDefault="006F5E54" w:rsidP="00275DA9">
            <w:pPr>
              <w:bidi/>
              <w:rPr>
                <w:rFonts w:asciiTheme="minorBidi" w:hAnsiTheme="minorBidi" w:cstheme="minorBidi"/>
                <w:sz w:val="36"/>
                <w:szCs w:val="36"/>
                <w:rtl/>
              </w:rPr>
            </w:pPr>
          </w:p>
          <w:p w:rsidR="006F5E54" w:rsidRPr="002C4DFC" w:rsidRDefault="006F5E54" w:rsidP="00275DA9">
            <w:pPr>
              <w:bidi/>
              <w:rPr>
                <w:rFonts w:asciiTheme="minorBidi" w:hAnsiTheme="minorBidi" w:cstheme="minorBidi"/>
                <w:sz w:val="20"/>
                <w:szCs w:val="20"/>
                <w:rtl/>
              </w:rPr>
            </w:pPr>
          </w:p>
        </w:tc>
      </w:tr>
    </w:tbl>
    <w:p w:rsidR="008D5656" w:rsidRPr="002C4DFC" w:rsidRDefault="008D5656" w:rsidP="008D5656">
      <w:pPr>
        <w:bidi/>
        <w:rPr>
          <w:rFonts w:asciiTheme="minorBidi" w:hAnsiTheme="minorBidi" w:cstheme="minorBidi"/>
          <w:rtl/>
        </w:rPr>
      </w:pPr>
    </w:p>
    <w:tbl>
      <w:tblPr>
        <w:bidiVisual/>
        <w:tblW w:w="11029" w:type="dxa"/>
        <w:tblInd w:w="-7" w:type="dxa"/>
        <w:tblBorders>
          <w:top w:val="thickThinMediumGap" w:sz="24" w:space="0" w:color="auto"/>
          <w:left w:val="thickThinMediumGap" w:sz="24" w:space="0" w:color="auto"/>
          <w:bottom w:val="thickThinMediumGap" w:sz="24" w:space="0" w:color="auto"/>
          <w:right w:val="thickThinMediumGap" w:sz="2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33"/>
        <w:gridCol w:w="1148"/>
        <w:gridCol w:w="4132"/>
        <w:gridCol w:w="3098"/>
        <w:gridCol w:w="1418"/>
      </w:tblGrid>
      <w:tr w:rsidR="002F22DD" w:rsidRPr="002C4DFC">
        <w:tc>
          <w:tcPr>
            <w:tcW w:w="2381" w:type="dxa"/>
            <w:gridSpan w:val="2"/>
            <w:tcBorders>
              <w:top w:val="double" w:sz="12" w:space="0" w:color="auto"/>
              <w:left w:val="double" w:sz="12" w:space="0" w:color="auto"/>
              <w:bottom w:val="double" w:sz="12" w:space="0" w:color="auto"/>
              <w:right w:val="double" w:sz="12" w:space="0" w:color="auto"/>
            </w:tcBorders>
            <w:vAlign w:val="center"/>
          </w:tcPr>
          <w:p w:rsidR="002F22DD" w:rsidRPr="002C4DFC" w:rsidRDefault="002F22DD" w:rsidP="005F4744">
            <w:pPr>
              <w:bidi/>
              <w:jc w:val="center"/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</w:pPr>
            <w:r w:rsidRPr="002C4DFC"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  <w:lastRenderedPageBreak/>
              <w:t xml:space="preserve">المدرسة </w:t>
            </w:r>
            <w:proofErr w:type="spellStart"/>
            <w:r w:rsidRPr="002C4DFC"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  <w:t>الإبتدائيّة</w:t>
            </w:r>
            <w:proofErr w:type="spellEnd"/>
          </w:p>
          <w:p w:rsidR="002F22DD" w:rsidRPr="002C4DFC" w:rsidRDefault="002F22DD" w:rsidP="005F4744">
            <w:pPr>
              <w:bidi/>
              <w:jc w:val="center"/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</w:pPr>
            <w:r w:rsidRPr="002C4DFC"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  <w:t>الجمهوريّة برج العامري</w:t>
            </w:r>
          </w:p>
        </w:tc>
        <w:tc>
          <w:tcPr>
            <w:tcW w:w="4132" w:type="dxa"/>
            <w:tcBorders>
              <w:top w:val="double" w:sz="12" w:space="0" w:color="auto"/>
              <w:left w:val="double" w:sz="12" w:space="0" w:color="auto"/>
              <w:bottom w:val="double" w:sz="12" w:space="0" w:color="auto"/>
              <w:right w:val="double" w:sz="12" w:space="0" w:color="auto"/>
            </w:tcBorders>
            <w:vAlign w:val="center"/>
          </w:tcPr>
          <w:p w:rsidR="002F22DD" w:rsidRPr="002C4DFC" w:rsidRDefault="002F22DD" w:rsidP="002F22DD">
            <w:pPr>
              <w:bidi/>
              <w:jc w:val="center"/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  <w:lang w:bidi="ar-TN"/>
              </w:rPr>
              <w:t>اِخـتـبـار في الجغرافيا</w:t>
            </w:r>
          </w:p>
          <w:p w:rsidR="002F22DD" w:rsidRPr="002C4DFC" w:rsidRDefault="002F22DD" w:rsidP="005F4744">
            <w:pPr>
              <w:bidi/>
              <w:jc w:val="center"/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  <w:lang w:bidi="ar-TN"/>
              </w:rPr>
              <w:t>لتلامـيـذ السّنة السّـادسـة</w:t>
            </w:r>
          </w:p>
          <w:p w:rsidR="002F22DD" w:rsidRPr="002C4DFC" w:rsidRDefault="002F22DD" w:rsidP="005F4744">
            <w:pPr>
              <w:bidi/>
              <w:jc w:val="center"/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</w:pPr>
            <w:r w:rsidRPr="002C4DFC"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  <w:lang w:bidi="ar-TN"/>
              </w:rPr>
              <w:t>الثّلاثي الثّالث: جـوان 2008</w:t>
            </w:r>
          </w:p>
        </w:tc>
        <w:tc>
          <w:tcPr>
            <w:tcW w:w="3098" w:type="dxa"/>
            <w:tcBorders>
              <w:top w:val="double" w:sz="12" w:space="0" w:color="auto"/>
              <w:left w:val="double" w:sz="12" w:space="0" w:color="auto"/>
              <w:bottom w:val="double" w:sz="12" w:space="0" w:color="auto"/>
              <w:right w:val="double" w:sz="12" w:space="0" w:color="auto"/>
            </w:tcBorders>
            <w:vAlign w:val="center"/>
          </w:tcPr>
          <w:p w:rsidR="002F22DD" w:rsidRPr="002C4DFC" w:rsidRDefault="002F22DD" w:rsidP="005F4744">
            <w:pPr>
              <w:bidi/>
              <w:jc w:val="center"/>
              <w:rPr>
                <w:rFonts w:asciiTheme="minorBidi" w:hAnsiTheme="minorBidi" w:cstheme="minorBidi"/>
                <w:sz w:val="20"/>
                <w:szCs w:val="20"/>
                <w:rtl/>
                <w:lang w:bidi="ar-TN"/>
              </w:rPr>
            </w:pPr>
            <w:proofErr w:type="spellStart"/>
            <w:r w:rsidRPr="002C4DFC"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  <w:lang w:bidi="ar-TN"/>
              </w:rPr>
              <w:t>الإسم</w:t>
            </w:r>
            <w:proofErr w:type="spellEnd"/>
            <w:r w:rsidRPr="002C4DFC">
              <w:rPr>
                <w:rFonts w:asciiTheme="minorBidi" w:hAnsiTheme="minorBidi" w:cstheme="minorBidi"/>
                <w:sz w:val="36"/>
                <w:szCs w:val="36"/>
                <w:rtl/>
                <w:lang w:bidi="ar-TN"/>
              </w:rPr>
              <w:t>:</w:t>
            </w:r>
            <w:r w:rsidRPr="002C4DFC">
              <w:rPr>
                <w:rFonts w:asciiTheme="minorBidi" w:hAnsiTheme="minorBidi" w:cstheme="minorBidi"/>
                <w:sz w:val="20"/>
                <w:szCs w:val="20"/>
                <w:rtl/>
                <w:lang w:bidi="ar-TN"/>
              </w:rPr>
              <w:t>.................................</w:t>
            </w:r>
          </w:p>
          <w:p w:rsidR="002F22DD" w:rsidRPr="002C4DFC" w:rsidRDefault="002F22DD" w:rsidP="005F4744">
            <w:pPr>
              <w:bidi/>
              <w:jc w:val="center"/>
              <w:rPr>
                <w:rFonts w:asciiTheme="minorBidi" w:hAnsiTheme="minorBidi" w:cstheme="minorBidi"/>
                <w:sz w:val="20"/>
                <w:szCs w:val="20"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  <w:lang w:bidi="ar-TN"/>
              </w:rPr>
              <w:t>اللّقب</w:t>
            </w:r>
            <w:proofErr w:type="gramStart"/>
            <w:r w:rsidRPr="002C4DFC">
              <w:rPr>
                <w:rFonts w:asciiTheme="minorBidi" w:hAnsiTheme="minorBidi" w:cstheme="minorBidi"/>
                <w:sz w:val="36"/>
                <w:szCs w:val="36"/>
                <w:rtl/>
                <w:lang w:bidi="ar-TN"/>
              </w:rPr>
              <w:t>:</w:t>
            </w:r>
            <w:r w:rsidRPr="002C4DFC">
              <w:rPr>
                <w:rFonts w:asciiTheme="minorBidi" w:hAnsiTheme="minorBidi" w:cstheme="minorBidi"/>
                <w:sz w:val="20"/>
                <w:szCs w:val="20"/>
                <w:rtl/>
                <w:lang w:bidi="ar-TN"/>
              </w:rPr>
              <w:t>.</w:t>
            </w:r>
            <w:proofErr w:type="gramEnd"/>
            <w:r w:rsidRPr="002C4DFC">
              <w:rPr>
                <w:rFonts w:asciiTheme="minorBidi" w:hAnsiTheme="minorBidi" w:cstheme="minorBidi"/>
                <w:sz w:val="20"/>
                <w:szCs w:val="20"/>
                <w:rtl/>
                <w:lang w:bidi="ar-TN"/>
              </w:rPr>
              <w:t>.................................</w:t>
            </w:r>
          </w:p>
          <w:p w:rsidR="002F22DD" w:rsidRPr="002C4DFC" w:rsidRDefault="002F22DD" w:rsidP="005F4744">
            <w:pPr>
              <w:bidi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2C4DFC"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  <w:lang w:bidi="ar-TN"/>
              </w:rPr>
              <w:t>القسم</w:t>
            </w:r>
            <w:r w:rsidRPr="002C4DFC">
              <w:rPr>
                <w:rFonts w:asciiTheme="minorBidi" w:hAnsiTheme="minorBidi" w:cstheme="minorBidi"/>
                <w:sz w:val="32"/>
                <w:szCs w:val="32"/>
                <w:rtl/>
                <w:lang w:bidi="ar-TN"/>
              </w:rPr>
              <w:t>:</w:t>
            </w:r>
            <w:r w:rsidRPr="002C4DFC">
              <w:rPr>
                <w:rFonts w:asciiTheme="minorBidi" w:hAnsiTheme="minorBidi" w:cstheme="minorBidi"/>
                <w:sz w:val="20"/>
                <w:szCs w:val="20"/>
                <w:rtl/>
                <w:lang w:bidi="ar-TN"/>
              </w:rPr>
              <w:t xml:space="preserve"> ..................</w:t>
            </w:r>
          </w:p>
        </w:tc>
        <w:tc>
          <w:tcPr>
            <w:tcW w:w="1418" w:type="dxa"/>
            <w:tcBorders>
              <w:top w:val="double" w:sz="12" w:space="0" w:color="auto"/>
              <w:left w:val="double" w:sz="12" w:space="0" w:color="auto"/>
              <w:bottom w:val="double" w:sz="12" w:space="0" w:color="auto"/>
              <w:right w:val="double" w:sz="12" w:space="0" w:color="auto"/>
            </w:tcBorders>
            <w:vAlign w:val="center"/>
          </w:tcPr>
          <w:p w:rsidR="002F22DD" w:rsidRPr="002C4DFC" w:rsidRDefault="002F22DD" w:rsidP="005F4744">
            <w:pPr>
              <w:bidi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  <w:lang w:bidi="ar-TN"/>
              </w:rPr>
              <w:t>العدد</w:t>
            </w:r>
          </w:p>
          <w:p w:rsidR="002F22DD" w:rsidRPr="002C4DFC" w:rsidRDefault="002F22DD" w:rsidP="005F4744">
            <w:pPr>
              <w:bidi/>
              <w:jc w:val="center"/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b/>
                <w:bCs/>
                <w:position w:val="-28"/>
                <w:sz w:val="32"/>
                <w:szCs w:val="32"/>
                <w:rtl/>
                <w:lang w:bidi="ar-TN"/>
              </w:rPr>
              <w:object w:dxaOrig="460" w:dyaOrig="660">
                <v:shape id="_x0000_i1036" type="#_x0000_t75" style="width:23.25pt;height:33pt" o:ole="">
                  <v:imagedata r:id="rId18" o:title=""/>
                </v:shape>
                <o:OLEObject Type="Embed" ProgID="Equation.3" ShapeID="_x0000_i1036" DrawAspect="Content" ObjectID="_1429956937" r:id="rId34"/>
              </w:object>
            </w:r>
          </w:p>
        </w:tc>
      </w:tr>
      <w:tr w:rsidR="002F22DD" w:rsidRPr="002C4DFC">
        <w:tc>
          <w:tcPr>
            <w:tcW w:w="1233" w:type="dxa"/>
            <w:tcBorders>
              <w:top w:val="double" w:sz="12" w:space="0" w:color="auto"/>
              <w:left w:val="double" w:sz="12" w:space="0" w:color="auto"/>
              <w:bottom w:val="double" w:sz="12" w:space="0" w:color="auto"/>
              <w:right w:val="double" w:sz="12" w:space="0" w:color="auto"/>
            </w:tcBorders>
          </w:tcPr>
          <w:p w:rsidR="002F22DD" w:rsidRPr="002C4DFC" w:rsidRDefault="002F22DD" w:rsidP="005F4744">
            <w:pPr>
              <w:bidi/>
              <w:jc w:val="center"/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</w:pPr>
            <w:r w:rsidRPr="002C4DFC"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  <w:t>المعايير</w:t>
            </w:r>
          </w:p>
        </w:tc>
        <w:tc>
          <w:tcPr>
            <w:tcW w:w="9796" w:type="dxa"/>
            <w:gridSpan w:val="4"/>
            <w:tcBorders>
              <w:top w:val="double" w:sz="12" w:space="0" w:color="auto"/>
              <w:left w:val="double" w:sz="12" w:space="0" w:color="auto"/>
              <w:bottom w:val="double" w:sz="12" w:space="0" w:color="auto"/>
              <w:right w:val="double" w:sz="12" w:space="0" w:color="auto"/>
            </w:tcBorders>
          </w:tcPr>
          <w:p w:rsidR="002F22DD" w:rsidRPr="002C4DFC" w:rsidRDefault="002F22DD" w:rsidP="005F4744">
            <w:pPr>
              <w:bidi/>
              <w:jc w:val="center"/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</w:pPr>
            <w:r w:rsidRPr="002C4DFC"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  <w:t>الـسّــنــد</w:t>
            </w:r>
          </w:p>
        </w:tc>
      </w:tr>
      <w:tr w:rsidR="002F22DD" w:rsidRPr="002C4DFC">
        <w:tc>
          <w:tcPr>
            <w:tcW w:w="1233" w:type="dxa"/>
            <w:tcBorders>
              <w:top w:val="double" w:sz="12" w:space="0" w:color="auto"/>
              <w:left w:val="double" w:sz="12" w:space="0" w:color="auto"/>
              <w:bottom w:val="double" w:sz="12" w:space="0" w:color="auto"/>
              <w:right w:val="double" w:sz="12" w:space="0" w:color="auto"/>
            </w:tcBorders>
          </w:tcPr>
          <w:p w:rsidR="002F22DD" w:rsidRPr="002C4DFC" w:rsidRDefault="002F22DD" w:rsidP="005F4744">
            <w:pPr>
              <w:bidi/>
              <w:jc w:val="center"/>
              <w:rPr>
                <w:rFonts w:asciiTheme="minorBidi" w:hAnsiTheme="minorBidi" w:cstheme="minorBidi"/>
              </w:rPr>
            </w:pPr>
          </w:p>
          <w:p w:rsidR="002F22DD" w:rsidRPr="002C4DFC" w:rsidRDefault="002F22DD" w:rsidP="005F4744">
            <w:pPr>
              <w:bidi/>
              <w:jc w:val="center"/>
              <w:rPr>
                <w:rFonts w:asciiTheme="minorBidi" w:hAnsiTheme="minorBidi" w:cstheme="minorBidi"/>
              </w:rPr>
            </w:pPr>
          </w:p>
          <w:p w:rsidR="002F22DD" w:rsidRPr="002C4DFC" w:rsidRDefault="002F22DD" w:rsidP="005F4744">
            <w:pPr>
              <w:bidi/>
              <w:jc w:val="center"/>
              <w:rPr>
                <w:rFonts w:asciiTheme="minorBidi" w:hAnsiTheme="minorBidi" w:cstheme="minorBidi"/>
              </w:rPr>
            </w:pPr>
          </w:p>
          <w:p w:rsidR="002F22DD" w:rsidRPr="002C4DFC" w:rsidRDefault="002F22DD" w:rsidP="005F4744">
            <w:pPr>
              <w:bidi/>
              <w:jc w:val="center"/>
              <w:rPr>
                <w:rFonts w:asciiTheme="minorBidi" w:hAnsiTheme="minorBidi" w:cstheme="minorBidi"/>
              </w:rPr>
            </w:pPr>
          </w:p>
          <w:p w:rsidR="002F22DD" w:rsidRPr="002C4DFC" w:rsidRDefault="002F22DD" w:rsidP="005F4744">
            <w:pPr>
              <w:bidi/>
              <w:jc w:val="center"/>
              <w:rPr>
                <w:rFonts w:asciiTheme="minorBidi" w:hAnsiTheme="minorBidi" w:cstheme="minorBidi"/>
              </w:rPr>
            </w:pPr>
          </w:p>
          <w:p w:rsidR="002F22DD" w:rsidRPr="002C4DFC" w:rsidRDefault="002F22DD" w:rsidP="005F4744">
            <w:pPr>
              <w:bidi/>
              <w:jc w:val="center"/>
              <w:rPr>
                <w:rFonts w:asciiTheme="minorBidi" w:hAnsiTheme="minorBidi" w:cstheme="minorBidi"/>
              </w:rPr>
            </w:pPr>
          </w:p>
          <w:p w:rsidR="002F22DD" w:rsidRPr="002C4DFC" w:rsidRDefault="002F22DD" w:rsidP="005F4744">
            <w:pPr>
              <w:bidi/>
              <w:jc w:val="center"/>
              <w:rPr>
                <w:rFonts w:asciiTheme="minorBidi" w:hAnsiTheme="minorBidi" w:cstheme="minorBidi"/>
                <w:rtl/>
              </w:rPr>
            </w:pPr>
          </w:p>
          <w:p w:rsidR="002F22DD" w:rsidRPr="002C4DFC" w:rsidRDefault="002F22DD" w:rsidP="005F4744">
            <w:pPr>
              <w:bidi/>
              <w:jc w:val="center"/>
              <w:rPr>
                <w:rFonts w:asciiTheme="minorBidi" w:hAnsiTheme="minorBidi" w:cstheme="minorBidi"/>
                <w:rtl/>
              </w:rPr>
            </w:pPr>
          </w:p>
          <w:p w:rsidR="002F22DD" w:rsidRPr="002C4DFC" w:rsidRDefault="002F22DD" w:rsidP="005F4744">
            <w:pPr>
              <w:bidi/>
              <w:jc w:val="center"/>
              <w:rPr>
                <w:rFonts w:asciiTheme="minorBidi" w:hAnsiTheme="minorBidi" w:cstheme="minorBidi"/>
                <w:rtl/>
              </w:rPr>
            </w:pPr>
          </w:p>
          <w:p w:rsidR="002F22DD" w:rsidRPr="002C4DFC" w:rsidRDefault="002F22DD" w:rsidP="005F4744">
            <w:pPr>
              <w:bidi/>
              <w:jc w:val="center"/>
              <w:rPr>
                <w:rFonts w:asciiTheme="minorBidi" w:hAnsiTheme="minorBidi" w:cstheme="minorBidi"/>
              </w:rPr>
            </w:pPr>
          </w:p>
          <w:p w:rsidR="002F22DD" w:rsidRPr="002C4DFC" w:rsidRDefault="002F22DD" w:rsidP="005F4744">
            <w:pPr>
              <w:bidi/>
              <w:jc w:val="center"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  <w:t>معـ2</w:t>
            </w:r>
          </w:p>
          <w:p w:rsidR="002F22DD" w:rsidRPr="002C4DFC" w:rsidRDefault="00B419DC" w:rsidP="005F4744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  <w:r w:rsidRPr="00B419DC">
              <w:rPr>
                <w:rFonts w:asciiTheme="minorBidi" w:hAnsiTheme="minorBidi" w:cstheme="minorBidi"/>
                <w:noProof/>
                <w:rtl/>
                <w:lang w:val="en-US" w:eastAsia="en-US"/>
              </w:rPr>
              <w:pict>
                <v:group id="Group 582" o:spid="_x0000_s1168" style="position:absolute;left:0;text-align:left;margin-left:12.6pt;margin-top:9.45pt;width:27pt;height:29.4pt;z-index:251678208" coordorigin="10524,12735" coordsize="540,4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e9YSwMAADIVAAAOAAAAZHJzL2Uyb0RvYy54bWzsWMlu2zAQvRfoPxC8N9qs2BYiB0E2FOgS&#10;NO0H0BK1oBKpkrTl9Os7pBa7XtIihQ00kA4CqSGHM28eR0NeXK7KAi2pkDlnIXbObIwoi3icszTE&#10;377evZtgJBVhMSk4oyF+ohJfzt6+uairgLo840VMBQIlTAZ1FeJMqSqwLBlltCTyjFeUgTDhoiQK&#10;uiK1YkFq0F4Wlmvb51bNRVwJHlEp4etNI8Qzoz9JaKQ+J4mkChUhBtuUeQvznuu3NbsgQSpIleVR&#10;awZ5gRUlyRks2qu6IYqghch3VJV5JLjkiTqLeGnxJMkjanwAbxx7y5t7wReV8SUN6rTqYQJot3B6&#10;sdro0/JBoDwO8cTFiJESYmSWRT58AHTqKg1g0L2oHqsH0bgIzQ88+i5BbG3LdT9tBqN5/ZHHoJAs&#10;FDforBJRahXgN1qZIDz1QaArhSL46I3cqQ2hikDkjT1v0gYpyiCSepZj++4IIxA77tjzmxBG2W07&#10;3x+1k0dTI7NI0CxrTG1Na/wynd7FDgdvGwfv2Djs9ajDo/fHeQYJ3/F6mHaAaCceBAJ2nlyTS/4b&#10;uR4zUlHDWal504EKAWvI9QW2JGFpQYFgowZYM7Bjl2yohRi/zmAcvRKC1xklMdjl6PEQxo0JuiOB&#10;mH/kmmNPYD3NmjVWHcQaIMO3baRIUAmp7ikvkW6EWID1hslk+UEqbc16iCa25EUe3+VFYToinV8X&#10;Ai0JJJ878xgHtoYVDNUhnvqubzQfVmGbZ5+KMleQRYu8hG3cDyKBhu2WxWAmCRTJi6YNJhesxVFD&#10;pzeADOY8fgIYBW9SJKR0aGRc/MSohvQYYvljQQTFqHjPIBRTZ6T3mTKdkT92oSM2JfNNCWERqAqx&#10;wqhpXqsmBy8qkacZrOQY3xm/glSR5AbZtVWtscDSxtbj09XfR1eTTn5jH0TyaHTtktxA14GufX1z&#10;ILue76Pr+Umz69gesqvOtP93dl3XSM9VSOOObl2lOG6odrxKcaNC8my/LXW63/frqJDgoLRbIU1O&#10;uoeHCmmokHYOoQd+OdN9dJ2elK5DhTTQ9S/pOoXjyU52hY/wwz5ZQT9USK+BrpsVkmnDxZyp+tpL&#10;RH3zt9k3Z9f1VefsFwAAAP//AwBQSwMEFAAGAAgAAAAhAPdGCQ7dAAAABwEAAA8AAABkcnMvZG93&#10;bnJldi54bWxMjkFLw0AQhe+C/2EZwZvdJFLTptmUUtRTEWwF6W2anSah2d2Q3Sbpv3c86Wl48x7v&#10;ffl6Mq0YqPeNswriWQSCbOl0YysFX4e3pwUIH9BqbJ0lBTfysC7u73LMtBvtJw37UAkusT5DBXUI&#10;XSalL2sy6GeuI8ve2fUGA8u+krrHkctNK5MoepEGG8sLNXa0ram87K9GwfuI4+Y5fh12l/P2djzM&#10;P753MSn1+DBtViACTeEvDL/4jA4FM53c1WovWgXJPOEk/xdLEOynS9YnvmkKssjlf/7iBwAA//8D&#10;AFBLAQItABQABgAIAAAAIQC2gziS/gAAAOEBAAATAAAAAAAAAAAAAAAAAAAAAABbQ29udGVudF9U&#10;eXBlc10ueG1sUEsBAi0AFAAGAAgAAAAhADj9If/WAAAAlAEAAAsAAAAAAAAAAAAAAAAALwEAAF9y&#10;ZWxzLy5yZWxzUEsBAi0AFAAGAAgAAAAhACR171hLAwAAMhUAAA4AAAAAAAAAAAAAAAAALgIAAGRy&#10;cy9lMm9Eb2MueG1sUEsBAi0AFAAGAAgAAAAhAPdGCQ7dAAAABwEAAA8AAAAAAAAAAAAAAAAApQUA&#10;AGRycy9kb3ducmV2LnhtbFBLBQYAAAAABAAEAPMAAACvBgAAAAA=&#10;">
                  <v:group id="Group 583" o:spid="_x0000_s1173" style="position:absolute;left:10524;top:12735;width:540;height:180" coordorigin="10524,5130" coordsize="540,1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eXJ6sQAAADbAAAADwAAAGRycy9kb3ducmV2LnhtbESPQYvCMBSE78L+h/AW&#10;vGlaZUW6RhFZxYMsWAXx9miebbF5KU1s67/fLAgeh5n5hlmselOJlhpXWlYQjyMQxJnVJecKzqft&#10;aA7CeWSNlWVS8CQHq+XHYIGJth0fqU19LgKEXYIKCu/rREqXFWTQjW1NHLybbQz6IJtc6ga7ADeV&#10;nETRTBosOSwUWNOmoOyePoyCXYfdehr/tIf7bfO8nr5+L4eYlBp+9utvEJ56/w6/2nutYD6F/y/h&#10;B8jl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9eXJ6sQAAADbAAAA&#10;DwAAAAAAAAAAAAAAAACqAgAAZHJzL2Rvd25yZXYueG1sUEsFBgAAAAAEAAQA+gAAAJsDAAAAAA==&#10;">
                    <v:rect id="Rectangle 584" o:spid="_x0000_s1176" style="position:absolute;left:10884;top:5130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Z7eGsQA&#10;AADbAAAADwAAAGRycy9kb3ducmV2LnhtbESPQWvCQBSE70L/w/IKvemmKiWNrlIqKfaoyaW3Z/Y1&#10;SZt9G7JrEv313YLgcZiZb5j1djSN6KlztWUFz7MIBHFhdc2lgjxLpzEI55E1NpZJwYUcbDcPkzUm&#10;2g58oP7oSxEg7BJUUHnfJlK6oiKDbmZb4uB9286gD7Irpe5wCHDTyHkUvUiDNYeFClt6r6j4PZ6N&#10;glM9z/F6yD4i85ou/OeY/Zy/dko9PY5vKxCeRn8P39p7rSBewv+X8APk5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2e3hrEAAAA2wAAAA8AAAAAAAAAAAAAAAAAmAIAAGRycy9k&#10;b3ducmV2LnhtbFBLBQYAAAAABAAEAPUAAACJAwAAAAA=&#10;"/>
                    <v:rect id="Rectangle 585" o:spid="_x0000_s1175" style="position:absolute;left:10524;top:5130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J7gcQA&#10;AADbAAAADwAAAGRycy9kb3ducmV2LnhtbESPQWvCQBSE70L/w/IKvemmiiWNrlIqKfaoyaW3Z/Y1&#10;SZt9G7JrEv313YLgcZiZb5j1djSN6KlztWUFz7MIBHFhdc2lgjxLpzEI55E1NpZJwYUcbDcPkzUm&#10;2g58oP7oSxEg7BJUUHnfJlK6oiKDbmZb4uB9286gD7Irpe5wCHDTyHkUvUiDNYeFClt6r6j4PZ6N&#10;glM9z/F6yD4i85ou/OeY/Zy/dko9PY5vKxCeRn8P39p7rSBewv+X8APk5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LSe4HEAAAA2wAAAA8AAAAAAAAAAAAAAAAAmAIAAGRycy9k&#10;b3ducmV2LnhtbFBLBQYAAAAABAAEAPUAAACJAwAAAAA=&#10;"/>
                    <v:rect id="Rectangle 586" o:spid="_x0000_s1174" style="position:absolute;left:10704;top:5130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Dl9sMA&#10;AADbAAAADwAAAGRycy9kb3ducmV2LnhtbESPQYvCMBSE78L+h/AW9qapFcStxiKKsnvUevH2bJ5t&#10;tXkpTdTqr98Iwh6HmfmGmaWdqcWNWldZVjAcRCCIc6srLhTss3V/AsJ5ZI21ZVLwIAfp/KM3w0Tb&#10;O2/ptvOFCBB2CSoovW8SKV1ekkE3sA1x8E62NeiDbAupW7wHuKllHEVjabDisFBiQ8uS8svuahQc&#10;q3iPz222icz3euR/u+x8PayU+vrsFlMQnjr/H363f7SCyRheX8IPkP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gDl9sMAAADbAAAADwAAAAAAAAAAAAAAAACYAgAAZHJzL2Rv&#10;d25yZXYueG1sUEsFBgAAAAAEAAQA9QAAAIgDAAAAAA==&#10;"/>
                  </v:group>
                  <v:group id="Group 587" o:spid="_x0000_s1169" style="position:absolute;left:10524;top:13050;width:540;height:180" coordorigin="10524,5130" coordsize="540,1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t7P6cQAAADbAAAADwAAAGRycy9kb3ducmV2LnhtbESPQYvCMBSE78L+h/CE&#10;vWnaXXSlGkXEXTyIoC6It0fzbIvNS2liW/+9EQSPw8x8w8wWnSlFQ7UrLCuIhxEI4tTqgjMF/8ff&#10;wQSE88gaS8uk4E4OFvOP3gwTbVveU3PwmQgQdgkqyL2vEildmpNBN7QVcfAutjbog6wzqWtsA9yU&#10;8iuKxtJgwWEhx4pWOaXXw80o+GuxXX7H62Z7vazu5+Nod9rGpNRnv1tOQXjq/Dv8am+0gskPPL+E&#10;HyDn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it7P6cQAAADbAAAA&#10;DwAAAAAAAAAAAAAAAACqAgAAZHJzL2Rvd25yZXYueG1sUEsFBgAAAAAEAAQA+gAAAJsDAAAAAA==&#10;">
                    <v:rect id="Rectangle 588" o:spid="_x0000_s1172" style="position:absolute;left:10884;top:5130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PUH8EA&#10;AADbAAAADwAAAGRycy9kb3ducmV2LnhtbERPTW+CQBC9N+l/2EwTb2WpJo1FFtLUaPSIeOltZEfA&#10;srOEXQX99d1Dkx5f3neaT6YTNxpca1nBWxSDIK6sbrlWcCw3r0sQziNr7CyTgjs5yLPnpxQTbUcu&#10;6HbwtQgh7BJU0HjfJ1K6qiGDLrI9ceDOdjDoAxxqqQccQ7jp5DyO36XBlkNDgz19NVT9HK5Gwamd&#10;H/FRlNvYfGwWfj+Vl+v3WqnZy/S5AuFp8v/iP/dOK1iGseFL+AEy+w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zT1B/BAAAA2wAAAA8AAAAAAAAAAAAAAAAAmAIAAGRycy9kb3du&#10;cmV2LnhtbFBLBQYAAAAABAAEAPUAAACGAwAAAAA=&#10;"/>
                    <v:rect id="Rectangle 589" o:spid="_x0000_s1171" style="position:absolute;left:10524;top:5130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59xhMQA&#10;AADbAAAADwAAAGRycy9kb3ducmV2LnhtbESPT2vCQBTE74LfYXlCb7rRgmjqKkVR2mOMl95es88k&#10;Nvs2ZDd/2k/vCkKPw8z8htnsBlOJjhpXWlYwn0UgiDOrS84VXNLjdAXCeWSNlWVS8EsOdtvxaIOx&#10;tj0n1J19LgKEXYwKCu/rWEqXFWTQzWxNHLyrbQz6IJtc6gb7ADeVXETRUhosOSwUWNO+oOzn3BoF&#10;3+Xign9JeorM+vjqP4f01n4dlHqZDO9vIDwN/j/8bH9oBas1PL6EHyC3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OfcYTEAAAA2wAAAA8AAAAAAAAAAAAAAAAAmAIAAGRycy9k&#10;b3ducmV2LnhtbFBLBQYAAAAABAAEAPUAAACJAwAAAAA=&#10;"/>
                    <v:rect id="Rectangle 590" o:spid="_x0000_s1170" style="position:absolute;left:10704;top:5130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3xOxL8A&#10;AADbAAAADwAAAGRycy9kb3ducmV2LnhtbERPTa/BQBTdS/yHyZXYMUUiTxkihLCk3bzdfZ2rLZ07&#10;TWdQfr1ZSN7y5HwvVq2pxIMaV1pWMBpGIIgzq0vOFaTJbvADwnlkjZVlUvAiB6tlt7PAWNsnn+hx&#10;9rkIIexiVFB4X8dSuqwgg25oa+LAXWxj0AfY5FI3+AzhppLjKJpKgyWHhgJr2hSU3c53o+CvHKf4&#10;PiX7yMx2E39sk+v9d6tUv9eu5yA8tf5f/HUftIJZWB++hB8glx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3fE7EvwAAANsAAAAPAAAAAAAAAAAAAAAAAJgCAABkcnMvZG93bnJl&#10;di54bWxQSwUGAAAAAAQABAD1AAAAhAMAAAAA&#10;"/>
                  </v:group>
                </v:group>
              </w:pict>
            </w:r>
          </w:p>
          <w:p w:rsidR="002F22DD" w:rsidRPr="002C4DFC" w:rsidRDefault="002F22DD" w:rsidP="005F4744">
            <w:pPr>
              <w:bidi/>
              <w:jc w:val="center"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2F22DD" w:rsidRPr="002C4DFC" w:rsidRDefault="002F22DD" w:rsidP="005F4744">
            <w:pPr>
              <w:bidi/>
              <w:jc w:val="center"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2F22DD" w:rsidRPr="002C4DFC" w:rsidRDefault="002F22DD" w:rsidP="005F4744">
            <w:pPr>
              <w:bidi/>
              <w:jc w:val="center"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2F22DD" w:rsidRPr="002C4DFC" w:rsidRDefault="002F22DD" w:rsidP="005F4744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2F22DD" w:rsidRPr="002C4DFC" w:rsidRDefault="002F22DD" w:rsidP="005F4744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2F22DD" w:rsidRPr="002C4DFC" w:rsidRDefault="002F22DD" w:rsidP="005F4744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47150C" w:rsidRPr="002C4DFC" w:rsidRDefault="0047150C" w:rsidP="0047150C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47150C" w:rsidRPr="002C4DFC" w:rsidRDefault="0047150C" w:rsidP="0047150C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47150C" w:rsidRPr="002C4DFC" w:rsidRDefault="0047150C" w:rsidP="0047150C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2F22DD" w:rsidRPr="002C4DFC" w:rsidRDefault="002F22DD" w:rsidP="005F4744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2F22DD" w:rsidRPr="002C4DFC" w:rsidRDefault="002F22DD" w:rsidP="004C5857">
            <w:pPr>
              <w:bidi/>
              <w:jc w:val="center"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  <w:t>معـ</w:t>
            </w:r>
            <w:r w:rsidR="004C5857" w:rsidRPr="002C4DFC"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  <w:t>3</w:t>
            </w:r>
          </w:p>
          <w:p w:rsidR="002F22DD" w:rsidRPr="002C4DFC" w:rsidRDefault="00B419DC" w:rsidP="005F4744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  <w:r w:rsidRPr="00B419DC">
              <w:rPr>
                <w:rFonts w:asciiTheme="minorBidi" w:hAnsiTheme="minorBidi" w:cstheme="minorBidi"/>
                <w:noProof/>
                <w:rtl/>
                <w:lang w:val="en-US" w:eastAsia="en-US"/>
              </w:rPr>
              <w:pict>
                <v:group id="Group 578" o:spid="_x0000_s1164" style="position:absolute;left:0;text-align:left;margin-left:12.6pt;margin-top:6.35pt;width:27pt;height:13.85pt;z-index:251677184" coordorigin="10524,5130" coordsize="540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/HkYxgIAAPoKAAAOAAAAZHJzL2Uyb0RvYy54bWzsVm1r2zAQ/j7YfxD6vtpO48UxdUrpG4O9&#10;lHX7AYos22KypElKnO7X7yQ5aZZ2DDpWGNQfjM53Ot09z+NDJ6ebXqA1M5YrWeHsKMWISapqLtsK&#10;f/1y9abAyDoiayKUZBW+YxafLl6/Ohl0ySaqU6JmBkESactBV7hzTpdJYmnHemKPlGYSnI0yPXFg&#10;mjapDRkgey+SSZq+TQZlam0UZdbC14voxIuQv2kYdZ+axjKHRIWhNhfeJryX/p0sTkjZGqI7Tscy&#10;yBOq6AmXcOgu1QVxBK0Mf5Cq59Qoqxp3RFWfqKbhlIUeoJssPejm2qiVDr205dDqHUwA7QFOT05L&#10;P65vDOJ1hWfAlCQ9cBSORTl8AHQG3ZYQdG30rb4xsUVYvlf0mwV3cuj3dhuD0XL4oGpISFZOBXQ2&#10;jel9CugbbQIJdzsS2MYhCh+Pp5N5ClRRcGWzvJjnkSTaAZN+V5bmkylG4M6z45FB2l2O2/Ppdm8R&#10;fAkp46mh0rEy3xbozd5Dav8O0tuOaBaYsh6tLaTzLaSfQYhEtoIBrPMIawjcYmojoEiq8w7i2Jkx&#10;augYqaGuzMdD9XsbvGGBjj8inKVFcYjVFugMAIooHyBFSm2su2aqR35RYQPVB/7I+r11vpr7EE+n&#10;VYLXV1yIYJh2eS4MWhP45a7CExo4CBMSDRWe55M8ZP59ijQ8j6XouYPZIXhf4WIXREoP26WsoUxS&#10;OsJFXEPJQo44euiiBJaqvgMYjYqDAQYZLDplfmA0wFCosP2+IoZhJN5JoGKeTb28XDCm+WwChtn3&#10;LPc9RFJIVWGHUVyeuzh5VtrwtoOTstC7VGfwgzQ8IOupjVWNxYJKn0muXg9xAuzJNWrjF/UBk/9M&#10;rg9/7Re5vsj10elaZI/JNUzLZ5PrLH2Zrn7S/t/TNVwN4IIV+hgvg/4Gt2+HaXx/ZV38BAAA//8D&#10;AFBLAwQUAAYACAAAACEAHSGnsNwAAAAHAQAADwAAAGRycy9kb3ducmV2LnhtbEyOT0+DQBDF7yZ+&#10;h82YeLML2FpFlqZp1FNjYmtivE1hCqTsLGG3QL+940mP70/e+2WrybZqoN43jg3EswgUceHKhisD&#10;n/vXu0dQPiCX2DomAxfysMqvrzJMSzfyBw27UCkZYZ+igTqELtXaFzVZ9DPXEUt2dL3FILKvdNnj&#10;KOO21UkUPWiLDctDjR1taipOu7M18DbiuL6PX4bt6bi5fO8X71/bmIy5vZnWz6ACTeGvDL/4gg65&#10;MB3cmUuvWgPJIpGm+MkSlOTLJ9EHA/NoDjrP9H/+/AcAAP//AwBQSwECLQAUAAYACAAAACEAtoM4&#10;kv4AAADhAQAAEwAAAAAAAAAAAAAAAAAAAAAAW0NvbnRlbnRfVHlwZXNdLnhtbFBLAQItABQABgAI&#10;AAAAIQA4/SH/1gAAAJQBAAALAAAAAAAAAAAAAAAAAC8BAABfcmVscy8ucmVsc1BLAQItABQABgAI&#10;AAAAIQBa/HkYxgIAAPoKAAAOAAAAAAAAAAAAAAAAAC4CAABkcnMvZTJvRG9jLnhtbFBLAQItABQA&#10;BgAIAAAAIQAdIaew3AAAAAcBAAAPAAAAAAAAAAAAAAAAACAFAABkcnMvZG93bnJldi54bWxQSwUG&#10;AAAAAAQABADzAAAAKQYAAAAA&#10;">
                  <v:rect id="Rectangle 579" o:spid="_x0000_s1167" style="position:absolute;left:10884;top:5130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koBo8QA&#10;AADbAAAADwAAAGRycy9kb3ducmV2LnhtbESPQWvCQBSE7wX/w/KE3pqNFmwTXUUUix41ufT2mn0m&#10;abNvQ3ZN0v76rlDocZiZb5jVZjSN6KlztWUFsygGQVxYXXOpIM8OT68gnEfW2FgmBd/kYLOePKww&#10;1XbgM/UXX4oAYZeigsr7NpXSFRUZdJFtiYN3tZ1BH2RXSt3hEOCmkfM4XkiDNYeFClvaVVR8XW5G&#10;wUc9z/HnnL3FJjk8+9OYfd7e90o9TsftEoSn0f+H/9pHreAlgfuX8APk+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ZKAaPEAAAA2wAAAA8AAAAAAAAAAAAAAAAAmAIAAGRycy9k&#10;b3ducmV2LnhtbFBLBQYAAAAABAAEAPUAAACJAwAAAAA=&#10;"/>
                  <v:rect id="Rectangle 580" o:spid="_x0000_s1166" style="position:absolute;left:10524;top:5130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XYGcEA&#10;AADbAAAADwAAAGRycy9kb3ducmV2LnhtbERPTW+CQBC9N+l/2EwTb2WpJo1FFtLUaPSIeOltZEfA&#10;srOEXQX99d1Dkx5f3neaT6YTNxpca1nBWxSDIK6sbrlWcCw3r0sQziNr7CyTgjs5yLPnpxQTbUcu&#10;6HbwtQgh7BJU0HjfJ1K6qiGDLrI9ceDOdjDoAxxqqQccQ7jp5DyO36XBlkNDgz19NVT9HK5Gwamd&#10;H/FRlNvYfGwWfj+Vl+v3WqnZy/S5AuFp8v/iP/dOK1iG9eFL+AEy+w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Kl2BnBAAAA2wAAAA8AAAAAAAAAAAAAAAAAmAIAAGRycy9kb3du&#10;cmV2LnhtbFBLBQYAAAAABAAEAPUAAACGAwAAAAA=&#10;"/>
                  <v:rect id="Rectangle 581" o:spid="_x0000_s1165" style="position:absolute;left:10704;top:5130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l9gsEA&#10;AADbAAAADwAAAGRycy9kb3ducmV2LnhtbESPQYvCMBSE74L/ITzBm6YqiFuNIoriHrVevD2bZ1tt&#10;XkoTte6vN4Kwx2FmvmFmi8aU4kG1KywrGPQjEMSp1QVnCo7JpjcB4TyyxtIyKXiRg8W83ZphrO2T&#10;9/Q4+EwECLsYFeTeV7GULs3JoOvbijh4F1sb9EHWmdQ1PgPclHIYRWNpsOCwkGNFq5zS2+FuFJyL&#10;4RH/9sk2Mj+bkf9tkuv9tFaq22mWUxCeGv8f/rZ3WsFkAJ8v4QfI+R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3pfYLBAAAA2wAAAA8AAAAAAAAAAAAAAAAAmAIAAGRycy9kb3du&#10;cmV2LnhtbFBLBQYAAAAABAAEAPUAAACGAwAAAAA=&#10;"/>
                </v:group>
              </w:pict>
            </w:r>
          </w:p>
          <w:p w:rsidR="002F22DD" w:rsidRPr="002C4DFC" w:rsidRDefault="002F22DD" w:rsidP="005F4744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2F22DD" w:rsidRPr="002C4DFC" w:rsidRDefault="002F22DD" w:rsidP="005F4744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2F22DD" w:rsidRPr="002C4DFC" w:rsidRDefault="002F22DD" w:rsidP="005F4744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2F22DD" w:rsidRPr="002C4DFC" w:rsidRDefault="002F22DD" w:rsidP="005F4744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C324D4" w:rsidRPr="002C4DFC" w:rsidRDefault="00C324D4" w:rsidP="009559DA">
            <w:pPr>
              <w:bidi/>
              <w:jc w:val="center"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  <w:t>معـ</w:t>
            </w:r>
            <w:r w:rsidR="009559DA" w:rsidRPr="002C4DFC"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  <w:t>4</w:t>
            </w:r>
          </w:p>
          <w:p w:rsidR="00C324D4" w:rsidRPr="002C4DFC" w:rsidRDefault="00B419DC" w:rsidP="00C324D4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  <w:r w:rsidRPr="00B419DC">
              <w:rPr>
                <w:rFonts w:asciiTheme="minorBidi" w:hAnsiTheme="minorBidi" w:cstheme="minorBidi"/>
                <w:noProof/>
                <w:rtl/>
                <w:lang w:val="en-US" w:eastAsia="en-US"/>
              </w:rPr>
              <w:pict>
                <v:group id="Group 603" o:spid="_x0000_s1161" style="position:absolute;left:0;text-align:left;margin-left:15.6pt;margin-top:5.2pt;width:21pt;height:16.15pt;z-index:251683328" coordorigin="10581,11791" coordsize="360,2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J2tsAIAAE4IAAAOAAAAZHJzL2Uyb0RvYy54bWzsVttu2zAMfR+wfxD0vvrSxk6NOkXRGwbs&#10;UqzbByiybAuTJU1S4nRfP0qK0/QyDOiwAQOWB0M0KYo854jOyelmEGjNjOVK1jg7SDFikqqGy67G&#10;Xz5fvZljZB2RDRFKshrfMYtPF69fnYy6YrnqlWiYQZBE2mrUNe6d01WSWNqzgdgDpZkEZ6vMQByY&#10;pksaQ0bIPogkT9MiGZVptFGUWQtvL6ITL0L+tmXUfWxbyxwSNYbaXHia8Fz6Z7I4IVVniO453ZZB&#10;XlDFQLiEQ3epLogjaGX4k1QDp0ZZ1boDqoZEtS2nLPQA3WTpo26ujVrp0EtXjZ3ewQTQPsLpxWnp&#10;h/WNQbypcTnDSJIBOArHoiI99OiMuqsg6NroW31jYouwfKfoVwvu5LHf210MRsvxvWogIVk5FdDZ&#10;tGbwKaBvtAkk3O1IYBuHKLzMi6JMgSoKrjydZekskkR7YNLvgjfzDCNwZ1l5nE3ey+3+w2LaXJbe&#10;l5AqHhtK3Zbm+wLB2XtM7e9hetsTzQJV1sM1YVpMmH4CJRLZCQa4hpL9+RA4gWojokiq8x7i2Jkx&#10;auwZaaCuEA/V723whgU+fgnxs2BNUGfzn0BFKm2su2ZqQH5RYwPlBwbJ+p11EdUpxBNqleDNFRci&#10;GKZbnguD1gQu3VX4bYl4ECYkGmt8PMtnIfMDn91PkYbfcykG7mB6CD7UeL4LIpXH7VI2UCapHOEi&#10;rkEIQgbFRuyiBpaquQMcjYqjAUYZLHplvmM0wliosf22IoZhJN5K4OI4OzrycyQYR7MyB8Pse5b7&#10;HiIppKqxwyguz12cPStteNfDSVnoXaozuCItD8h6bmNV22JBpn9Lr+Vzes099A/kB4T/Mb2WxZPL&#10;/V+v/q7/W3oN0xY+WmEAbz+w/qu4bwd93/8NWPwAAAD//wMAUEsDBBQABgAIAAAAIQBcm46m3QAA&#10;AAcBAAAPAAAAZHJzL2Rvd25yZXYueG1sTI5LS8NAFIX3gv9huII7O3lUW9JMSinqqghtBXE3zdwm&#10;oZk7ITNN0n/vdaXL8+CcL19PthUD9r5xpCCeRSCQSmcaqhR8Ht+eliB80GR06wgV3NDDuri/y3Vm&#10;3Eh7HA6hEjxCPtMK6hC6TEpf1mi1n7kOibOz660OLPtKml6PPG5bmUTRi7S6IX6odYfbGsvL4WoV&#10;vI963KTx67C7nLe37+Pzx9cuRqUeH6bNCkTAKfyV4Ref0aFgppO7kvGiVZDGCTfZj+YgOF+krE8K&#10;5skCZJHL//zFDwAAAP//AwBQSwECLQAUAAYACAAAACEAtoM4kv4AAADhAQAAEwAAAAAAAAAAAAAA&#10;AAAAAAAAW0NvbnRlbnRfVHlwZXNdLnhtbFBLAQItABQABgAIAAAAIQA4/SH/1gAAAJQBAAALAAAA&#10;AAAAAAAAAAAAAC8BAABfcmVscy8ucmVsc1BLAQItABQABgAIAAAAIQAQnJ2tsAIAAE4IAAAOAAAA&#10;AAAAAAAAAAAAAC4CAABkcnMvZTJvRG9jLnhtbFBLAQItABQABgAIAAAAIQBcm46m3QAAAAcBAAAP&#10;AAAAAAAAAAAAAAAAAAoFAABkcnMvZG93bnJldi54bWxQSwUGAAAAAAQABADzAAAAFAYAAAAA&#10;">
                  <v:rect id="Rectangle 601" o:spid="_x0000_s1163" style="position:absolute;left:10581;top:11791;width:180;height:2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9WV0cIA&#10;AADbAAAADwAAAGRycy9kb3ducmV2LnhtbESPQYvCMBSE74L/ITzBm6a64Go1irgo61HrxduzebbV&#10;5qU0Ubv+eiMseBxm5htmtmhMKe5Uu8KygkE/AkGcWl1wpuCQrHtjEM4jaywtk4I/crCYt1szjLV9&#10;8I7ue5+JAGEXo4Lc+yqW0qU5GXR9WxEH72xrgz7IOpO6xkeAm1IOo2gkDRYcFnKsaJVTet3fjIJT&#10;MTzgc5dsIjNZf/ltk1xuxx+lup1mOQXhqfGf8H/7Vyv4HsH7S/gBcv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1ZXRwgAAANsAAAAPAAAAAAAAAAAAAAAAAJgCAABkcnMvZG93&#10;bnJldi54bWxQSwUGAAAAAAQABAD1AAAAhwMAAAAA&#10;"/>
                  <v:rect id="Rectangle 602" o:spid="_x0000_s1162" style="position:absolute;left:10761;top:11791;width:180;height:2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JkwSsQA&#10;AADbAAAADwAAAGRycy9kb3ducmV2LnhtbESPQWvCQBSE70L/w/IKvZlNLaiNWaW0pNijJpfentnX&#10;JG32bciuMfrru4LgcZiZb5h0M5pWDNS7xrKC5ygGQVxa3XCloMiz6RKE88gaW8uk4EwONuuHSYqJ&#10;tife0bD3lQgQdgkqqL3vEildWZNBF9mOOHg/tjfog+wrqXs8Bbhp5SyO59Jgw2Ghxo7eayr/9kej&#10;4NDMCrzs8s/YvGYv/mvMf4/fH0o9PY5vKxCeRn8P39pbrWCxgOuX8APk+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iZMErEAAAA2wAAAA8AAAAAAAAAAAAAAAAAmAIAAGRycy9k&#10;b3ducmV2LnhtbFBLBQYAAAAABAAEAPUAAACJAwAAAAA=&#10;"/>
                </v:group>
              </w:pict>
            </w:r>
          </w:p>
          <w:p w:rsidR="00C324D4" w:rsidRPr="002C4DFC" w:rsidRDefault="00C324D4" w:rsidP="00C324D4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C324D4" w:rsidRPr="002C4DFC" w:rsidRDefault="00C324D4" w:rsidP="00C324D4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C324D4" w:rsidRPr="002C4DFC" w:rsidRDefault="00C324D4" w:rsidP="00C324D4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C324D4" w:rsidRPr="002C4DFC" w:rsidRDefault="00C324D4" w:rsidP="00C324D4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C324D4" w:rsidRPr="002C4DFC" w:rsidRDefault="00C324D4" w:rsidP="00C324D4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C324D4" w:rsidRPr="002C4DFC" w:rsidRDefault="00C324D4" w:rsidP="00C324D4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C324D4" w:rsidRPr="002C4DFC" w:rsidRDefault="00C324D4" w:rsidP="00C324D4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2F22DD" w:rsidRPr="002C4DFC" w:rsidRDefault="002F22DD" w:rsidP="005F4744">
            <w:pPr>
              <w:bidi/>
              <w:jc w:val="center"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2F22DD" w:rsidRPr="002C4DFC" w:rsidRDefault="00B419DC" w:rsidP="005F4744">
            <w:pPr>
              <w:bidi/>
              <w:jc w:val="center"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  <w:r w:rsidRPr="00B419DC">
              <w:rPr>
                <w:rFonts w:asciiTheme="minorBidi" w:hAnsiTheme="minorBidi" w:cstheme="minorBidi"/>
                <w:noProof/>
                <w:rtl/>
                <w:lang w:val="en-US" w:eastAsia="en-US"/>
              </w:rPr>
              <w:pict>
                <v:group id="Group 591" o:spid="_x0000_s1157" style="position:absolute;left:0;text-align:left;margin-left:15.6pt;margin-top:29.9pt;width:27pt;height:13.4pt;z-index:251679232" coordorigin="10524,5130" coordsize="540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xoSxQIAAPoKAAAOAAAAZHJzL2Uyb0RvYy54bWzsVltr2zAUfh/sPwi9r74kWRJTp5TeGHRb&#10;WbcfoMiyLSZLmqTE6X79jiTn0rQw6KAwqB+Mjs9F53zf0bFOzzadQGtmLFeyxNlJihGTVFVcNiX+&#10;8f36wwwj64isiFCSlfiBWXy2eP/utNcFy1WrRMUMgiDSFr0uceucLpLE0pZ1xJ4ozSQoa2U64kA0&#10;TVIZ0kP0TiR5mn5MemUqbRRl1sLXy6jEixC/rhl1X+vaModEiSE3F94mvJf+nSxOSdEYoltOhzTI&#10;C7LoCJew6S7UJXEErQx/Eqrj1CirandCVZeouuaUhRqgmiw9qubGqJUOtTRF3+gdTADtEU4vDku/&#10;rO8M4lWJpxlGknTAUdgWTeaZR6fXTQFGN0bf6zsTS4TlraI/LaiTY72Xm2iMlv1nVUFAsnIqoLOp&#10;TedDQN1oE0h42JHANg5R+Dga5/MUqKKgyqZpNhtIoi0w6b2ydJKPMQL1JBvtlFeD+2S89Y2OCSni&#10;riHTITNfFvSb3UNq/w3S+5ZoFpiyHq0tpPkW0m/QiEQ2ggGseYQ1GG4xtRFQJNVFC3bs3BjVt4xU&#10;kFegAbI/cPCCBTr+inCWzmbHWG2B9shGlI+QIoU21t0w1SG/KLGB7AN/ZH1rnWd9b+LptErw6poL&#10;EQTTLC+EQWsCR+46PL5gcHlkJiTqSzyf5JMQ+ZHOHoZIw/NciI47mB2CdyWe7YxI4WG7khXsSQpH&#10;uIhr2F/I0K8RutgCS1U9AIxGxcEAgwwWrTK/MephKJTY/loRwzASnyRQMc/Gvr1cEMaTaQ6COdQs&#10;DzVEUghVYodRXF64OHlW2vCmhZ2yULtU53BAah6Q9dTGrIZkoUtfq11Hz7Xr6FXb9enRfmtXf9Lf&#10;2hWOyjADt9MVBlv8YR1O1/Grtus0fZuuftL+39M1XA3gghXqGC6D/gZ3KIdpvL+yLv4AAAD//wMA&#10;UEsDBBQABgAIAAAAIQBi/tCY3gAAAAcBAAAPAAAAZHJzL2Rvd25yZXYueG1sTI9Ba8JAEIXvhf6H&#10;ZYTe6iZKgo3ZiEjbkxSqhdLbmB2TYHY3ZNck/vtOT/U0PN7jzffyzWRaMVDvG2cVxPMIBNnS6cZW&#10;Cr6Ob88rED6g1dg6Swpu5GFTPD7kmGk32k8aDqESXGJ9hgrqELpMSl/WZNDPXUeWvbPrDQaWfSV1&#10;jyOXm1YuoiiVBhvLH2rsaFdTeTlcjYL3EcftMn4d9pfz7vZzTD6+9zEp9TSbtmsQgabwH4Y/fEaH&#10;gplO7mq1F62CZbzgpILkhRewv0pYn/imKcgil/f8xS8AAAD//wMAUEsBAi0AFAAGAAgAAAAhALaD&#10;OJL+AAAA4QEAABMAAAAAAAAAAAAAAAAAAAAAAFtDb250ZW50X1R5cGVzXS54bWxQSwECLQAUAAYA&#10;CAAAACEAOP0h/9YAAACUAQAACwAAAAAAAAAAAAAAAAAvAQAAX3JlbHMvLnJlbHNQSwECLQAUAAYA&#10;CAAAACEAMDMaEsUCAAD6CgAADgAAAAAAAAAAAAAAAAAuAgAAZHJzL2Uyb0RvYy54bWxQSwECLQAU&#10;AAYACAAAACEAYv7QmN4AAAAHAQAADwAAAAAAAAAAAAAAAAAfBQAAZHJzL2Rvd25yZXYueG1sUEsF&#10;BgAAAAAEAAQA8wAAACoGAAAAAA==&#10;">
                  <v:rect id="Rectangle 592" o:spid="_x0000_s1160" style="position:absolute;left:10884;top:5130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O6T0sQA&#10;AADbAAAADwAAAGRycy9kb3ducmV2LnhtbESPQWvCQBSE7wX/w/IKvTWbpmBrdBVRLPZokktvz+wz&#10;SZt9G7KrSf31bqHgcZiZb5jFajStuFDvGssKXqIYBHFpdcOVgiLfPb+DcB5ZY2uZFPySg9Vy8rDA&#10;VNuBD3TJfCUChF2KCmrvu1RKV9Zk0EW2Iw7eyfYGfZB9JXWPQ4CbViZxPJUGGw4LNXa0qan8yc5G&#10;wbFJCrwe8o/YzHav/nPMv89fW6WeHsf1HISn0d/D/+29VvCWwN+X8APk8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juk9LEAAAA2wAAAA8AAAAAAAAAAAAAAAAAmAIAAGRycy9k&#10;b3ducmV2LnhtbFBLBQYAAAAABAAEAPUAAACJAwAAAAA=&#10;"/>
                  <v:rect id="Rectangle 593" o:spid="_x0000_s1159" style="position:absolute;left:10524;top:5130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6I2ScIA&#10;AADbAAAADwAAAGRycy9kb3ducmV2LnhtbESPQYvCMBSE74L/ITzBm6YqrGs1iijK7lHrxduzebbV&#10;5qU0Uau/3iwIexxm5htmtmhMKe5Uu8KygkE/AkGcWl1wpuCQbHrfIJxH1lhaJgVPcrCYt1szjLV9&#10;8I7ue5+JAGEXo4Lc+yqW0qU5GXR9WxEH72xrgz7IOpO6xkeAm1IOo+hLGiw4LORY0Sqn9Lq/GQWn&#10;YnjA1y7ZRmayGfnfJrncjmulup1mOQXhqfH/4U/7RysYj+DvS/gBcv4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3ojZJwgAAANsAAAAPAAAAAAAAAAAAAAAAAJgCAABkcnMvZG93&#10;bnJldi54bWxQSwUGAAAAAAQABAD1AAAAhwMAAAAA&#10;"/>
                  <v:rect id="Rectangle 594" o:spid="_x0000_s1158" style="position:absolute;left:10704;top:5130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uuPcUA&#10;AADbAAAADwAAAGRycy9kb3ducmV2LnhtbESPQWvCQBSE7wX/w/KE3upGLbaNbkSUlHrUeOntmX0m&#10;0ezbkN2YtL++Wyj0OMzMN8xqPZha3Kl1lWUF00kEgji3uuJCwSlLn15BOI+ssbZMCr7IwToZPaww&#10;1rbnA92PvhABwi5GBaX3TSyly0sy6Ca2IQ7exbYGfZBtIXWLfYCbWs6iaCENVhwWSmxoW1J+O3ZG&#10;wbmanfD7kL1H5i2d+/2QXbvPnVKP42GzBOFp8P/hv/aHVvDyDL9fwg+Qy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4S649xQAAANsAAAAPAAAAAAAAAAAAAAAAAJgCAABkcnMv&#10;ZG93bnJldi54bWxQSwUGAAAAAAQABAD1AAAAigMAAAAA&#10;"/>
                </v:group>
              </w:pict>
            </w:r>
            <w:r w:rsidR="002F22DD" w:rsidRPr="002C4DFC"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  <w:t>معـ1</w:t>
            </w:r>
          </w:p>
        </w:tc>
        <w:tc>
          <w:tcPr>
            <w:tcW w:w="9796" w:type="dxa"/>
            <w:gridSpan w:val="4"/>
            <w:tcBorders>
              <w:top w:val="double" w:sz="12" w:space="0" w:color="auto"/>
              <w:left w:val="double" w:sz="12" w:space="0" w:color="auto"/>
              <w:bottom w:val="double" w:sz="12" w:space="0" w:color="auto"/>
              <w:right w:val="double" w:sz="12" w:space="0" w:color="auto"/>
            </w:tcBorders>
          </w:tcPr>
          <w:p w:rsidR="002F22DD" w:rsidRPr="002C4DFC" w:rsidRDefault="002F22DD" w:rsidP="005F4744">
            <w:pPr>
              <w:bidi/>
              <w:rPr>
                <w:rFonts w:asciiTheme="minorBidi" w:hAnsiTheme="minorBidi" w:cstheme="minorBidi"/>
                <w:sz w:val="16"/>
                <w:szCs w:val="16"/>
                <w:rtl/>
              </w:rPr>
            </w:pPr>
          </w:p>
          <w:p w:rsidR="0047150C" w:rsidRPr="002C4DFC" w:rsidRDefault="00BF7A67" w:rsidP="0047150C">
            <w:pPr>
              <w:bidi/>
              <w:rPr>
                <w:rFonts w:asciiTheme="minorBidi" w:hAnsiTheme="minorBidi" w:cstheme="minorBidi"/>
                <w:sz w:val="36"/>
                <w:szCs w:val="36"/>
                <w:rtl/>
              </w:rPr>
            </w:pPr>
            <w:proofErr w:type="gramStart"/>
            <w:r w:rsidRPr="002C4DFC">
              <w:rPr>
                <w:rFonts w:asciiTheme="minorBidi" w:hAnsiTheme="minorBidi" w:cstheme="minorBidi"/>
                <w:sz w:val="36"/>
                <w:szCs w:val="36"/>
                <w:u w:val="double"/>
                <w:rtl/>
              </w:rPr>
              <w:t>السّـنـد</w:t>
            </w:r>
            <w:proofErr w:type="gramEnd"/>
            <w:r w:rsidRPr="002C4DFC">
              <w:rPr>
                <w:rFonts w:asciiTheme="minorBidi" w:hAnsiTheme="minorBidi" w:cstheme="minorBidi"/>
                <w:sz w:val="36"/>
                <w:szCs w:val="36"/>
                <w:u w:val="double"/>
                <w:rtl/>
              </w:rPr>
              <w:t>1.</w:t>
            </w:r>
            <w:r w:rsidRPr="002C4DFC">
              <w:rPr>
                <w:rFonts w:asciiTheme="minorBidi" w:hAnsiTheme="minorBidi" w:cstheme="minorBidi"/>
                <w:sz w:val="34"/>
                <w:szCs w:val="34"/>
                <w:rtl/>
              </w:rPr>
              <w:t xml:space="preserve">نظّم تلاميذ السّنوات السّادسة بمدرستنا رحلة إلى إحدى </w:t>
            </w:r>
            <w:proofErr w:type="spellStart"/>
            <w:r w:rsidRPr="002C4DFC">
              <w:rPr>
                <w:rFonts w:asciiTheme="minorBidi" w:hAnsiTheme="minorBidi" w:cstheme="minorBidi"/>
                <w:sz w:val="34"/>
                <w:szCs w:val="34"/>
                <w:rtl/>
              </w:rPr>
              <w:t>ولايات</w:t>
            </w:r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>الشّمال</w:t>
            </w:r>
            <w:proofErr w:type="spellEnd"/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 xml:space="preserve">. </w:t>
            </w:r>
          </w:p>
          <w:p w:rsidR="00BF7A67" w:rsidRPr="002C4DFC" w:rsidRDefault="00BF7A67" w:rsidP="0047150C">
            <w:pPr>
              <w:bidi/>
              <w:rPr>
                <w:rFonts w:asciiTheme="minorBidi" w:hAnsiTheme="minorBidi" w:cstheme="minorBidi"/>
                <w:sz w:val="36"/>
                <w:szCs w:val="36"/>
                <w:rtl/>
              </w:rPr>
            </w:pPr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 xml:space="preserve">وفي الحافلة </w:t>
            </w:r>
            <w:proofErr w:type="spellStart"/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>تبادلالأطفال</w:t>
            </w:r>
            <w:proofErr w:type="spellEnd"/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 xml:space="preserve"> المعلومات حول إنتاج الحبوب وتربية الماشية</w:t>
            </w:r>
          </w:p>
          <w:p w:rsidR="00BF7A67" w:rsidRPr="002C4DFC" w:rsidRDefault="00BF7A67" w:rsidP="00BF7A67">
            <w:pPr>
              <w:bidi/>
              <w:rPr>
                <w:rFonts w:asciiTheme="minorBidi" w:hAnsiTheme="minorBidi" w:cstheme="minorBidi"/>
                <w:sz w:val="36"/>
                <w:szCs w:val="36"/>
                <w:rtl/>
              </w:rPr>
            </w:pPr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>في البلاد التّونسيّة.</w:t>
            </w:r>
          </w:p>
          <w:p w:rsidR="00BF7A67" w:rsidRPr="002C4DFC" w:rsidRDefault="00BF7A67" w:rsidP="00965E10">
            <w:pPr>
              <w:bidi/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</w:pPr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 xml:space="preserve">التّعليمة 1.  </w:t>
            </w:r>
            <w:r w:rsidRPr="002C4DFC"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  <w:t xml:space="preserve">أربط كلّ منطقة أو </w:t>
            </w:r>
            <w:proofErr w:type="spellStart"/>
            <w:r w:rsidRPr="002C4DFC"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  <w:t>إقليمﺒ</w:t>
            </w:r>
            <w:proofErr w:type="spellEnd"/>
            <w:r w:rsidRPr="002C4DFC"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  <w:t xml:space="preserve">ﭑلإنتاج </w:t>
            </w:r>
            <w:proofErr w:type="spellStart"/>
            <w:r w:rsidRPr="002C4DFC"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  <w:t>الفلاحي</w:t>
            </w:r>
            <w:proofErr w:type="spellEnd"/>
            <w:r w:rsidRPr="002C4DFC"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  <w:t xml:space="preserve"> المناسب له:</w:t>
            </w:r>
          </w:p>
          <w:p w:rsidR="00BF7A67" w:rsidRPr="002C4DFC" w:rsidRDefault="002B5A7B" w:rsidP="00BF7A67">
            <w:pPr>
              <w:bidi/>
              <w:rPr>
                <w:rFonts w:asciiTheme="minorBidi" w:hAnsiTheme="minorBidi" w:cstheme="minorBidi"/>
                <w:sz w:val="36"/>
                <w:szCs w:val="36"/>
                <w:rtl/>
              </w:rPr>
            </w:pPr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 xml:space="preserve"> الوطن القبلي     </w:t>
            </w:r>
            <w:r w:rsidR="00BF7A67" w:rsidRPr="002C4DFC">
              <w:rPr>
                <w:rFonts w:asciiTheme="minorBidi" w:hAnsiTheme="minorBidi" w:cstheme="minorBidi"/>
                <w:rtl/>
              </w:rPr>
              <w:t>●</w:t>
            </w:r>
            <w:r w:rsidRPr="002C4DFC">
              <w:rPr>
                <w:rFonts w:asciiTheme="minorBidi" w:hAnsiTheme="minorBidi" w:cstheme="minorBidi"/>
                <w:rtl/>
              </w:rPr>
              <w:t>●</w:t>
            </w:r>
            <w:r w:rsidR="00BF7A67"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>الزّياتين</w:t>
            </w:r>
          </w:p>
          <w:p w:rsidR="00D90DD2" w:rsidRPr="002C4DFC" w:rsidRDefault="00D90DD2" w:rsidP="00965E10">
            <w:pPr>
              <w:bidi/>
              <w:rPr>
                <w:rFonts w:asciiTheme="minorBidi" w:hAnsiTheme="minorBidi" w:cstheme="minorBidi"/>
                <w:sz w:val="12"/>
                <w:szCs w:val="12"/>
                <w:rtl/>
              </w:rPr>
            </w:pPr>
          </w:p>
          <w:p w:rsidR="00BF7A67" w:rsidRPr="002C4DFC" w:rsidRDefault="002B5A7B" w:rsidP="00D90DD2">
            <w:pPr>
              <w:bidi/>
              <w:rPr>
                <w:rFonts w:asciiTheme="minorBidi" w:hAnsiTheme="minorBidi" w:cstheme="minorBidi"/>
                <w:sz w:val="36"/>
                <w:szCs w:val="36"/>
                <w:rtl/>
              </w:rPr>
            </w:pPr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 xml:space="preserve"> الشّريط السّاحلي </w:t>
            </w:r>
            <w:r w:rsidRPr="002C4DFC">
              <w:rPr>
                <w:rFonts w:asciiTheme="minorBidi" w:hAnsiTheme="minorBidi" w:cstheme="minorBidi"/>
                <w:rtl/>
              </w:rPr>
              <w:t>●</w:t>
            </w:r>
            <w:r w:rsidR="00BF7A67" w:rsidRPr="002C4DFC">
              <w:rPr>
                <w:rFonts w:asciiTheme="minorBidi" w:hAnsiTheme="minorBidi" w:cstheme="minorBidi"/>
                <w:rtl/>
              </w:rPr>
              <w:t>●</w:t>
            </w:r>
            <w:r w:rsidR="00BF7A67"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>الحبوب والخضر</w:t>
            </w:r>
          </w:p>
          <w:p w:rsidR="00D90DD2" w:rsidRPr="002C4DFC" w:rsidRDefault="00D90DD2" w:rsidP="002B5A7B">
            <w:pPr>
              <w:bidi/>
              <w:rPr>
                <w:rFonts w:asciiTheme="minorBidi" w:hAnsiTheme="minorBidi" w:cstheme="minorBidi"/>
                <w:sz w:val="12"/>
                <w:szCs w:val="12"/>
                <w:rtl/>
              </w:rPr>
            </w:pPr>
          </w:p>
          <w:p w:rsidR="002F22DD" w:rsidRPr="002C4DFC" w:rsidRDefault="002B5A7B" w:rsidP="00D90DD2">
            <w:pPr>
              <w:bidi/>
              <w:rPr>
                <w:rFonts w:asciiTheme="minorBidi" w:hAnsiTheme="minorBidi" w:cstheme="minorBidi"/>
                <w:sz w:val="36"/>
                <w:szCs w:val="36"/>
                <w:rtl/>
              </w:rPr>
            </w:pPr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 xml:space="preserve"> سهول الشّمال </w:t>
            </w:r>
            <w:r w:rsidRPr="002C4DFC">
              <w:rPr>
                <w:rFonts w:asciiTheme="minorBidi" w:hAnsiTheme="minorBidi" w:cstheme="minorBidi"/>
                <w:rtl/>
              </w:rPr>
              <w:t>●</w:t>
            </w:r>
            <w:r w:rsidR="00BF7A67" w:rsidRPr="002C4DFC">
              <w:rPr>
                <w:rFonts w:asciiTheme="minorBidi" w:hAnsiTheme="minorBidi" w:cstheme="minorBidi"/>
                <w:rtl/>
              </w:rPr>
              <w:t>●</w:t>
            </w:r>
            <w:r w:rsidR="00BF7A67"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>ترب</w:t>
            </w:r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>ي</w:t>
            </w:r>
            <w:r w:rsidR="00BF7A67"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>ة الماشية</w:t>
            </w:r>
          </w:p>
          <w:p w:rsidR="00D90DD2" w:rsidRPr="002C4DFC" w:rsidRDefault="00D90DD2" w:rsidP="00965E10">
            <w:pPr>
              <w:bidi/>
              <w:rPr>
                <w:rFonts w:asciiTheme="minorBidi" w:hAnsiTheme="minorBidi" w:cstheme="minorBidi"/>
                <w:sz w:val="12"/>
                <w:szCs w:val="12"/>
                <w:rtl/>
              </w:rPr>
            </w:pPr>
          </w:p>
          <w:p w:rsidR="002B5A7B" w:rsidRPr="002C4DFC" w:rsidRDefault="002B5A7B" w:rsidP="00D90DD2">
            <w:pPr>
              <w:bidi/>
              <w:rPr>
                <w:rFonts w:asciiTheme="minorBidi" w:hAnsiTheme="minorBidi" w:cstheme="minorBidi"/>
                <w:sz w:val="36"/>
                <w:szCs w:val="36"/>
                <w:rtl/>
              </w:rPr>
            </w:pPr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>ال</w:t>
            </w:r>
            <w:r w:rsidR="00965E10"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>و</w:t>
            </w:r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>سط الشّرقي</w:t>
            </w:r>
            <w:r w:rsidRPr="002C4DFC">
              <w:rPr>
                <w:rFonts w:asciiTheme="minorBidi" w:hAnsiTheme="minorBidi" w:cstheme="minorBidi"/>
                <w:rtl/>
              </w:rPr>
              <w:t>●●</w:t>
            </w:r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>القوارص</w:t>
            </w:r>
          </w:p>
          <w:p w:rsidR="00D90DD2" w:rsidRPr="002C4DFC" w:rsidRDefault="00D90DD2" w:rsidP="002B5A7B">
            <w:pPr>
              <w:bidi/>
              <w:rPr>
                <w:rFonts w:asciiTheme="minorBidi" w:hAnsiTheme="minorBidi" w:cstheme="minorBidi"/>
                <w:sz w:val="12"/>
                <w:szCs w:val="12"/>
                <w:rtl/>
              </w:rPr>
            </w:pPr>
          </w:p>
          <w:p w:rsidR="002B5A7B" w:rsidRPr="002C4DFC" w:rsidRDefault="002B5A7B" w:rsidP="00D90DD2">
            <w:pPr>
              <w:bidi/>
              <w:rPr>
                <w:rFonts w:asciiTheme="minorBidi" w:hAnsiTheme="minorBidi" w:cstheme="minorBidi"/>
                <w:sz w:val="36"/>
                <w:szCs w:val="36"/>
                <w:rtl/>
              </w:rPr>
            </w:pPr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 xml:space="preserve"> الشّمال والوسط </w:t>
            </w:r>
            <w:r w:rsidRPr="002C4DFC">
              <w:rPr>
                <w:rFonts w:asciiTheme="minorBidi" w:hAnsiTheme="minorBidi" w:cstheme="minorBidi"/>
                <w:rtl/>
              </w:rPr>
              <w:t>●●</w:t>
            </w:r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>النّخيل</w:t>
            </w:r>
          </w:p>
          <w:p w:rsidR="00D90DD2" w:rsidRPr="002C4DFC" w:rsidRDefault="00D90DD2" w:rsidP="002B5A7B">
            <w:pPr>
              <w:bidi/>
              <w:rPr>
                <w:rFonts w:asciiTheme="minorBidi" w:hAnsiTheme="minorBidi" w:cstheme="minorBidi"/>
                <w:sz w:val="12"/>
                <w:szCs w:val="12"/>
                <w:rtl/>
              </w:rPr>
            </w:pPr>
          </w:p>
          <w:p w:rsidR="002B5A7B" w:rsidRPr="002C4DFC" w:rsidRDefault="002B5A7B" w:rsidP="00D90DD2">
            <w:pPr>
              <w:bidi/>
              <w:rPr>
                <w:rFonts w:asciiTheme="minorBidi" w:hAnsiTheme="minorBidi" w:cstheme="minorBidi"/>
                <w:sz w:val="36"/>
                <w:szCs w:val="36"/>
                <w:rtl/>
              </w:rPr>
            </w:pPr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 xml:space="preserve"> واحات الجنوب </w:t>
            </w:r>
            <w:r w:rsidRPr="002C4DFC">
              <w:rPr>
                <w:rFonts w:asciiTheme="minorBidi" w:hAnsiTheme="minorBidi" w:cstheme="minorBidi"/>
                <w:rtl/>
              </w:rPr>
              <w:t>●●</w:t>
            </w:r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>صيد الأسماك</w:t>
            </w:r>
          </w:p>
          <w:p w:rsidR="002F22DD" w:rsidRPr="002C4DFC" w:rsidRDefault="002F22DD" w:rsidP="005F4744">
            <w:pPr>
              <w:bidi/>
              <w:rPr>
                <w:rFonts w:asciiTheme="minorBidi" w:hAnsiTheme="minorBidi" w:cstheme="minorBidi"/>
                <w:sz w:val="12"/>
                <w:szCs w:val="12"/>
                <w:rtl/>
              </w:rPr>
            </w:pPr>
          </w:p>
          <w:p w:rsidR="00D90DD2" w:rsidRPr="002C4DFC" w:rsidRDefault="002F22DD" w:rsidP="00C324D4">
            <w:pPr>
              <w:bidi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>التّعليمة 2.</w:t>
            </w:r>
            <w:r w:rsidR="00D90DD2" w:rsidRPr="002C4DFC">
              <w:rPr>
                <w:rFonts w:asciiTheme="minorBidi" w:hAnsiTheme="minorBidi" w:cstheme="minorBidi"/>
                <w:b/>
                <w:bCs/>
                <w:sz w:val="34"/>
                <w:szCs w:val="34"/>
                <w:rtl/>
              </w:rPr>
              <w:t xml:space="preserve">ضع العلامة (×) أمام </w:t>
            </w:r>
            <w:r w:rsidR="00965E10" w:rsidRPr="002C4DFC">
              <w:rPr>
                <w:rFonts w:asciiTheme="minorBidi" w:hAnsiTheme="minorBidi" w:cstheme="minorBidi"/>
                <w:b/>
                <w:bCs/>
                <w:sz w:val="34"/>
                <w:szCs w:val="34"/>
                <w:rtl/>
              </w:rPr>
              <w:t xml:space="preserve">ما يناسب </w:t>
            </w:r>
            <w:r w:rsidR="00D90DD2" w:rsidRPr="002C4DFC">
              <w:rPr>
                <w:rFonts w:asciiTheme="minorBidi" w:hAnsiTheme="minorBidi" w:cstheme="minorBidi"/>
                <w:b/>
                <w:bCs/>
                <w:sz w:val="34"/>
                <w:szCs w:val="34"/>
                <w:rtl/>
              </w:rPr>
              <w:t xml:space="preserve">من الإفادات لتطوير </w:t>
            </w:r>
            <w:r w:rsidR="00965E10" w:rsidRPr="002C4DFC">
              <w:rPr>
                <w:rFonts w:asciiTheme="minorBidi" w:hAnsiTheme="minorBidi" w:cstheme="minorBidi"/>
                <w:b/>
                <w:bCs/>
                <w:sz w:val="34"/>
                <w:szCs w:val="34"/>
                <w:rtl/>
              </w:rPr>
              <w:t>الإنتاج الفلاحي</w:t>
            </w:r>
          </w:p>
          <w:p w:rsidR="00965E10" w:rsidRPr="002C4DFC" w:rsidRDefault="00965E10" w:rsidP="00D90DD2">
            <w:pPr>
              <w:bidi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2C4DFC"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  <w:t>ﺒﭑلبلاد التّونسيّة:</w:t>
            </w:r>
          </w:p>
          <w:p w:rsidR="002F22DD" w:rsidRPr="002C4DFC" w:rsidRDefault="00B419DC" w:rsidP="00D90DD2">
            <w:pPr>
              <w:bidi/>
              <w:rPr>
                <w:rFonts w:asciiTheme="minorBidi" w:hAnsiTheme="minorBidi" w:cstheme="minorBidi"/>
                <w:sz w:val="36"/>
                <w:szCs w:val="36"/>
                <w:rtl/>
              </w:rPr>
            </w:pPr>
            <w:r w:rsidRPr="00B419DC">
              <w:rPr>
                <w:rFonts w:asciiTheme="minorBidi" w:hAnsiTheme="minorBidi" w:cstheme="minorBidi"/>
                <w:noProof/>
                <w:rtl/>
                <w:lang w:val="en-US" w:eastAsia="en-US"/>
              </w:rPr>
              <w:pict>
                <v:rect id="Rectangle 597" o:spid="_x0000_s1156" style="position:absolute;left:0;text-align:left;margin-left:225.35pt;margin-top:6.75pt;width:12.75pt;height:19.6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rDrIAIAAD4EAAAOAAAAZHJzL2Uyb0RvYy54bWysU9uO0zAQfUfiHyy/0zRVu22jpqtVlyKk&#10;BVYsfIDrOImF4zFjt2n5esZOt5SLeED4wfJ4xsdnzsysbo+dYQeFXoMteT4ac6ashErbpuSfP21f&#10;LTjzQdhKGLCq5Cfl+e365YtV7wo1gRZMpZARiPVF70rehuCKLPOyVZ3wI3DKkrMG7EQgE5usQtET&#10;emeyyXh8k/WAlUOQynu6vR+cfJ3w61rJ8KGuvQrMlJy4hbRj2ndxz9YrUTQoXKvlmYb4Bxad0JY+&#10;vUDdiyDYHvVvUJ2WCB7qMJLQZVDXWqqUA2WTj3/J5qkVTqVcSBzvLjL5/wcr3x8ekemq5HOSx4qO&#10;avSRVBO2MYrNlvOoUO98QYFP7hFjjt49gPzimYVNS3HqDhH6VomKeOUxPvvpQTQ8PWW7/h1UhC/2&#10;AZJYxxq7CEgysGOqyelSE3UMTNJlfpMvJzPOJLkm08VykmqWieL5sUMf3ijoWDyUHIl8AheHBx8i&#10;GVE8hyTyYHS11cYkA5vdxiA7CGqPbVqJP+V4HWYs60u+nBGPv0OM0/oTRKcD9bnRXckXlyBRRNVe&#10;2yp1YRDaDGeibOxZxqjcUIEdVCdSEWFoYho6OrSA3zjrqYFL7r/uBSrOzFtLlVjm02ns+GRMZ3MS&#10;juG1Z3ftEVYSVMkDZ8NxE4Yp2TvUTUs/5Sl3C3dUvVonZWNlB1ZnstSkSfDzQMUpuLZT1I+xX38H&#10;AAD//wMAUEsDBBQABgAIAAAAIQA1LgJJ3wAAAAkBAAAPAAAAZHJzL2Rvd25yZXYueG1sTI9BT4NA&#10;EIXvJv6HzZh4s4u0lBZZGqOpiceWXrwt7AgoO0vYpUV/veNJj5P35b1v8t1se3HG0XeOFNwvIhBI&#10;tTMdNQpO5f5uA8IHTUb3jlDBF3rYFddXuc6Mu9ABz8fQCC4hn2kFbQhDJqWvW7TaL9yAxNm7G60O&#10;fI6NNKO+cLntZRxFa2l1R7zQ6gGfWqw/j5NVUHXxSX8fypfIbvfL8DqXH9Pbs1K3N/PjA4iAc/iD&#10;4Vef1aFgp8pNZLzoFaySKGWUg2UCgoFVuo5BVAqSOAVZ5PL/B8UPAAAA//8DAFBLAQItABQABgAI&#10;AAAAIQC2gziS/gAAAOEBAAATAAAAAAAAAAAAAAAAAAAAAABbQ29udGVudF9UeXBlc10ueG1sUEsB&#10;Ai0AFAAGAAgAAAAhADj9If/WAAAAlAEAAAsAAAAAAAAAAAAAAAAALwEAAF9yZWxzLy5yZWxzUEsB&#10;Ai0AFAAGAAgAAAAhAIQisOsgAgAAPgQAAA4AAAAAAAAAAAAAAAAALgIAAGRycy9lMm9Eb2MueG1s&#10;UEsBAi0AFAAGAAgAAAAhADUuAknfAAAACQEAAA8AAAAAAAAAAAAAAAAAegQAAGRycy9kb3ducmV2&#10;LnhtbFBLBQYAAAAABAAEAPMAAACGBQAAAAA=&#10;"/>
              </w:pict>
            </w:r>
            <w:r w:rsidR="002F22DD" w:rsidRPr="002C4DFC">
              <w:rPr>
                <w:rFonts w:asciiTheme="minorBidi" w:hAnsiTheme="minorBidi" w:cstheme="minorBidi"/>
                <w:sz w:val="20"/>
                <w:szCs w:val="20"/>
                <w:rtl/>
              </w:rPr>
              <w:t>●</w:t>
            </w:r>
            <w:r w:rsidR="00965E10"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>تعصير طرق وأدوات العمل الفلاحي.</w:t>
            </w:r>
          </w:p>
          <w:p w:rsidR="00D90DD2" w:rsidRPr="002C4DFC" w:rsidRDefault="00B419DC" w:rsidP="00D90DD2">
            <w:pPr>
              <w:bidi/>
              <w:rPr>
                <w:rFonts w:asciiTheme="minorBidi" w:hAnsiTheme="minorBidi" w:cstheme="minorBidi"/>
                <w:sz w:val="12"/>
                <w:szCs w:val="12"/>
                <w:rtl/>
              </w:rPr>
            </w:pPr>
            <w:r w:rsidRPr="00B419DC">
              <w:rPr>
                <w:rFonts w:asciiTheme="minorBidi" w:hAnsiTheme="minorBidi" w:cstheme="minorBidi"/>
                <w:noProof/>
                <w:rtl/>
                <w:lang w:val="en-US" w:eastAsia="en-US"/>
              </w:rPr>
              <w:pict>
                <v:rect id="Rectangle 596" o:spid="_x0000_s1155" style="position:absolute;left:0;text-align:left;margin-left:154.85pt;margin-top:3.8pt;width:12.75pt;height:19.6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W70IAIAAD4EAAAOAAAAZHJzL2Uyb0RvYy54bWysU9uO0zAQfUfiHyy/0zRVW5qo6WrVpQhp&#10;YVcsfIDrOI2F4zFjt2n5esZOt5SLeED4wfJ4xsdnzswsb46dYQeFXoOteD4ac6ashFrbXcU/f9q8&#10;WnDmg7C1MGBVxU/K85vVyxfL3pVqAi2YWiEjEOvL3lW8DcGVWeZlqzrhR+CUJWcD2IlAJu6yGkVP&#10;6J3JJuPxPOsBa4cglfd0ezc4+SrhN42S4aFpvArMVJy4hbRj2rdxz1ZLUe5QuFbLMw3xDyw6oS19&#10;eoG6E0GwPerfoDotETw0YSShy6BptFQpB8omH/+SzVMrnEq5kDjeXWTy/w9Wfjg8ItN1xecFZ1Z0&#10;VKOPpJqwO6PYrJhHhXrnSwp8co8Yc/TuHuQXzyysW4pTt4jQt0rUxCuP8dlPD6Lh6Snb9u+hJnyx&#10;D5DEOjbYRUCSgR1TTU6XmqhjYJIu83leTGacSXJNpotikmqWifL5sUMf3iroWDxUHIl8AheHex8i&#10;GVE+hyTyYHS90cYkA3fbtUF2ENQem7QSf8rxOsxY1le8mBGPv0OM0/oTRKcD9bnRXcUXlyBRRtXe&#10;2Dp1YRDaDGeibOxZxqjcUIEt1CdSEWFoYho6OrSA3zjrqYEr7r/uBSrOzDtLlSjy6TR2fDKms9ck&#10;HMNrz/baI6wkqIoHzobjOgxTsneody39lKfcLdxS9RqdlI2VHVidyVKTJsHPAxWn4NpOUT/GfvUd&#10;AAD//wMAUEsDBBQABgAIAAAAIQDd876x3gAAAAgBAAAPAAAAZHJzL2Rvd25yZXYueG1sTI9BT4NA&#10;FITvJv6HzTPxZhdBaYs8GqNpE48tvXh7sCug7FvCLi3667ue9DiZycw3+WY2vTjp0XWWEe4XEQjN&#10;tVUdNwjHcnu3AuE8saLeskb41g42xfVVTpmyZ97r08E3IpSwywih9X7IpHR1qw25hR00B+/DjoZ8&#10;kGMj1UjnUG56GUdRKg11HBZaGvRLq+uvw2QQqi4+0s++3EVmvU3821x+Tu+viLc38/MTCK9n/xeG&#10;X/yADkVgquzEyokeIYnWyxBFWKYggp8kjzGICuEhXYEscvn/QHEBAAD//wMAUEsBAi0AFAAGAAgA&#10;AAAhALaDOJL+AAAA4QEAABMAAAAAAAAAAAAAAAAAAAAAAFtDb250ZW50X1R5cGVzXS54bWxQSwEC&#10;LQAUAAYACAAAACEAOP0h/9YAAACUAQAACwAAAAAAAAAAAAAAAAAvAQAAX3JlbHMvLnJlbHNQSwEC&#10;LQAUAAYACAAAACEAGU1u9CACAAA+BAAADgAAAAAAAAAAAAAAAAAuAgAAZHJzL2Uyb0RvYy54bWxQ&#10;SwECLQAUAAYACAAAACEA3fO+sd4AAAAIAQAADwAAAAAAAAAAAAAAAAB6BAAAZHJzL2Rvd25yZXYu&#10;eG1sUEsFBgAAAAAEAAQA8wAAAIUFAAAAAA==&#10;"/>
              </w:pict>
            </w:r>
          </w:p>
          <w:p w:rsidR="002F22DD" w:rsidRPr="002C4DFC" w:rsidRDefault="002F22DD" w:rsidP="00D90DD2">
            <w:pPr>
              <w:bidi/>
              <w:rPr>
                <w:rFonts w:asciiTheme="minorBidi" w:hAnsiTheme="minorBidi" w:cstheme="minorBidi"/>
                <w:sz w:val="36"/>
                <w:szCs w:val="36"/>
                <w:rtl/>
              </w:rPr>
            </w:pPr>
            <w:r w:rsidRPr="002C4DFC">
              <w:rPr>
                <w:rFonts w:asciiTheme="minorBidi" w:hAnsiTheme="minorBidi" w:cstheme="minorBidi"/>
                <w:sz w:val="20"/>
                <w:szCs w:val="20"/>
                <w:rtl/>
              </w:rPr>
              <w:t>●</w:t>
            </w:r>
            <w:r w:rsidR="00965E10"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 xml:space="preserve">تشجيع </w:t>
            </w:r>
            <w:r w:rsidR="00D90DD2"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>الشبّان على خدمة الأرض وتنويع المنتوج.</w:t>
            </w:r>
          </w:p>
          <w:p w:rsidR="00D90DD2" w:rsidRPr="002C4DFC" w:rsidRDefault="00B419DC" w:rsidP="00D90DD2">
            <w:pPr>
              <w:bidi/>
              <w:rPr>
                <w:rFonts w:asciiTheme="minorBidi" w:hAnsiTheme="minorBidi" w:cstheme="minorBidi"/>
                <w:sz w:val="12"/>
                <w:szCs w:val="12"/>
                <w:rtl/>
              </w:rPr>
            </w:pPr>
            <w:r w:rsidRPr="00B419DC">
              <w:rPr>
                <w:rFonts w:asciiTheme="minorBidi" w:hAnsiTheme="minorBidi" w:cstheme="minorBidi"/>
                <w:noProof/>
                <w:rtl/>
                <w:lang w:val="en-US" w:eastAsia="en-US"/>
              </w:rPr>
              <w:pict>
                <v:rect id="Rectangle 598" o:spid="_x0000_s1154" style="position:absolute;left:0;text-align:left;margin-left:64.1pt;margin-top:4.35pt;width:12.75pt;height:19.6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86qmIAIAAD4EAAAOAAAAZHJzL2Uyb0RvYy54bWysU9uO0zAQfUfiHyy/0zRVW9qo6WrVpQhp&#10;YVcsfIDrOImF4zFjt2n5esZOt5SLeED4wfJ4xsdnzsysbo6dYQeFXoMteT4ac6ashErbpuSfP21f&#10;LTjzQdhKGLCq5Cfl+c365YtV7wo1gRZMpZARiPVF70rehuCKLPOyVZ3wI3DKkrMG7EQgE5usQtET&#10;emeyyXg8z3rAyiFI5T3d3g1Ovk74da1keKhrrwIzJSduIe2Y9l3cs/VKFA0K12p5piH+gUUntKVP&#10;L1B3Igi2R/0bVKclgoc6jCR0GdS1lirlQNnk41+yeWqFUykXEse7i0z+/8HKD4dHZLoq+ZwqZUVH&#10;NfpIqgnbGMVmy0VUqHe+oMAn94gxR+/uQX7xzMKmpTh1iwh9q0RFvPIYn/30IBqenrJd/x4qwhf7&#10;AEmsY41dBCQZ2DHV5HSpiToGJukyn+fLyYwzSa7JdLGcpJplonh+7NCHtwo6Fg8lRyKfwMXh3odI&#10;RhTPIYk8GF1ttTHJwGa3McgOgtpjm1biTzlehxnL+pIvZ8Tj7xDjtP4E0elAfW50V/LFJUgUUbU3&#10;tkpdGIQ2w5koG3uWMSo3VGAH1YlURBiamIaODi3gN856auCS+697gYoz885SJZb5dBo7PhnT2WsS&#10;juG1Z3ftEVYSVMkDZ8NxE4Yp2TvUTUs/5Sl3C7dUvVonZWNlB1ZnstSkSfDzQMUpuLZT1I+xX38H&#10;AAD//wMAUEsDBBQABgAIAAAAIQD/QsVU3QAAAAgBAAAPAAAAZHJzL2Rvd25yZXYueG1sTI9BT4NA&#10;EIXvJv6HzZh4s4tULUWWxmhq4rGlF28DjICys4RdWvTXOz3pbV7ey5vvZZvZ9upIo+8cG7hdRKCI&#10;K1d33Bg4FNubBJQPyDX2jsnAN3nY5JcXGaa1O/GOjvvQKClhn6KBNoQh1dpXLVn0CzcQi/fhRotB&#10;5NjoesSTlNtex1H0oC12LB9aHOi5peprP1kDZRcf8GdXvEZ2vV2Gt7n4nN5fjLm+mp8eQQWaw18Y&#10;zviCDrkwlW7i2qtedJzEEjWQrECd/fulHKWBu9UadJ7p/wPyXwAAAP//AwBQSwECLQAUAAYACAAA&#10;ACEAtoM4kv4AAADhAQAAEwAAAAAAAAAAAAAAAAAAAAAAW0NvbnRlbnRfVHlwZXNdLnhtbFBLAQIt&#10;ABQABgAIAAAAIQA4/SH/1gAAAJQBAAALAAAAAAAAAAAAAAAAAC8BAABfcmVscy8ucmVsc1BLAQIt&#10;ABQABgAIAAAAIQD286qmIAIAAD4EAAAOAAAAAAAAAAAAAAAAAC4CAABkcnMvZTJvRG9jLnhtbFBL&#10;AQItABQABgAIAAAAIQD/QsVU3QAAAAgBAAAPAAAAAAAAAAAAAAAAAHoEAABkcnMvZG93bnJldi54&#10;bWxQSwUGAAAAAAQABADzAAAAhAUAAAAA&#10;"/>
              </w:pict>
            </w:r>
          </w:p>
          <w:p w:rsidR="002F22DD" w:rsidRPr="002C4DFC" w:rsidRDefault="002F22DD" w:rsidP="00D90DD2">
            <w:pPr>
              <w:bidi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2C4DFC">
              <w:rPr>
                <w:rFonts w:asciiTheme="minorBidi" w:hAnsiTheme="minorBidi" w:cstheme="minorBidi"/>
                <w:sz w:val="20"/>
                <w:szCs w:val="20"/>
                <w:rtl/>
              </w:rPr>
              <w:t>●</w:t>
            </w:r>
            <w:r w:rsidR="00D90DD2"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>توسيع المناطق السّكنيّة والصّناعيّة على حساب الأراضي الفلاحيّة</w:t>
            </w:r>
          </w:p>
          <w:p w:rsidR="002F22DD" w:rsidRPr="002C4DFC" w:rsidRDefault="002F22DD" w:rsidP="005F4744">
            <w:pPr>
              <w:bidi/>
              <w:rPr>
                <w:rFonts w:asciiTheme="minorBidi" w:hAnsiTheme="minorBidi" w:cstheme="minorBidi"/>
                <w:sz w:val="16"/>
                <w:szCs w:val="16"/>
                <w:rtl/>
              </w:rPr>
            </w:pPr>
          </w:p>
          <w:p w:rsidR="0047150C" w:rsidRPr="002C4DFC" w:rsidRDefault="002F22DD" w:rsidP="0047150C">
            <w:pPr>
              <w:bidi/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</w:pPr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 xml:space="preserve">التّعليمة 3. </w:t>
            </w:r>
            <w:r w:rsidR="0047150C" w:rsidRPr="002C4DFC"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  <w:t>تتركّز زراعة الحبوب بشمال البلاد التّونسيّة لأسباب عديدة.</w:t>
            </w:r>
          </w:p>
          <w:p w:rsidR="002F22DD" w:rsidRPr="002C4DFC" w:rsidRDefault="0047150C" w:rsidP="0047150C">
            <w:pPr>
              <w:bidi/>
              <w:rPr>
                <w:rFonts w:asciiTheme="minorBidi" w:hAnsiTheme="minorBidi" w:cstheme="minorBidi"/>
                <w:sz w:val="36"/>
                <w:szCs w:val="36"/>
                <w:rtl/>
              </w:rPr>
            </w:pPr>
            <w:r w:rsidRPr="002C4DFC"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  <w:t xml:space="preserve">              أذكر سببين منها</w:t>
            </w:r>
            <w:r w:rsidR="002F22DD" w:rsidRPr="002C4DFC"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  <w:t>:</w:t>
            </w:r>
          </w:p>
          <w:p w:rsidR="002F22DD" w:rsidRPr="002C4DFC" w:rsidRDefault="0047150C" w:rsidP="0047150C">
            <w:pPr>
              <w:bidi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 xml:space="preserve">  السّبب الأوّل: </w:t>
            </w:r>
            <w:r w:rsidRPr="002C4DFC">
              <w:rPr>
                <w:rFonts w:asciiTheme="minorBidi" w:hAnsiTheme="minorBidi" w:cstheme="minorBidi"/>
                <w:sz w:val="22"/>
                <w:szCs w:val="22"/>
                <w:rtl/>
              </w:rPr>
              <w:t>.......................................................................................................</w:t>
            </w:r>
          </w:p>
          <w:p w:rsidR="0047150C" w:rsidRPr="002C4DFC" w:rsidRDefault="0047150C" w:rsidP="005F4744">
            <w:pPr>
              <w:bidi/>
              <w:rPr>
                <w:rFonts w:asciiTheme="minorBidi" w:hAnsiTheme="minorBidi" w:cstheme="minorBidi"/>
                <w:sz w:val="12"/>
                <w:szCs w:val="12"/>
                <w:rtl/>
              </w:rPr>
            </w:pPr>
          </w:p>
          <w:p w:rsidR="0047150C" w:rsidRPr="002C4DFC" w:rsidRDefault="0047150C" w:rsidP="0047150C">
            <w:pPr>
              <w:bidi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 xml:space="preserve">  السّبب الثّاني: </w:t>
            </w:r>
            <w:r w:rsidRPr="002C4DFC">
              <w:rPr>
                <w:rFonts w:asciiTheme="minorBidi" w:hAnsiTheme="minorBidi" w:cstheme="minorBidi"/>
                <w:sz w:val="22"/>
                <w:szCs w:val="22"/>
                <w:rtl/>
              </w:rPr>
              <w:t>.......................................................................................................</w:t>
            </w:r>
          </w:p>
          <w:p w:rsidR="00C324D4" w:rsidRPr="002C4DFC" w:rsidRDefault="0047150C" w:rsidP="00C324D4">
            <w:pPr>
              <w:bidi/>
              <w:rPr>
                <w:rFonts w:asciiTheme="minorBidi" w:hAnsiTheme="minorBidi" w:cstheme="minorBidi"/>
                <w:sz w:val="36"/>
                <w:szCs w:val="36"/>
                <w:rtl/>
              </w:rPr>
            </w:pPr>
            <w:proofErr w:type="gramStart"/>
            <w:r w:rsidRPr="002C4DFC">
              <w:rPr>
                <w:rFonts w:asciiTheme="minorBidi" w:hAnsiTheme="minorBidi" w:cstheme="minorBidi"/>
                <w:sz w:val="36"/>
                <w:szCs w:val="36"/>
                <w:u w:val="double"/>
                <w:rtl/>
              </w:rPr>
              <w:t>السّـنـد</w:t>
            </w:r>
            <w:proofErr w:type="gramEnd"/>
            <w:r w:rsidRPr="002C4DFC">
              <w:rPr>
                <w:rFonts w:asciiTheme="minorBidi" w:hAnsiTheme="minorBidi" w:cstheme="minorBidi"/>
                <w:sz w:val="36"/>
                <w:szCs w:val="36"/>
                <w:u w:val="double"/>
                <w:rtl/>
              </w:rPr>
              <w:t>2.</w:t>
            </w:r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 xml:space="preserve">أثناء الرّحلة قام الأطفال بزيـارة أحد المعامل ﺒﭑلجهة </w:t>
            </w:r>
            <w:proofErr w:type="gramStart"/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>وأمام</w:t>
            </w:r>
            <w:proofErr w:type="gramEnd"/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 xml:space="preserve"> ضخامة</w:t>
            </w:r>
          </w:p>
          <w:p w:rsidR="0047150C" w:rsidRPr="002C4DFC" w:rsidRDefault="0047150C" w:rsidP="00C324D4">
            <w:pPr>
              <w:bidi/>
              <w:rPr>
                <w:rFonts w:asciiTheme="minorBidi" w:hAnsiTheme="minorBidi" w:cstheme="minorBidi"/>
                <w:sz w:val="36"/>
                <w:szCs w:val="36"/>
                <w:rtl/>
              </w:rPr>
            </w:pPr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 xml:space="preserve"> المبنى وتطـوّر الآلات تساءل الأطفال </w:t>
            </w:r>
            <w:r w:rsidR="00C324D4"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>عن مدى تطوّر الصّناعة التّونسيّة وعن</w:t>
            </w:r>
          </w:p>
          <w:p w:rsidR="00C324D4" w:rsidRPr="002C4DFC" w:rsidRDefault="00C324D4" w:rsidP="00C324D4">
            <w:pPr>
              <w:bidi/>
              <w:rPr>
                <w:rFonts w:asciiTheme="minorBidi" w:hAnsiTheme="minorBidi" w:cstheme="minorBidi"/>
                <w:sz w:val="36"/>
                <w:szCs w:val="36"/>
                <w:rtl/>
              </w:rPr>
            </w:pPr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 xml:space="preserve">  آفاقها وطرق النّهوض بها.</w:t>
            </w:r>
          </w:p>
          <w:p w:rsidR="00C324D4" w:rsidRPr="002C4DFC" w:rsidRDefault="00C324D4" w:rsidP="00C324D4">
            <w:pPr>
              <w:bidi/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</w:pPr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 xml:space="preserve">التّعليمة 4.  </w:t>
            </w:r>
            <w:proofErr w:type="gramStart"/>
            <w:r w:rsidRPr="002C4DFC"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  <w:t>أكتب</w:t>
            </w:r>
            <w:proofErr w:type="gramEnd"/>
            <w:r w:rsidRPr="002C4DFC"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  <w:t xml:space="preserve"> « صـواب » أم « خطـأ » أمام كلّ إفادة:</w:t>
            </w:r>
          </w:p>
          <w:p w:rsidR="00C324D4" w:rsidRPr="002C4DFC" w:rsidRDefault="00C324D4" w:rsidP="00C324D4">
            <w:pPr>
              <w:bidi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2C4DFC">
              <w:rPr>
                <w:rFonts w:asciiTheme="minorBidi" w:hAnsiTheme="minorBidi" w:cstheme="minorBidi"/>
                <w:sz w:val="20"/>
                <w:szCs w:val="20"/>
                <w:rtl/>
              </w:rPr>
              <w:t>●</w:t>
            </w:r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 xml:space="preserve">توجد مناجم </w:t>
            </w:r>
            <w:proofErr w:type="spellStart"/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>الفسفاط</w:t>
            </w:r>
            <w:proofErr w:type="spellEnd"/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 xml:space="preserve"> في جهة قفصة.</w:t>
            </w:r>
            <w:r w:rsidRPr="002C4DFC">
              <w:rPr>
                <w:rFonts w:asciiTheme="minorBidi" w:hAnsiTheme="minorBidi" w:cstheme="minorBidi"/>
                <w:sz w:val="20"/>
                <w:szCs w:val="20"/>
                <w:rtl/>
              </w:rPr>
              <w:t>................................</w:t>
            </w:r>
          </w:p>
          <w:p w:rsidR="00C324D4" w:rsidRPr="002C4DFC" w:rsidRDefault="00C324D4" w:rsidP="00C324D4">
            <w:pPr>
              <w:bidi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2C4DFC">
              <w:rPr>
                <w:rFonts w:asciiTheme="minorBidi" w:hAnsiTheme="minorBidi" w:cstheme="minorBidi"/>
                <w:sz w:val="20"/>
                <w:szCs w:val="20"/>
                <w:rtl/>
              </w:rPr>
              <w:t>●</w:t>
            </w:r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>توجد مناجم الزّنك والرّصاص بجهة جندوبة وسليانة.</w:t>
            </w:r>
            <w:r w:rsidRPr="002C4DFC">
              <w:rPr>
                <w:rFonts w:asciiTheme="minorBidi" w:hAnsiTheme="minorBidi" w:cstheme="minorBidi"/>
                <w:sz w:val="20"/>
                <w:szCs w:val="20"/>
                <w:rtl/>
              </w:rPr>
              <w:t>................................</w:t>
            </w:r>
          </w:p>
          <w:p w:rsidR="002F22DD" w:rsidRPr="002C4DFC" w:rsidRDefault="00C324D4" w:rsidP="00C324D4">
            <w:pPr>
              <w:bidi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2C4DFC">
              <w:rPr>
                <w:rFonts w:asciiTheme="minorBidi" w:hAnsiTheme="minorBidi" w:cstheme="minorBidi"/>
                <w:sz w:val="20"/>
                <w:szCs w:val="20"/>
                <w:rtl/>
              </w:rPr>
              <w:t>●</w:t>
            </w:r>
            <w:r w:rsidRPr="002C4DFC">
              <w:rPr>
                <w:rFonts w:asciiTheme="minorBidi" w:hAnsiTheme="minorBidi" w:cstheme="minorBidi"/>
                <w:sz w:val="40"/>
                <w:szCs w:val="40"/>
                <w:rtl/>
              </w:rPr>
              <w:t xml:space="preserve"> توجد مناجم الحديد التّونسيّة بجنوب البلاد.      </w:t>
            </w:r>
            <w:r w:rsidRPr="002C4DFC">
              <w:rPr>
                <w:rFonts w:asciiTheme="minorBidi" w:hAnsiTheme="minorBidi" w:cstheme="minorBidi"/>
                <w:sz w:val="20"/>
                <w:szCs w:val="20"/>
                <w:rtl/>
              </w:rPr>
              <w:t>.................................</w:t>
            </w:r>
          </w:p>
          <w:p w:rsidR="002F22DD" w:rsidRPr="002C4DFC" w:rsidRDefault="002F22DD" w:rsidP="00C324D4">
            <w:pPr>
              <w:bidi/>
              <w:rPr>
                <w:rFonts w:asciiTheme="minorBidi" w:hAnsiTheme="minorBidi" w:cstheme="minorBidi"/>
                <w:sz w:val="16"/>
                <w:szCs w:val="16"/>
                <w:rtl/>
              </w:rPr>
            </w:pPr>
          </w:p>
        </w:tc>
      </w:tr>
      <w:tr w:rsidR="00C324D4" w:rsidRPr="002C4DFC">
        <w:tc>
          <w:tcPr>
            <w:tcW w:w="1233" w:type="dxa"/>
            <w:tcBorders>
              <w:top w:val="double" w:sz="12" w:space="0" w:color="auto"/>
              <w:left w:val="double" w:sz="12" w:space="0" w:color="auto"/>
              <w:bottom w:val="double" w:sz="12" w:space="0" w:color="auto"/>
              <w:right w:val="double" w:sz="12" w:space="0" w:color="auto"/>
            </w:tcBorders>
          </w:tcPr>
          <w:p w:rsidR="00C324D4" w:rsidRPr="002C4DFC" w:rsidRDefault="00C324D4" w:rsidP="005F4744">
            <w:pPr>
              <w:bidi/>
              <w:jc w:val="center"/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</w:pPr>
            <w:r w:rsidRPr="002C4DFC"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  <w:t>المعايير</w:t>
            </w:r>
          </w:p>
        </w:tc>
        <w:tc>
          <w:tcPr>
            <w:tcW w:w="9796" w:type="dxa"/>
            <w:gridSpan w:val="4"/>
            <w:tcBorders>
              <w:top w:val="double" w:sz="12" w:space="0" w:color="auto"/>
              <w:left w:val="double" w:sz="12" w:space="0" w:color="auto"/>
              <w:bottom w:val="double" w:sz="12" w:space="0" w:color="auto"/>
              <w:right w:val="double" w:sz="12" w:space="0" w:color="auto"/>
            </w:tcBorders>
          </w:tcPr>
          <w:p w:rsidR="00C324D4" w:rsidRPr="002C4DFC" w:rsidRDefault="00C324D4" w:rsidP="005F4744">
            <w:pPr>
              <w:bidi/>
              <w:jc w:val="center"/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</w:pPr>
            <w:r w:rsidRPr="002C4DFC"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  <w:t>الـسّــنــد</w:t>
            </w:r>
          </w:p>
        </w:tc>
      </w:tr>
      <w:tr w:rsidR="00C324D4" w:rsidRPr="002C4DFC">
        <w:tc>
          <w:tcPr>
            <w:tcW w:w="1233" w:type="dxa"/>
            <w:tcBorders>
              <w:top w:val="double" w:sz="12" w:space="0" w:color="auto"/>
              <w:left w:val="double" w:sz="12" w:space="0" w:color="auto"/>
              <w:bottom w:val="double" w:sz="12" w:space="0" w:color="auto"/>
              <w:right w:val="double" w:sz="12" w:space="0" w:color="auto"/>
            </w:tcBorders>
          </w:tcPr>
          <w:p w:rsidR="00C324D4" w:rsidRPr="002C4DFC" w:rsidRDefault="00C324D4" w:rsidP="005F4744">
            <w:pPr>
              <w:bidi/>
              <w:jc w:val="center"/>
              <w:rPr>
                <w:rFonts w:asciiTheme="minorBidi" w:hAnsiTheme="minorBidi" w:cstheme="minorBidi"/>
              </w:rPr>
            </w:pPr>
          </w:p>
          <w:p w:rsidR="00C324D4" w:rsidRPr="002C4DFC" w:rsidRDefault="00C324D4" w:rsidP="005F4744">
            <w:pPr>
              <w:bidi/>
              <w:jc w:val="center"/>
              <w:rPr>
                <w:rFonts w:asciiTheme="minorBidi" w:hAnsiTheme="minorBidi" w:cstheme="minorBidi"/>
              </w:rPr>
            </w:pPr>
          </w:p>
          <w:p w:rsidR="00C324D4" w:rsidRPr="002C4DFC" w:rsidRDefault="00C324D4" w:rsidP="005F4744">
            <w:pPr>
              <w:bidi/>
              <w:jc w:val="center"/>
              <w:rPr>
                <w:rFonts w:asciiTheme="minorBidi" w:hAnsiTheme="minorBidi" w:cstheme="minorBidi"/>
              </w:rPr>
            </w:pPr>
          </w:p>
          <w:p w:rsidR="00C324D4" w:rsidRPr="002C4DFC" w:rsidRDefault="00C324D4" w:rsidP="005F4744">
            <w:pPr>
              <w:bidi/>
              <w:jc w:val="center"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  <w:t>معـ2</w:t>
            </w:r>
          </w:p>
          <w:p w:rsidR="00C324D4" w:rsidRPr="002C4DFC" w:rsidRDefault="00B419DC" w:rsidP="005F4744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  <w:r w:rsidRPr="00B419DC">
              <w:rPr>
                <w:rFonts w:asciiTheme="minorBidi" w:hAnsiTheme="minorBidi" w:cstheme="minorBidi"/>
                <w:noProof/>
                <w:rtl/>
                <w:lang w:val="en-US" w:eastAsia="en-US"/>
              </w:rPr>
              <w:pict>
                <v:group id="Group 627" o:spid="_x0000_s1150" style="position:absolute;left:0;text-align:left;margin-left:12.6pt;margin-top:1.55pt;width:27pt;height:13.4pt;z-index:251684352" coordorigin="10524,5130" coordsize="540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6WTvwIAAPoKAAAOAAAAZHJzL2Uyb0RvYy54bWzsVttu2zAMfR+wfxD0vvrSOBcjTlH0hgHd&#10;VqzbByiybAuTJU9S4nRfP0py0izNMKDDCgxoHgzRpKjDQ/pE87NNK9CaacOVLHByEmPEJFUll3WB&#10;v365fjfFyFgiSyKUZAV+YAafLd6+mfddzlLVKFEyjSCJNHnfFbixtsujyNCGtcScqI5JcFZKt8SC&#10;qeuo1KSH7K2I0jgeR73SZacVZcbA28vgxAufv6oYtZ+qyjCLRIEBm/VP7Z9L94wWc5LXmnQNpwMM&#10;8gwULeESDt2luiSWoJXmT1K1nGplVGVPqGojVVWcMl8DVJPEB9XcaLXqfC113tfdjiag9oCnZ6el&#10;H9d3GvGywOMRRpK00CN/LBqnE8dO39U5BN3o7r6706FEWN4q+s2AOzr0O7sOwWjZf1AlJCQrqzw7&#10;m0q3LgXUjTa+CQ+7JrCNRRReno7SWQytouBKJnEyHZpEG+ik25XEWQpYwZ0lpzvn1bA9G233ho0R&#10;ycOpHumAzJUF82YeKTV/R+l9QzrmO2UcW1tKsy2ln2EQiawFA1qngVYfuOXUBEKRVBcNxLFzrVXf&#10;MFICrsTFA/q9Dc4w0I4/MpzE0+khV1uiHbOB5QOmSN5pY2+YapFbFFgDet8/sr411qF5DHHtNErw&#10;8poL4Q1dLy+ERmsCn9y1//kCDsKERH2BZ1ma+cy/TxH737EULbegHYK3BZ7ugkjuaLuSJcAkuSVc&#10;hDVAFnLg0VEXRmCpygegUasgDCBksGiU/oFRD6JQYPN9RTTDSLyX0IpZMnLjZb0xyiYpGHrfs9z3&#10;EEkhVYEtRmF5YYPyrDrN6wZOSnztUp3DB1Jxz6xrbUA1gIUpfalxHR8b19mLjuvTT/t1XF/H9bi6&#10;To6Ma/hD+EUsQXj+mbpO4ld1dUr7f6urvxrABcvXMVwG3Q1u3/Zq/HhlXfwEAAD//wMAUEsDBBQA&#10;BgAIAAAAIQCF6brH3AAAAAYBAAAPAAAAZHJzL2Rvd25yZXYueG1sTI7NSsNAFIX3gu8wXMGdnSSl&#10;atJMSinqqghtBelumrlNQjN3QmaapG/vdaXL88M5X76abCsG7H3jSEE8i0Aglc40VCn4Orw/vYLw&#10;QZPRrSNUcEMPq+L+LteZcSPtcNiHSvAI+UwrqEPoMil9WaPVfuY6JM7Orrc6sOwraXo98rhtZRJF&#10;z9Lqhvih1h1uaiwv+6tV8DHqcT2P34bt5by5HQ+Lz+9tjEo9PkzrJYiAU/grwy8+o0PBTCd3JeNF&#10;qyBZJNxUMI9BcPySsjyxnaYgi1z+xy9+AAAA//8DAFBLAQItABQABgAIAAAAIQC2gziS/gAAAOEB&#10;AAATAAAAAAAAAAAAAAAAAAAAAABbQ29udGVudF9UeXBlc10ueG1sUEsBAi0AFAAGAAgAAAAhADj9&#10;If/WAAAAlAEAAAsAAAAAAAAAAAAAAAAALwEAAF9yZWxzLy5yZWxzUEsBAi0AFAAGAAgAAAAhAJq/&#10;pZO/AgAA+goAAA4AAAAAAAAAAAAAAAAALgIAAGRycy9lMm9Eb2MueG1sUEsBAi0AFAAGAAgAAAAh&#10;AIXpusfcAAAABgEAAA8AAAAAAAAAAAAAAAAAGQUAAGRycy9kb3ducmV2LnhtbFBLBQYAAAAABAAE&#10;APMAAAAiBgAAAAA=&#10;">
                  <v:rect id="Rectangle 628" o:spid="_x0000_s1153" style="position:absolute;left:10884;top:5130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t6de8QA&#10;AADbAAAADwAAAGRycy9kb3ducmV2LnhtbESPQWvCQBSE70L/w/IKvZlNLYqNWaW0pNijJpfentnX&#10;JG32bciuMfrru4LgcZiZb5h0M5pWDNS7xrKC5ygGQVxa3XCloMiz6RKE88gaW8uk4EwONuuHSYqJ&#10;tife0bD3lQgQdgkqqL3vEildWZNBF9mOOHg/tjfog+wrqXs8Bbhp5SyOF9Jgw2Ghxo7eayr/9kej&#10;4NDMCrzs8s/YvGYv/mvMf4/fH0o9PY5vKxCeRn8P39pbrWAxh+uX8APk+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LenXvEAAAA2wAAAA8AAAAAAAAAAAAAAAAAmAIAAGRycy9k&#10;b3ducmV2LnhtbFBLBQYAAAAABAAEAPUAAACJAwAAAAA=&#10;"/>
                  <v:rect id="Rectangle 629" o:spid="_x0000_s1152" style="position:absolute;left:10524;top:5130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wDDMIA&#10;AADbAAAADwAAAGRycy9kb3ducmV2LnhtbESPQYvCMBSE7wv+h/AEb2uqQtFqFHFx0aPWi7dn82yr&#10;zUtpolZ//WZB8DjMzDfMbNGaStypcaVlBYN+BII4s7rkXMEhXX+PQTiPrLGyTAqe5GAx73zNMNH2&#10;wTu6730uAoRdggoK7+tESpcVZND1bU0cvLNtDPogm1zqBh8Bbio5jKJYGiw5LBRY06qg7Lq/GQWn&#10;cnjA1y79jcxkPfLbNr3cjj9K9brtcgrCU+s/4Xd7oxXEMfx/CT9Az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iDAMMwgAAANsAAAAPAAAAAAAAAAAAAAAAAJgCAABkcnMvZG93&#10;bnJldi54bWxQSwUGAAAAAAQABAD1AAAAhwMAAAAA&#10;"/>
                  <v:rect id="Rectangle 630" o:spid="_x0000_s1151" style="position:absolute;left:10704;top:5130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Cml8IA&#10;AADbAAAADwAAAGRycy9kb3ducmV2LnhtbESPQYvCMBSE74L/ITzBm6a64Go1irgo61HrxduzebbV&#10;5qU0Ubv+eiMseBxm5htmtmhMKe5Uu8KygkE/AkGcWl1wpuCQrHtjEM4jaywtk4I/crCYt1szjLV9&#10;8I7ue5+JAGEXo4Lc+yqW0qU5GXR9WxEH72xrgz7IOpO6xkeAm1IOo2gkDRYcFnKsaJVTet3fjIJT&#10;MTzgc5dsIjNZf/ltk1xuxx+lup1mOQXhqfGf8H/7VysYfcP7S/gBcv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QKaXwgAAANsAAAAPAAAAAAAAAAAAAAAAAJgCAABkcnMvZG93&#10;bnJldi54bWxQSwUGAAAAAAQABAD1AAAAhwMAAAAA&#10;"/>
                </v:group>
              </w:pict>
            </w:r>
          </w:p>
          <w:p w:rsidR="00C324D4" w:rsidRPr="002C4DFC" w:rsidRDefault="00C324D4" w:rsidP="005F4744">
            <w:pPr>
              <w:bidi/>
              <w:jc w:val="center"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C324D4" w:rsidRPr="002C4DFC" w:rsidRDefault="00C324D4" w:rsidP="005F4744">
            <w:pPr>
              <w:bidi/>
              <w:jc w:val="center"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C324D4" w:rsidRPr="002C4DFC" w:rsidRDefault="00C324D4" w:rsidP="005F4744">
            <w:pPr>
              <w:bidi/>
              <w:jc w:val="center"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C324D4" w:rsidRPr="002C4DFC" w:rsidRDefault="00C324D4" w:rsidP="005F4744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C324D4" w:rsidRPr="002C4DFC" w:rsidRDefault="00C324D4" w:rsidP="005F4744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C324D4" w:rsidRPr="002C4DFC" w:rsidRDefault="00C324D4" w:rsidP="005F4744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9559DA" w:rsidRPr="002C4DFC" w:rsidRDefault="009559DA" w:rsidP="009559DA">
            <w:pPr>
              <w:bidi/>
              <w:jc w:val="center"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  <w:t>معـ4</w:t>
            </w:r>
          </w:p>
          <w:p w:rsidR="009559DA" w:rsidRPr="002C4DFC" w:rsidRDefault="00B419DC" w:rsidP="009559DA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  <w:r w:rsidRPr="00B419DC">
              <w:rPr>
                <w:rFonts w:asciiTheme="minorBidi" w:hAnsiTheme="minorBidi" w:cstheme="minorBidi"/>
                <w:noProof/>
                <w:rtl/>
                <w:lang w:val="en-US" w:eastAsia="en-US"/>
              </w:rPr>
              <w:pict>
                <v:group id="Group 631" o:spid="_x0000_s1147" style="position:absolute;left:0;text-align:left;margin-left:15.6pt;margin-top:5.2pt;width:21pt;height:12.15pt;z-index:251685376" coordorigin="10581,11791" coordsize="360,2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qDBrQIAAE4IAAAOAAAAZHJzL2Uyb0RvYy54bWzsVm1r2zAQ/j7YfxD6vvolrzVxSukbg24r&#10;6/YDFFm2xWRJk5Q43a/fSXLStMsYdFAYLB+Mznc6Pfc8p3MWZ9tOoA0zlitZ4uwkxYhJqioumxJ/&#10;/XL9bo6RdURWRCjJSvzALD5bvn2z6HXBctUqUTGDIIm0Ra9L3DqniySxtGUdsSdKMwnOWpmOODBN&#10;k1SG9JC9E0meptOkV6bSRlFmLby9jE68DPnrmlH3qa4tc0iUGLC58DThufLPZLkgRWOIbjkdYJAX&#10;oOgIl3DoPtUlcQStDf8lVcepUVbV7oSqLlF1zSkLNUA1Wfqsmhuj1jrU0hR9o/c0AbXPeHpxWvpx&#10;c2cQr0o8zTCSpAONwrFoOso8O71uCgi6Mfpe35lYIixvFf1mwZ0893u7icFo1X9QFSQka6cCO9va&#10;dD4F1I22QYSHvQhs6xCFl/l0OktBKgqubDIepZMoEm1BSb8rSydzwOrd2ew0gCQFba+G/aPpsDmf&#10;zfzOhBTx2AB1gObrgoazj5zav+P0viWaBamsp2vHab7j9DN0IpGNYMBrHnkNgTtSbWQUSXXRQhw7&#10;N0b1LSMV4AolAvqDDd6woMcfKT5K1o7qbP4bqkihjXU3THXIL0psAH5QkGxurYus7kK8oFYJXl1z&#10;IYJhmtWFMGhD4NJdh98gxJMwIVFf4tNJPgmZn/jsYYo0/I6l6LiD6SF4V+L5PogUnrcrWQFMUjjC&#10;RVxDIwgZOjZyF3tgpaoH4NGoOBpglMGiVeYHRj2MhRLb72tiGEbivQQtTrPx2M+RYIwnsxwMc+hZ&#10;HXqIpJCqxA6juLxwcfasteFNCydloXapzuGK1Dww67WNqAaw0Kav1a+jY/06etV+nflB9PRy/+9X&#10;f9f/rX4N0xY+WmEADx9Y/1U8tEN/P/4NWP4EAAD//wMAUEsDBBQABgAIAAAAIQDRgEpL3AAAAAcB&#10;AAAPAAAAZHJzL2Rvd25yZXYueG1sTI5PS8NAEMXvgt9hGcGb3aSpVmI2pRT1VIS2gnibJtMkNDsb&#10;stsk/faOJz2+P7z3y1aTbdVAvW8cG4hnESjiwpUNVwY+D28Pz6B8QC6xdUwGruRhld/eZJiWbuQd&#10;DftQKRlhn6KBOoQu1doXNVn0M9cRS3ZyvcUgsq902eMo47bV8yh60hYblocaO9rUVJz3F2vgfcRx&#10;ncSvw/Z82ly/D48fX9uYjLm/m9YvoAJN4a8Mv/iCDrkwHd2FS69aA0k8l6b40QKU5MtE9FH8xRJ0&#10;nun//PkPAAAA//8DAFBLAQItABQABgAIAAAAIQC2gziS/gAAAOEBAAATAAAAAAAAAAAAAAAAAAAA&#10;AABbQ29udGVudF9UeXBlc10ueG1sUEsBAi0AFAAGAAgAAAAhADj9If/WAAAAlAEAAAsAAAAAAAAA&#10;AAAAAAAALwEAAF9yZWxzLy5yZWxzUEsBAi0AFAAGAAgAAAAhAAEqoMGtAgAATggAAA4AAAAAAAAA&#10;AAAAAAAALgIAAGRycy9lMm9Eb2MueG1sUEsBAi0AFAAGAAgAAAAhANGASkvcAAAABwEAAA8AAAAA&#10;AAAAAAAAAAAABwUAAGRycy9kb3ducmV2LnhtbFBLBQYAAAAABAAEAPMAAAAQBgAAAAA=&#10;">
                  <v:rect id="Rectangle 632" o:spid="_x0000_s1149" style="position:absolute;left:10581;top:11791;width:180;height:2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cFD8IA&#10;AADbAAAADwAAAGRycy9kb3ducmV2LnhtbESPQYvCMBSE74L/ITzBm6ZWEO0aRVxc9Kj14u1t87bt&#10;2ryUJmr11xtB8DjMzDfMfNmaSlypcaVlBaNhBII4s7rkXMEx3QymIJxH1lhZJgV3crBcdDtzTLS9&#10;8Z6uB5+LAGGXoILC+zqR0mUFGXRDWxMH7882Bn2QTS51g7cAN5WMo2giDZYcFgqsaV1Qdj5cjILf&#10;Mj7iY5/+RGa2Gftdm/5fTt9K9Xvt6guEp9Z/wu/2ViuYxPD6En6AXD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dNwUPwgAAANsAAAAPAAAAAAAAAAAAAAAAAJgCAABkcnMvZG93&#10;bnJldi54bWxQSwUGAAAAAAQABAD1AAAAhwMAAAAA&#10;"/>
                  <v:rect id="Rectangle 633" o:spid="_x0000_s1148" style="position:absolute;left:10761;top:11791;width:180;height:2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nuglMQA&#10;AADbAAAADwAAAGRycy9kb3ducmV2LnhtbESPQWvCQBSE74X+h+UVvNWNCYhNswnSotSjxou3Z/Y1&#10;SZt9G7JrTP313YLQ4zAz3zBZMZlOjDS41rKCxTwCQVxZ3XKt4FhunlcgnEfW2FkmBT/koMgfHzJM&#10;tb3ynsaDr0WAsEtRQeN9n0rpqoYMurntiYP3aQeDPsihlnrAa4CbTsZRtJQGWw4LDfb01lD1fbgY&#10;Bec2PuJtX24j87JJ/G4qvy6nd6VmT9P6FYSnyf+H7+0PrWCZwN+X8ANk/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J7oJTEAAAA2wAAAA8AAAAAAAAAAAAAAAAAmAIAAGRycy9k&#10;b3ducmV2LnhtbFBLBQYAAAAABAAEAPUAAACJAwAAAAA=&#10;"/>
                </v:group>
              </w:pict>
            </w:r>
          </w:p>
          <w:p w:rsidR="00C324D4" w:rsidRPr="002C4DFC" w:rsidRDefault="00C324D4" w:rsidP="005F4744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C324D4" w:rsidRPr="002C4DFC" w:rsidRDefault="00C324D4" w:rsidP="005F4744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9559DA" w:rsidRPr="002C4DFC" w:rsidRDefault="009559DA" w:rsidP="009559DA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9559DA" w:rsidRPr="002C4DFC" w:rsidRDefault="009559DA" w:rsidP="009559DA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5D63AD" w:rsidRPr="002C4DFC" w:rsidRDefault="005D63AD" w:rsidP="005D63AD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5D63AD" w:rsidRPr="002C4DFC" w:rsidRDefault="005D63AD" w:rsidP="005D63AD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5D63AD" w:rsidRPr="002C4DFC" w:rsidRDefault="005D63AD" w:rsidP="005D63AD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5D63AD" w:rsidRPr="002C4DFC" w:rsidRDefault="005D63AD" w:rsidP="005D63AD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5D63AD" w:rsidRPr="002C4DFC" w:rsidRDefault="005D63AD" w:rsidP="005D63AD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9559DA" w:rsidRPr="002C4DFC" w:rsidRDefault="009559DA" w:rsidP="009559DA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9559DA" w:rsidRPr="002C4DFC" w:rsidRDefault="009559DA" w:rsidP="009559DA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C324D4" w:rsidRPr="002C4DFC" w:rsidRDefault="00C324D4" w:rsidP="005F4744">
            <w:pPr>
              <w:bidi/>
              <w:jc w:val="center"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  <w:t>معـ2</w:t>
            </w:r>
          </w:p>
          <w:p w:rsidR="00C324D4" w:rsidRPr="002C4DFC" w:rsidRDefault="00B419DC" w:rsidP="005F4744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  <w:r w:rsidRPr="00B419DC">
              <w:rPr>
                <w:rFonts w:asciiTheme="minorBidi" w:hAnsiTheme="minorBidi" w:cstheme="minorBidi"/>
                <w:noProof/>
                <w:rtl/>
                <w:lang w:val="en-US" w:eastAsia="en-US"/>
              </w:rPr>
              <w:pict>
                <v:group id="Group 638" o:spid="_x0000_s1138" style="position:absolute;left:0;text-align:left;margin-left:12.6pt;margin-top:6.35pt;width:27pt;height:27.45pt;z-index:251686400" coordorigin="10581,7792" coordsize="540,5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vDnUgMAAC8VAAAOAAAAZHJzL2Uyb0RvYy54bWzsWNtunDAQfa/Uf7D83nBZYFkUNopyU6W0&#10;jZr2A7xgLirY1PYuSb++YwN7r6qmSpRW8IBsxh7PnDkeDz49e6grtKJClpzF2DmxMaIs4WnJ8hh/&#10;/XL9LsRIKsJSUnFGY/xIJT6bv31z2jYRdXnBq5QKBEqYjNomxoVSTWRZMiloTeQJbygDYcZFTRR0&#10;RW6lgrSgva4s17YDq+UibQRPqJTw9bIT4rnRn2U0UZ+yTFKFqhiDbcq8hXkv9Nuan5IoF6QpyqQ3&#10;gzzBipqUDBZdq7okiqClKA9U1WUiuOSZOkl4bfEsKxNqfABvHHvPmxvBl43xJY/avFnDBNDu4fRk&#10;tcnH1Z1AZRpj38WIkRpiZJZFwSTU6LRNHsGgG9HcN3eicxGatzz5JkFs7ct1P+8Go0X7gaegkCwV&#10;N+g8ZKLWKsBv9GCC8LgOAn1QKIGPE8+d2RCqBEQTLwwcvwtSUkAk9SzH9kMHIxBPpzN3EF71032v&#10;n+t7My2zSNStaiztLevcMp21hwMMkz0YbO+5YTjm0IDG2h13Oh1c3eDgegYH35n0TE6KAxyc0Mh+&#10;iQPsO7mhlvw7at0XpKGGsVKzZsAUzOyo9Rk2JGF5RVFgm7i2jRk4cEt2xEKMXxQwjp4LwduCkhTs&#10;ckw4dybojgRa/pZpjh2G+1gNEGuADNv2kSJRI6S6obxGuhFjAdYbHpPVrVQduYYhmtaSV2V6XVaV&#10;6Yh8cVEJtCKQeq7N0/NxZ1jFUBvjme/6RvOOTG6rsM1zTEVdKsihVVnHOFwPIpGG7YqlYCaJFCmr&#10;rg08qJjZtx10mv8yWvD0EWAUvEuQkNChUXDxA6MWkmOM5fclERSj6j2DUMwcT28zZTqeP3WhI7Yl&#10;i20JYQmoirHCqGteqC4DLxtR5gWs5BjfGT+HRJGVBtmNVb2xwNLO1uenq3+MroGGfod9EPBno6t/&#10;sLVHuuqdPtIVtkrPwiG7Bsfoak6LF6PrFE5JfSJvTqKRrv8eXTclkuZYX8d1za3DfDrQbagTX7BA&#10;Cu3ArEaigV//R4EEf0kHBdJkLJB06TIWSK+vQJodo+tYII10fZX1fAB/J4fZdSyQRrr+KV23CyTT&#10;hls5c8XU3yDqa7/tvvl13dxzzn8CAAD//wMAUEsDBBQABgAIAAAAIQACgJPB3AAAAAcBAAAPAAAA&#10;ZHJzL2Rvd25yZXYueG1sTI7NToNAFIX3Jr7D5Jq4swOYgiJD0zTqqjGxNTHupswtkDJ3CDMF+vZe&#10;V3Z5fnLOV6xm24kRB986UhAvIhBIlTMt1Qq+9m8PTyB80GR05wgVXNDDqry9KXRu3ESfOO5CLXiE&#10;fK4VNCH0uZS+atBqv3A9EmdHN1gdWA61NIOeeNx2MomiVFrdEj80usdNg9Vpd7YK3ic9rR/j13F7&#10;Om4uP/vlx/c2RqXu7+b1C4iAc/gvwx8+o0PJTAd3JuNFpyBZJtxkP8lAcJ49sz4oSLMUZFnIa/7y&#10;FwAA//8DAFBLAQItABQABgAIAAAAIQC2gziS/gAAAOEBAAATAAAAAAAAAAAAAAAAAAAAAABbQ29u&#10;dGVudF9UeXBlc10ueG1sUEsBAi0AFAAGAAgAAAAhADj9If/WAAAAlAEAAAsAAAAAAAAAAAAAAAAA&#10;LwEAAF9yZWxzLy5yZWxzUEsBAi0AFAAGAAgAAAAhAHma8OdSAwAALxUAAA4AAAAAAAAAAAAAAAAA&#10;LgIAAGRycy9lMm9Eb2MueG1sUEsBAi0AFAAGAAgAAAAhAAKAk8HcAAAABwEAAA8AAAAAAAAAAAAA&#10;AAAArAUAAGRycy9kb3ducmV2LnhtbFBLBQYAAAAABAAEAPMAAAC1BgAAAAA=&#10;">
                  <v:group id="Group 604" o:spid="_x0000_s1143" style="position:absolute;left:10581;top:7792;width:540;height:277" coordorigin="10524,5130" coordsize="540,1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4XlrcUAAADb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WslvD7&#10;JfwAmT0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uF5a3FAAAA2wAA&#10;AA8AAAAAAAAAAAAAAAAAqgIAAGRycy9kb3ducmV2LnhtbFBLBQYAAAAABAAEAPoAAACcAwAAAAA=&#10;">
                    <v:rect id="Rectangle 605" o:spid="_x0000_s1146" style="position:absolute;left:10884;top:5130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/7yXcUA&#10;AADbAAAADwAAAGRycy9kb3ducmV2LnhtbESPQWvCQBSE7wX/w/KE3upGraWNbkSUlHrUeOntmX0m&#10;0ezbkN2YtL++Wyj0OMzMN8xqPZha3Kl1lWUF00kEgji3uuJCwSlLn15BOI+ssbZMCr7IwToZPaww&#10;1rbnA92PvhABwi5GBaX3TSyly0sy6Ca2IQ7exbYGfZBtIXWLfYCbWs6i6EUarDgslNjQtqT8duyM&#10;gnM1O+H3IXuPzFs69/shu3afO6Uex8NmCcLT4P/Df+0PrWDxDL9fwg+Qy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/vJdxQAAANsAAAAPAAAAAAAAAAAAAAAAAJgCAABkcnMv&#10;ZG93bnJldi54bWxQSwUGAAAAAAQABAD1AAAAigMAAAAA&#10;"/>
                    <v:rect id="Rectangle 606" o:spid="_x0000_s1145" style="position:absolute;left:10524;top:5130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LJXxsIA&#10;AADbAAAADwAAAGRycy9kb3ducmV2LnhtbESPQYvCMBSE74L/ITzBm6a6uGg1irgo61HrxduzebbV&#10;5qU0Ubv+eiMseBxm5htmtmhMKe5Uu8KygkE/AkGcWl1wpuCQrHtjEM4jaywtk4I/crCYt1szjLV9&#10;8I7ue5+JAGEXo4Lc+yqW0qU5GXR9WxEH72xrgz7IOpO6xkeAm1IOo+hbGiw4LORY0Sqn9Lq/GQWn&#10;YnjA5y7ZRGay/vLbJrncjj9KdTvNcgrCU+M/4f/2r1YwGsH7S/gBcv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slfGwgAAANsAAAAPAAAAAAAAAAAAAAAAAJgCAABkcnMvZG93&#10;bnJldi54bWxQSwUGAAAAAAQABAD1AAAAhwMAAAAA&#10;"/>
                    <v:rect id="Rectangle 607" o:spid="_x0000_s1144" style="position:absolute;left:10704;top:5130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GDJscQA&#10;AADbAAAADwAAAGRycy9kb3ducmV2LnhtbESPQWvCQBSE70L/w/IKvZlNLYqNWaW0pNijJpfentnX&#10;JG32bciuMfrru4LgcZiZb5h0M5pWDNS7xrKC5ygGQVxa3XCloMiz6RKE88gaW8uk4EwONuuHSYqJ&#10;tife0bD3lQgQdgkqqL3vEildWZNBF9mOOHg/tjfog+wrqXs8Bbhp5SyOF9Jgw2Ghxo7eayr/9kej&#10;4NDMCrzs8s/YvGYv/mvMf4/fH0o9PY5vKxCeRn8P39pbrWC+gOuX8APk+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xgybHEAAAA2wAAAA8AAAAAAAAAAAAAAAAAmAIAAGRycy9k&#10;b3ducmV2LnhtbFBLBQYAAAAABAAEAPUAAACJAwAAAAA=&#10;"/>
                  </v:group>
                  <v:group id="Group 634" o:spid="_x0000_s1139" style="position:absolute;left:10581;top:8064;width:540;height:277" coordorigin="10524,5130" coordsize="540,1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L7jrsUAAADbAAAADwAAAGRycy9kb3ducmV2LnhtbESPT2vCQBTE70K/w/IK&#10;vdVNWtJKdBWRtvQgBZOCeHtkn0kw+zZkt/nz7V2h4HGYmd8wq81oGtFT52rLCuJ5BIK4sLrmUsFv&#10;/vm8AOE8ssbGMimYyMFm/TBbYartwAfqM1+KAGGXooLK+zaV0hUVGXRz2xIH72w7gz7IrpS6wyHA&#10;TSNfouhNGqw5LFTY0q6i4pL9GQVfAw7b1/ij31/Ou+mUJz/HfUxKPT2O2yUIT6O/h//b31pB8g6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S+467FAAAA2wAA&#10;AA8AAAAAAAAAAAAAAAAAqgIAAGRycy9kb3ducmV2LnhtbFBLBQYAAAAABAAEAPoAAACcAwAAAAA=&#10;">
                    <v:rect id="Rectangle 635" o:spid="_x0000_s1142" style="position:absolute;left:10884;top:5130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rP4WMEA&#10;AADbAAAADwAAAGRycy9kb3ducmV2LnhtbERPPW/CMBDdK/EfrENiKw5UVJBiEKIKKiOEhe0aX5OU&#10;+BzZDqT8ejxUYnx638t1bxpxJedrywom4wQEcWF1zaWCU569zkH4gKyxsUwK/sjDejV4WWKq7Y0P&#10;dD2GUsQQ9ikqqEJoUyl9UZFBP7YtceR+rDMYInSl1A5vMdw0cpok79JgzbGhwpa2FRWXY2cUfNfT&#10;E94P+S4xi+wt7Pv8tzt/KjUa9psPEIH68BT/u7+0glkcG7/EHyBX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Kz+FjBAAAA2wAAAA8AAAAAAAAAAAAAAAAAmAIAAGRycy9kb3du&#10;cmV2LnhtbFBLBQYAAAAABAAEAPUAAACGAwAAAAA=&#10;"/>
                    <v:rect id="Rectangle 636" o:spid="_x0000_s1141" style="position:absolute;left:10524;top:5130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f9dw8QA&#10;AADbAAAADwAAAGRycy9kb3ducmV2LnhtbESPQWvCQBSE7wX/w/KE3pqNFksTXUUUix41ufT2mn0m&#10;abNvQ3ZN0v76rlDocZiZb5jVZjSN6KlztWUFsygGQVxYXXOpIM8OT68gnEfW2FgmBd/kYLOePKww&#10;1XbgM/UXX4oAYZeigsr7NpXSFRUZdJFtiYN3tZ1BH2RXSt3hEOCmkfM4fpEGaw4LFba0q6j4utyM&#10;go96nuPPOXuLTXJ49qcx+7y975V6nI7bJQhPo/8P/7WPWsEigfuX8APk+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3/XcPEAAAA2wAAAA8AAAAAAAAAAAAAAAAAmAIAAGRycy9k&#10;b3ducmV2LnhtbFBLBQYAAAAABAAEAPUAAACJAwAAAAA=&#10;"/>
                    <v:rect id="Rectangle 637" o:spid="_x0000_s1140" style="position:absolute;left:10704;top:5130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qk+48EA&#10;AADbAAAADwAAAGRycy9kb3ducmV2LnhtbERPu27CMBTdK/UfrFupW3FKJVQCTlQVgeiYx8J2iS9J&#10;aHwd2QZCv74eKnU8Ou91PplBXMn53rKC11kCgrixuudWQV1tX95B+ICscbBMCu7kIc8eH9aYanvj&#10;gq5laEUMYZ+igi6EMZXSNx0Z9DM7EkfuZJ3BEKFrpXZ4i+FmkPMkWUiDPceGDkf67Kj5Li9GwbGf&#10;1/hTVLvELLdv4WuqzpfDRqnnp+ljBSLQFP7Ff+69VrCI6+OX+ANk9g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KpPuPBAAAA2wAAAA8AAAAAAAAAAAAAAAAAmAIAAGRycy9kb3du&#10;cmV2LnhtbFBLBQYAAAAABAAEAPUAAACGAwAAAAA=&#10;"/>
                  </v:group>
                </v:group>
              </w:pict>
            </w:r>
          </w:p>
          <w:p w:rsidR="00C324D4" w:rsidRPr="002C4DFC" w:rsidRDefault="00C324D4" w:rsidP="005F4744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C324D4" w:rsidRPr="002C4DFC" w:rsidRDefault="00C324D4" w:rsidP="005F4744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C324D4" w:rsidRPr="002C4DFC" w:rsidRDefault="00C324D4" w:rsidP="005F4744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C324D4" w:rsidRPr="002C4DFC" w:rsidRDefault="00C324D4" w:rsidP="005F4744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C324D4" w:rsidRPr="002C4DFC" w:rsidRDefault="00C324D4" w:rsidP="005F4744">
            <w:pPr>
              <w:bidi/>
              <w:jc w:val="center"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4C5857" w:rsidRPr="002C4DFC" w:rsidRDefault="004C5857" w:rsidP="004C5857">
            <w:pPr>
              <w:bidi/>
              <w:jc w:val="center"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4C5857" w:rsidRPr="002C4DFC" w:rsidRDefault="004C5857" w:rsidP="004C5857">
            <w:pPr>
              <w:bidi/>
              <w:jc w:val="center"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4C5857" w:rsidRPr="002C4DFC" w:rsidRDefault="004C5857" w:rsidP="004C5857">
            <w:pPr>
              <w:bidi/>
              <w:jc w:val="center"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4C5857" w:rsidRPr="002C4DFC" w:rsidRDefault="004C5857" w:rsidP="004C5857">
            <w:pPr>
              <w:bidi/>
              <w:jc w:val="center"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4C5857" w:rsidRPr="002C4DFC" w:rsidRDefault="004C5857" w:rsidP="004C5857">
            <w:pPr>
              <w:bidi/>
              <w:jc w:val="center"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4C5857" w:rsidRPr="002C4DFC" w:rsidRDefault="004C5857" w:rsidP="004C5857">
            <w:pPr>
              <w:bidi/>
              <w:jc w:val="center"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4C5857" w:rsidRPr="002C4DFC" w:rsidRDefault="004C5857" w:rsidP="004C5857">
            <w:pPr>
              <w:bidi/>
              <w:jc w:val="center"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4C5857" w:rsidRPr="002C4DFC" w:rsidRDefault="004C5857" w:rsidP="004C5857">
            <w:pPr>
              <w:bidi/>
              <w:jc w:val="center"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4C5857" w:rsidRPr="002C4DFC" w:rsidRDefault="004C5857" w:rsidP="004C5857">
            <w:pPr>
              <w:bidi/>
              <w:jc w:val="center"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4C5857" w:rsidRPr="002C4DFC" w:rsidRDefault="00B419DC" w:rsidP="004C5857">
            <w:pPr>
              <w:bidi/>
              <w:jc w:val="center"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  <w:r w:rsidRPr="00B419DC">
              <w:rPr>
                <w:rFonts w:asciiTheme="minorBidi" w:hAnsiTheme="minorBidi" w:cstheme="minorBidi"/>
                <w:noProof/>
                <w:rtl/>
                <w:lang w:val="en-US" w:eastAsia="en-US"/>
              </w:rPr>
              <w:pict>
                <v:group id="Group 662" o:spid="_x0000_s1134" style="position:absolute;left:0;text-align:left;margin-left:12.6pt;margin-top:19.55pt;width:27pt;height:13.85pt;z-index:251688448" coordorigin="10524,5130" coordsize="540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mUNyAIAAPoKAAAOAAAAZHJzL2Uyb0RvYy54bWzsVm1r2zAQ/j7YfxD6vtpO7TYxdUrpG4Nu&#10;K+v2AxRZtsVkSZOUON2v30ly0iztGHSsMGg+GJ3vdLp7nvMTnZyue4FWzFiuZIWzgxQjJqmquWwr&#10;/PXL1bspRtYRWROhJKvwPbP4dP72zcmgSzZRnRI1MwiSSFsOusKdc7pMEks71hN7oDST4GyU6YkD&#10;07RJbcgA2XuRTNL0KBmUqbVRlFkLby+iE89D/qZh1H1qGsscEhWG2lx4mvBc+GcyPyFla4juOB3L&#10;IM+ooidcwqHbVBfEEbQ0/FGqnlOjrGrcAVV9opqGUxZ6gG6ydK+ba6OWOvTSlkOrtzABtHs4PTst&#10;/bi6NYjXFc6BKUl64Cgci46OJh6dQbclBF0bfadvTWwRljeKfrPgTvb93m5jMFoMH1QNCcnSqYDO&#10;ujG9TwF9o3Ug4X5LAls7ROHlYT6ZpUAVBVd2XExnRSSJdsCk35WlxSTHCNxFdjgySLvLcXuRb/ZO&#10;gy8hZTw1VDpW5tuCebMPkNq/g/SuI5oFpqxHawPpbAPpZxhEIlvBANbDCGsI3GBqI6BIqvMO4tiZ&#10;MWroGKmhrszHQ/U7G7xhgY4/Ipyl0+k+VhugMwAooryHFCm1se6aqR75RYUNVB/4I6sb63w1DyGe&#10;TqsEr6+4EMEw7eJcGLQi8MldhV9oYC9MSDRUeFZMipD59ynS8HsqRc8daIfgfYWn2yBSetguZQ1l&#10;ktIRLuIaShZyxNFDF0dgoep7gNGoKAwgZLDolPmB0QCiUGH7fUkMw0i8l0DFLMv9eLlg5MXxBAyz&#10;61nseoikkKrCDqO4PHdReZba8LaDk7LQu1Rn8IE0PCDrqY1VjcXClL7QuBbQTVSA3XHNX3RcH3/a&#10;r+P6Oq5PqmuRPTWu4d/iF7EE4fln6nqcvqqrV9r/W13D1QAuWKGP8TLob3C7dlDjhyvr/CcAAAD/&#10;/wMAUEsDBBQABgAIAAAAIQAONY8y3gAAAAcBAAAPAAAAZHJzL2Rvd25yZXYueG1sTI7BSsNAFEX3&#10;gv8wPMGdnSSlsY15KaWoqyK0FcTda+Y1Cc3MhMw0Sf/ecaXLy72ce/L1pFsxcO8aaxDiWQSCTWlV&#10;YyqEz+Pb0xKE82QUtdYwwo0drIv7u5wyZUez5+HgKxEgxmWEUHvfZVK6smZNbmY7NqE7216TD7Gv&#10;pOppDHDdyiSKUqmpMeGhpo63NZeXw1UjvI80bubx67C7nLe37+Pi42sXM+Ljw7R5AeF58n9j+NUP&#10;6lAEp5O9GuVEi5AskrBEmK9iEKF/XoV8QkjTJcgil//9ix8AAAD//wMAUEsBAi0AFAAGAAgAAAAh&#10;ALaDOJL+AAAA4QEAABMAAAAAAAAAAAAAAAAAAAAAAFtDb250ZW50X1R5cGVzXS54bWxQSwECLQAU&#10;AAYACAAAACEAOP0h/9YAAACUAQAACwAAAAAAAAAAAAAAAAAvAQAAX3JlbHMvLnJlbHNQSwECLQAU&#10;AAYACAAAACEA7LJlDcgCAAD6CgAADgAAAAAAAAAAAAAAAAAuAgAAZHJzL2Uyb0RvYy54bWxQSwEC&#10;LQAUAAYACAAAACEADjWPMt4AAAAHAQAADwAAAAAAAAAAAAAAAAAiBQAAZHJzL2Rvd25yZXYueG1s&#10;UEsFBgAAAAAEAAQA8wAAAC0GAAAAAA==&#10;">
                  <v:rect id="Rectangle 663" o:spid="_x0000_s1137" style="position:absolute;left:10884;top:5130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CbLHsQA&#10;AADbAAAADwAAAGRycy9kb3ducmV2LnhtbESPQWvCQBSE7wX/w/KE3pqNVkoTXUUUix41ufT2mn0m&#10;abNvQ3ZN0v76rlDocZiZb5jVZjSN6KlztWUFsygGQVxYXXOpIM8OT68gnEfW2FgmBd/kYLOePKww&#10;1XbgM/UXX4oAYZeigsr7NpXSFRUZdJFtiYN3tZ1BH2RXSt3hEOCmkfM4fpEGaw4LFba0q6j4utyM&#10;go96nuPPOXuLTXJ49qcx+7y975V6nI7bJQhPo/8P/7WPWsEigfuX8APk+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gmyx7EAAAA2wAAAA8AAAAAAAAAAAAAAAAAmAIAAGRycy9k&#10;b3ducmV2LnhtbFBLBQYAAAAABAAEAPUAAACJAwAAAAA=&#10;"/>
                  <v:rect id="Rectangle 664" o:spid="_x0000_s1136" style="position:absolute;left:10524;top:5130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MX0XsEA&#10;AADbAAAADwAAAGRycy9kb3ducmV2LnhtbERPPW/CMBDdK/EfrENiKw5UVJBiEKIKKiOEhe0aX5OU&#10;+BzZDqT8ejxUYnx638t1bxpxJedrywom4wQEcWF1zaWCU569zkH4gKyxsUwK/sjDejV4WWKq7Y0P&#10;dD2GUsQQ9ikqqEJoUyl9UZFBP7YtceR+rDMYInSl1A5vMdw0cpok79JgzbGhwpa2FRWXY2cUfNfT&#10;E94P+S4xi+wt7Pv8tzt/KjUa9psPEIH68BT/u7+0gllcH7/EHyBX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zF9F7BAAAA2wAAAA8AAAAAAAAAAAAAAAAAmAIAAGRycy9kb3du&#10;cmV2LnhtbFBLBQYAAAAABAAEAPUAAACGAwAAAAA=&#10;"/>
                  <v:rect id="Rectangle 665" o:spid="_x0000_s1135" style="position:absolute;left:10704;top:5130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4lRxcQA&#10;AADbAAAADwAAAGRycy9kb3ducmV2LnhtbESPQWvCQBSE74X+h+UVems2WpQ2ZpWiWPSoyaW3Z/Y1&#10;SZt9G7JrkvrrXUHocZiZb5h0NZpG9NS52rKCSRSDIC6srrlUkGfblzcQziNrbCyTgj9ysFo+PqSY&#10;aDvwgfqjL0WAsEtQQeV9m0jpiooMusi2xMH7tp1BH2RXSt3hEOCmkdM4nkuDNYeFCltaV1T8Hs9G&#10;wame5ng5ZJ+xed+++v2Y/Zy/Nko9P40fCxCeRv8fvrd3WsFsArcv4QfI5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OJUcXEAAAA2wAAAA8AAAAAAAAAAAAAAAAAmAIAAGRycy9k&#10;b3ducmV2LnhtbFBLBQYAAAAABAAEAPUAAACJAwAAAAA=&#10;"/>
                </v:group>
              </w:pict>
            </w:r>
            <w:r w:rsidR="004C5857" w:rsidRPr="002C4DFC"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  <w:t>معـ1</w:t>
            </w:r>
          </w:p>
        </w:tc>
        <w:tc>
          <w:tcPr>
            <w:tcW w:w="9796" w:type="dxa"/>
            <w:gridSpan w:val="4"/>
            <w:tcBorders>
              <w:top w:val="double" w:sz="12" w:space="0" w:color="auto"/>
              <w:left w:val="double" w:sz="12" w:space="0" w:color="auto"/>
              <w:bottom w:val="double" w:sz="12" w:space="0" w:color="auto"/>
              <w:right w:val="double" w:sz="12" w:space="0" w:color="auto"/>
            </w:tcBorders>
          </w:tcPr>
          <w:p w:rsidR="009559DA" w:rsidRPr="002C4DFC" w:rsidRDefault="009559DA" w:rsidP="009559DA">
            <w:pPr>
              <w:bidi/>
              <w:rPr>
                <w:rFonts w:asciiTheme="minorBidi" w:hAnsiTheme="minorBidi" w:cstheme="minorBidi"/>
                <w:sz w:val="36"/>
                <w:szCs w:val="36"/>
                <w:rtl/>
              </w:rPr>
            </w:pPr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lastRenderedPageBreak/>
              <w:t xml:space="preserve">التّعليمة 5. </w:t>
            </w:r>
            <w:r w:rsidRPr="002C4DFC"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  <w:t>أربط بمـا ينـاسب:</w:t>
            </w:r>
          </w:p>
          <w:p w:rsidR="009559DA" w:rsidRPr="002C4DFC" w:rsidRDefault="009559DA" w:rsidP="009559DA">
            <w:pPr>
              <w:bidi/>
              <w:rPr>
                <w:rFonts w:asciiTheme="minorBidi" w:hAnsiTheme="minorBidi" w:cstheme="minorBidi"/>
                <w:sz w:val="40"/>
                <w:szCs w:val="40"/>
                <w:rtl/>
              </w:rPr>
            </w:pPr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lastRenderedPageBreak/>
              <w:t>تكـرير النّفـط</w:t>
            </w:r>
            <w:r w:rsidRPr="002C4DFC">
              <w:rPr>
                <w:rFonts w:asciiTheme="minorBidi" w:hAnsiTheme="minorBidi" w:cstheme="minorBidi"/>
                <w:sz w:val="20"/>
                <w:szCs w:val="20"/>
                <w:rtl/>
              </w:rPr>
              <w:t>●●</w:t>
            </w:r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>قــابـس</w:t>
            </w:r>
            <w:r w:rsidRPr="002C4DFC">
              <w:rPr>
                <w:rFonts w:asciiTheme="minorBidi" w:hAnsiTheme="minorBidi" w:cstheme="minorBidi"/>
                <w:sz w:val="40"/>
                <w:szCs w:val="40"/>
                <w:rtl/>
              </w:rPr>
              <w:t>.</w:t>
            </w:r>
          </w:p>
          <w:p w:rsidR="009559DA" w:rsidRPr="002C4DFC" w:rsidRDefault="009559DA" w:rsidP="009559DA">
            <w:pPr>
              <w:bidi/>
              <w:rPr>
                <w:rFonts w:asciiTheme="minorBidi" w:hAnsiTheme="minorBidi" w:cstheme="minorBidi"/>
                <w:sz w:val="12"/>
                <w:szCs w:val="12"/>
                <w:rtl/>
              </w:rPr>
            </w:pPr>
          </w:p>
          <w:p w:rsidR="009559DA" w:rsidRPr="002C4DFC" w:rsidRDefault="009559DA" w:rsidP="009559DA">
            <w:pPr>
              <w:bidi/>
              <w:rPr>
                <w:rFonts w:asciiTheme="minorBidi" w:hAnsiTheme="minorBidi" w:cstheme="minorBidi"/>
                <w:sz w:val="40"/>
                <w:szCs w:val="40"/>
                <w:rtl/>
              </w:rPr>
            </w:pPr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>النّسيج والملابس</w:t>
            </w:r>
            <w:r w:rsidRPr="002C4DFC">
              <w:rPr>
                <w:rFonts w:asciiTheme="minorBidi" w:hAnsiTheme="minorBidi" w:cstheme="minorBidi"/>
                <w:sz w:val="20"/>
                <w:szCs w:val="20"/>
                <w:rtl/>
              </w:rPr>
              <w:t>●●</w:t>
            </w:r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>بـنـزرت</w:t>
            </w:r>
            <w:r w:rsidRPr="002C4DFC">
              <w:rPr>
                <w:rFonts w:asciiTheme="minorBidi" w:hAnsiTheme="minorBidi" w:cstheme="minorBidi"/>
                <w:sz w:val="40"/>
                <w:szCs w:val="40"/>
                <w:rtl/>
              </w:rPr>
              <w:t>.</w:t>
            </w:r>
          </w:p>
          <w:p w:rsidR="009559DA" w:rsidRPr="002C4DFC" w:rsidRDefault="009559DA" w:rsidP="009559DA">
            <w:pPr>
              <w:bidi/>
              <w:rPr>
                <w:rFonts w:asciiTheme="minorBidi" w:hAnsiTheme="minorBidi" w:cstheme="minorBidi"/>
                <w:sz w:val="12"/>
                <w:szCs w:val="12"/>
                <w:rtl/>
              </w:rPr>
            </w:pPr>
          </w:p>
          <w:p w:rsidR="009559DA" w:rsidRPr="002C4DFC" w:rsidRDefault="009559DA" w:rsidP="009559DA">
            <w:pPr>
              <w:bidi/>
              <w:rPr>
                <w:rFonts w:asciiTheme="minorBidi" w:hAnsiTheme="minorBidi" w:cstheme="minorBidi"/>
                <w:sz w:val="40"/>
                <w:szCs w:val="40"/>
                <w:rtl/>
              </w:rPr>
            </w:pPr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>الكيميـاويّـات</w:t>
            </w:r>
            <w:r w:rsidRPr="002C4DFC">
              <w:rPr>
                <w:rFonts w:asciiTheme="minorBidi" w:hAnsiTheme="minorBidi" w:cstheme="minorBidi"/>
                <w:sz w:val="20"/>
                <w:szCs w:val="20"/>
                <w:rtl/>
              </w:rPr>
              <w:t>●●</w:t>
            </w:r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>قصر هلال</w:t>
            </w:r>
            <w:r w:rsidRPr="002C4DFC">
              <w:rPr>
                <w:rFonts w:asciiTheme="minorBidi" w:hAnsiTheme="minorBidi" w:cstheme="minorBidi"/>
                <w:sz w:val="40"/>
                <w:szCs w:val="40"/>
                <w:rtl/>
              </w:rPr>
              <w:t>.</w:t>
            </w:r>
          </w:p>
          <w:p w:rsidR="00C324D4" w:rsidRPr="002C4DFC" w:rsidRDefault="00C324D4" w:rsidP="005F4744">
            <w:pPr>
              <w:bidi/>
              <w:rPr>
                <w:rFonts w:asciiTheme="minorBidi" w:hAnsiTheme="minorBidi" w:cstheme="minorBidi"/>
                <w:sz w:val="12"/>
                <w:szCs w:val="12"/>
                <w:rtl/>
              </w:rPr>
            </w:pPr>
          </w:p>
          <w:p w:rsidR="009559DA" w:rsidRPr="002C4DFC" w:rsidRDefault="009559DA" w:rsidP="009559DA">
            <w:pPr>
              <w:bidi/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</w:pPr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 xml:space="preserve">التّعليمة 6. </w:t>
            </w:r>
            <w:r w:rsidRPr="002C4DFC"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  <w:t xml:space="preserve">من خلال مناقشات التّلاميذ تفطّن المعلّم المشرف </w:t>
            </w:r>
            <w:proofErr w:type="spellStart"/>
            <w:r w:rsidRPr="002C4DFC"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  <w:t>علىالرّحلة</w:t>
            </w:r>
            <w:proofErr w:type="spellEnd"/>
            <w:r w:rsidRPr="002C4DFC"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  <w:t xml:space="preserve"> إلى </w:t>
            </w:r>
          </w:p>
          <w:p w:rsidR="009559DA" w:rsidRPr="002C4DFC" w:rsidRDefault="009559DA" w:rsidP="009559DA">
            <w:pPr>
              <w:bidi/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</w:pPr>
            <w:r w:rsidRPr="002C4DFC"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  <w:t>أخطاءٍ ارتكبها البعض منهم. قُمْ بِإِصْلاَحِهَا.</w:t>
            </w:r>
          </w:p>
          <w:p w:rsidR="009559DA" w:rsidRPr="002C4DFC" w:rsidRDefault="009559DA" w:rsidP="009559DA">
            <w:pPr>
              <w:bidi/>
              <w:rPr>
                <w:rFonts w:asciiTheme="minorBidi" w:hAnsiTheme="minorBidi" w:cstheme="minorBidi"/>
                <w:sz w:val="40"/>
                <w:szCs w:val="40"/>
                <w:rtl/>
              </w:rPr>
            </w:pPr>
            <w:r w:rsidRPr="002C4DFC">
              <w:rPr>
                <w:rFonts w:asciiTheme="minorBidi" w:hAnsiTheme="minorBidi" w:cstheme="minorBidi"/>
                <w:sz w:val="20"/>
                <w:szCs w:val="20"/>
                <w:rtl/>
              </w:rPr>
              <w:t>●</w:t>
            </w:r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>تتركّـز صناعة الفخّـار خاصّة بالقيـروان</w:t>
            </w:r>
            <w:r w:rsidRPr="002C4DFC">
              <w:rPr>
                <w:rFonts w:asciiTheme="minorBidi" w:hAnsiTheme="minorBidi" w:cstheme="minorBidi"/>
                <w:sz w:val="40"/>
                <w:szCs w:val="40"/>
                <w:rtl/>
              </w:rPr>
              <w:t>.</w:t>
            </w:r>
          </w:p>
          <w:p w:rsidR="009559DA" w:rsidRPr="002C4DFC" w:rsidRDefault="009559DA" w:rsidP="009559DA">
            <w:pPr>
              <w:bidi/>
              <w:rPr>
                <w:rFonts w:asciiTheme="minorBidi" w:hAnsiTheme="minorBidi" w:cstheme="minorBidi"/>
                <w:sz w:val="12"/>
                <w:szCs w:val="12"/>
                <w:rtl/>
              </w:rPr>
            </w:pPr>
          </w:p>
          <w:p w:rsidR="009559DA" w:rsidRPr="002C4DFC" w:rsidRDefault="009559DA" w:rsidP="009559DA">
            <w:pPr>
              <w:bidi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2C4DFC">
              <w:rPr>
                <w:rFonts w:asciiTheme="minorBidi" w:hAnsiTheme="minorBidi" w:cstheme="minorBidi"/>
                <w:sz w:val="20"/>
                <w:szCs w:val="20"/>
                <w:rtl/>
              </w:rPr>
              <w:t xml:space="preserve">    .......................................................................................................................................</w:t>
            </w:r>
          </w:p>
          <w:p w:rsidR="009559DA" w:rsidRPr="002C4DFC" w:rsidRDefault="009559DA" w:rsidP="009559DA">
            <w:pPr>
              <w:bidi/>
              <w:rPr>
                <w:rFonts w:asciiTheme="minorBidi" w:hAnsiTheme="minorBidi" w:cstheme="minorBidi"/>
                <w:sz w:val="12"/>
                <w:szCs w:val="12"/>
                <w:rtl/>
              </w:rPr>
            </w:pPr>
          </w:p>
          <w:p w:rsidR="009559DA" w:rsidRPr="002C4DFC" w:rsidRDefault="009559DA" w:rsidP="009559DA">
            <w:pPr>
              <w:bidi/>
              <w:rPr>
                <w:rFonts w:asciiTheme="minorBidi" w:hAnsiTheme="minorBidi" w:cstheme="minorBidi"/>
                <w:sz w:val="40"/>
                <w:szCs w:val="40"/>
                <w:rtl/>
              </w:rPr>
            </w:pPr>
            <w:r w:rsidRPr="002C4DFC">
              <w:rPr>
                <w:rFonts w:asciiTheme="minorBidi" w:hAnsiTheme="minorBidi" w:cstheme="minorBidi"/>
                <w:sz w:val="20"/>
                <w:szCs w:val="20"/>
                <w:rtl/>
              </w:rPr>
              <w:t>●</w:t>
            </w:r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>تتركّـز الأنشطة الصّنـاعيّة الغذائيّة بالجنوب التّـونسي</w:t>
            </w:r>
            <w:r w:rsidRPr="002C4DFC">
              <w:rPr>
                <w:rFonts w:asciiTheme="minorBidi" w:hAnsiTheme="minorBidi" w:cstheme="minorBidi"/>
                <w:sz w:val="40"/>
                <w:szCs w:val="40"/>
                <w:rtl/>
              </w:rPr>
              <w:t>.</w:t>
            </w:r>
          </w:p>
          <w:p w:rsidR="009559DA" w:rsidRPr="002C4DFC" w:rsidRDefault="009559DA" w:rsidP="009559DA">
            <w:pPr>
              <w:bidi/>
              <w:rPr>
                <w:rFonts w:asciiTheme="minorBidi" w:hAnsiTheme="minorBidi" w:cstheme="minorBidi"/>
                <w:sz w:val="12"/>
                <w:szCs w:val="12"/>
                <w:rtl/>
              </w:rPr>
            </w:pPr>
          </w:p>
          <w:p w:rsidR="00C324D4" w:rsidRPr="002C4DFC" w:rsidRDefault="009559DA" w:rsidP="009559DA">
            <w:pPr>
              <w:bidi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2C4DFC">
              <w:rPr>
                <w:rFonts w:asciiTheme="minorBidi" w:hAnsiTheme="minorBidi" w:cstheme="minorBidi"/>
                <w:sz w:val="20"/>
                <w:szCs w:val="20"/>
                <w:rtl/>
              </w:rPr>
              <w:t xml:space="preserve">    ......................................................................................................................................</w:t>
            </w:r>
          </w:p>
          <w:p w:rsidR="009559DA" w:rsidRPr="002C4DFC" w:rsidRDefault="009559DA" w:rsidP="009559DA">
            <w:pPr>
              <w:bidi/>
              <w:rPr>
                <w:rFonts w:asciiTheme="minorBidi" w:hAnsiTheme="minorBidi" w:cstheme="minorBidi"/>
                <w:sz w:val="12"/>
                <w:szCs w:val="12"/>
                <w:rtl/>
              </w:rPr>
            </w:pPr>
          </w:p>
          <w:p w:rsidR="009559DA" w:rsidRPr="002C4DFC" w:rsidRDefault="009559DA" w:rsidP="009559DA">
            <w:pPr>
              <w:bidi/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</w:pPr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 xml:space="preserve">  التّعليمة 7. </w:t>
            </w:r>
            <w:r w:rsidRPr="002C4DFC"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  <w:t xml:space="preserve">أصنّف المنتوجات التّالية حسب الجـدول:         </w:t>
            </w:r>
          </w:p>
          <w:p w:rsidR="009559DA" w:rsidRPr="002C4DFC" w:rsidRDefault="009559DA" w:rsidP="009559DA">
            <w:pPr>
              <w:bidi/>
              <w:jc w:val="center"/>
              <w:rPr>
                <w:rFonts w:asciiTheme="minorBidi" w:hAnsiTheme="minorBidi" w:cstheme="minorBidi"/>
                <w:sz w:val="40"/>
                <w:szCs w:val="40"/>
                <w:rtl/>
              </w:rPr>
            </w:pPr>
            <w:r w:rsidRPr="002C4DFC">
              <w:rPr>
                <w:rFonts w:asciiTheme="minorBidi" w:hAnsiTheme="minorBidi" w:cstheme="minorBidi"/>
                <w:sz w:val="20"/>
                <w:szCs w:val="20"/>
                <w:rtl/>
              </w:rPr>
              <w:t>●</w:t>
            </w:r>
            <w:r w:rsidRPr="002C4DFC">
              <w:rPr>
                <w:rFonts w:asciiTheme="minorBidi" w:hAnsiTheme="minorBidi" w:cstheme="minorBidi"/>
                <w:sz w:val="36"/>
                <w:szCs w:val="36"/>
                <w:u w:val="single"/>
                <w:rtl/>
              </w:rPr>
              <w:t>منتوجات مصنّعة: سيّارات، شاحنات</w:t>
            </w:r>
            <w:r w:rsidRPr="002C4DFC">
              <w:rPr>
                <w:rFonts w:asciiTheme="minorBidi" w:hAnsiTheme="minorBidi" w:cstheme="minorBidi"/>
                <w:sz w:val="40"/>
                <w:szCs w:val="40"/>
                <w:rtl/>
              </w:rPr>
              <w:t>–</w:t>
            </w:r>
            <w:r w:rsidRPr="002C4DFC">
              <w:rPr>
                <w:rFonts w:asciiTheme="minorBidi" w:hAnsiTheme="minorBidi" w:cstheme="minorBidi"/>
                <w:sz w:val="20"/>
                <w:szCs w:val="20"/>
                <w:rtl/>
              </w:rPr>
              <w:t>●</w:t>
            </w:r>
            <w:r w:rsidRPr="002C4DFC">
              <w:rPr>
                <w:rFonts w:asciiTheme="minorBidi" w:hAnsiTheme="minorBidi" w:cstheme="minorBidi"/>
                <w:sz w:val="36"/>
                <w:szCs w:val="36"/>
                <w:u w:val="single"/>
                <w:rtl/>
              </w:rPr>
              <w:t>مواد طاقيّة: نفط</w:t>
            </w:r>
          </w:p>
          <w:p w:rsidR="009559DA" w:rsidRPr="002C4DFC" w:rsidRDefault="009559DA" w:rsidP="009559DA">
            <w:pPr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</w:p>
          <w:p w:rsidR="009559DA" w:rsidRPr="002C4DFC" w:rsidRDefault="009559DA" w:rsidP="009559DA">
            <w:pPr>
              <w:bidi/>
              <w:jc w:val="center"/>
              <w:rPr>
                <w:rFonts w:asciiTheme="minorBidi" w:hAnsiTheme="minorBidi" w:cstheme="minorBidi"/>
                <w:sz w:val="40"/>
                <w:szCs w:val="40"/>
                <w:rtl/>
              </w:rPr>
            </w:pPr>
            <w:r w:rsidRPr="002C4DFC">
              <w:rPr>
                <w:rFonts w:asciiTheme="minorBidi" w:hAnsiTheme="minorBidi" w:cstheme="minorBidi"/>
                <w:sz w:val="20"/>
                <w:szCs w:val="20"/>
                <w:rtl/>
              </w:rPr>
              <w:t>●</w:t>
            </w:r>
            <w:r w:rsidRPr="002C4DFC">
              <w:rPr>
                <w:rFonts w:asciiTheme="minorBidi" w:hAnsiTheme="minorBidi" w:cstheme="minorBidi"/>
                <w:sz w:val="36"/>
                <w:szCs w:val="36"/>
                <w:u w:val="single"/>
                <w:rtl/>
              </w:rPr>
              <w:t xml:space="preserve">مواد أوّليّة: </w:t>
            </w:r>
            <w:proofErr w:type="spellStart"/>
            <w:r w:rsidRPr="002C4DFC">
              <w:rPr>
                <w:rFonts w:asciiTheme="minorBidi" w:hAnsiTheme="minorBidi" w:cstheme="minorBidi"/>
                <w:sz w:val="36"/>
                <w:szCs w:val="36"/>
                <w:u w:val="single"/>
                <w:rtl/>
              </w:rPr>
              <w:t>فسفاط</w:t>
            </w:r>
            <w:proofErr w:type="spellEnd"/>
            <w:r w:rsidRPr="002C4DFC">
              <w:rPr>
                <w:rFonts w:asciiTheme="minorBidi" w:hAnsiTheme="minorBidi" w:cstheme="minorBidi"/>
                <w:sz w:val="36"/>
                <w:szCs w:val="36"/>
                <w:u w:val="single"/>
                <w:rtl/>
              </w:rPr>
              <w:t>، زنك، رصاص</w:t>
            </w:r>
            <w:r w:rsidRPr="002C4DFC">
              <w:rPr>
                <w:rFonts w:asciiTheme="minorBidi" w:hAnsiTheme="minorBidi" w:cstheme="minorBidi"/>
                <w:sz w:val="40"/>
                <w:szCs w:val="40"/>
                <w:rtl/>
              </w:rPr>
              <w:t>–</w:t>
            </w:r>
            <w:r w:rsidRPr="002C4DFC">
              <w:rPr>
                <w:rFonts w:asciiTheme="minorBidi" w:hAnsiTheme="minorBidi" w:cstheme="minorBidi"/>
                <w:sz w:val="20"/>
                <w:szCs w:val="20"/>
                <w:rtl/>
              </w:rPr>
              <w:t>●</w:t>
            </w:r>
            <w:r w:rsidRPr="002C4DFC">
              <w:rPr>
                <w:rFonts w:asciiTheme="minorBidi" w:hAnsiTheme="minorBidi" w:cstheme="minorBidi"/>
                <w:sz w:val="36"/>
                <w:szCs w:val="36"/>
                <w:u w:val="single"/>
                <w:rtl/>
              </w:rPr>
              <w:t>تجهيزات إلكترونيّة وأدوية</w:t>
            </w:r>
          </w:p>
          <w:p w:rsidR="009559DA" w:rsidRPr="002C4DFC" w:rsidRDefault="009559DA" w:rsidP="009559DA">
            <w:pPr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</w:p>
          <w:p w:rsidR="009559DA" w:rsidRPr="002C4DFC" w:rsidRDefault="009559DA" w:rsidP="009559DA">
            <w:pPr>
              <w:bidi/>
              <w:jc w:val="center"/>
              <w:rPr>
                <w:rFonts w:asciiTheme="minorBidi" w:hAnsiTheme="minorBidi" w:cstheme="minorBidi"/>
                <w:sz w:val="40"/>
                <w:szCs w:val="40"/>
                <w:rtl/>
              </w:rPr>
            </w:pPr>
            <w:r w:rsidRPr="002C4DFC">
              <w:rPr>
                <w:rFonts w:asciiTheme="minorBidi" w:hAnsiTheme="minorBidi" w:cstheme="minorBidi"/>
                <w:sz w:val="20"/>
                <w:szCs w:val="20"/>
                <w:rtl/>
              </w:rPr>
              <w:t>●</w:t>
            </w:r>
            <w:r w:rsidRPr="002C4DFC">
              <w:rPr>
                <w:rFonts w:asciiTheme="minorBidi" w:hAnsiTheme="minorBidi" w:cstheme="minorBidi"/>
                <w:sz w:val="36"/>
                <w:szCs w:val="36"/>
                <w:u w:val="single"/>
                <w:rtl/>
              </w:rPr>
              <w:t>مواد غذائيّة: تمور، قوارص، زيت زيتون</w:t>
            </w:r>
            <w:r w:rsidRPr="002C4DFC">
              <w:rPr>
                <w:rFonts w:asciiTheme="minorBidi" w:hAnsiTheme="minorBidi" w:cstheme="minorBidi"/>
                <w:sz w:val="40"/>
                <w:szCs w:val="40"/>
                <w:rtl/>
              </w:rPr>
              <w:t>–</w:t>
            </w:r>
          </w:p>
          <w:p w:rsidR="009559DA" w:rsidRPr="002C4DFC" w:rsidRDefault="009559DA" w:rsidP="009559DA">
            <w:pPr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</w:p>
          <w:p w:rsidR="009559DA" w:rsidRPr="002C4DFC" w:rsidRDefault="009559DA" w:rsidP="009559DA">
            <w:pPr>
              <w:bidi/>
              <w:jc w:val="center"/>
              <w:rPr>
                <w:rFonts w:asciiTheme="minorBidi" w:hAnsiTheme="minorBidi" w:cstheme="minorBidi"/>
                <w:sz w:val="40"/>
                <w:szCs w:val="40"/>
                <w:rtl/>
              </w:rPr>
            </w:pPr>
            <w:r w:rsidRPr="002C4DFC">
              <w:rPr>
                <w:rFonts w:asciiTheme="minorBidi" w:hAnsiTheme="minorBidi" w:cstheme="minorBidi"/>
                <w:sz w:val="20"/>
                <w:szCs w:val="20"/>
                <w:rtl/>
              </w:rPr>
              <w:t>●</w:t>
            </w:r>
            <w:r w:rsidRPr="002C4DFC">
              <w:rPr>
                <w:rFonts w:asciiTheme="minorBidi" w:hAnsiTheme="minorBidi" w:cstheme="minorBidi"/>
                <w:sz w:val="36"/>
                <w:szCs w:val="36"/>
                <w:u w:val="single"/>
                <w:rtl/>
              </w:rPr>
              <w:t>مواد مصنّعة: نسيج وملابس</w:t>
            </w:r>
            <w:r w:rsidRPr="002C4DFC">
              <w:rPr>
                <w:rFonts w:asciiTheme="minorBidi" w:hAnsiTheme="minorBidi" w:cstheme="minorBidi"/>
                <w:sz w:val="40"/>
                <w:szCs w:val="40"/>
                <w:rtl/>
              </w:rPr>
              <w:t>–</w:t>
            </w:r>
          </w:p>
          <w:p w:rsidR="009559DA" w:rsidRPr="002C4DFC" w:rsidRDefault="009559DA" w:rsidP="005D63AD">
            <w:pPr>
              <w:bidi/>
              <w:rPr>
                <w:rFonts w:asciiTheme="minorBidi" w:hAnsiTheme="minorBidi" w:cstheme="minorBidi"/>
                <w:sz w:val="20"/>
                <w:szCs w:val="20"/>
                <w:rtl/>
              </w:rPr>
            </w:pPr>
          </w:p>
          <w:tbl>
            <w:tblPr>
              <w:bidiVisual/>
              <w:tblW w:w="0" w:type="auto"/>
              <w:tblInd w:w="33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4536"/>
              <w:gridCol w:w="4536"/>
            </w:tblGrid>
            <w:tr w:rsidR="009559DA" w:rsidRPr="002C4DFC">
              <w:trPr>
                <w:trHeight w:val="680"/>
              </w:trPr>
              <w:tc>
                <w:tcPr>
                  <w:tcW w:w="4536" w:type="dxa"/>
                  <w:vAlign w:val="center"/>
                </w:tcPr>
                <w:p w:rsidR="009559DA" w:rsidRPr="002C4DFC" w:rsidRDefault="009559DA" w:rsidP="009559DA">
                  <w:pPr>
                    <w:bidi/>
                    <w:jc w:val="center"/>
                    <w:rPr>
                      <w:rFonts w:asciiTheme="minorBidi" w:hAnsiTheme="minorBidi" w:cstheme="minorBidi"/>
                      <w:sz w:val="36"/>
                      <w:szCs w:val="36"/>
                      <w:rtl/>
                    </w:rPr>
                  </w:pPr>
                  <w:r w:rsidRPr="002C4DFC">
                    <w:rPr>
                      <w:rFonts w:asciiTheme="minorBidi" w:hAnsiTheme="minorBidi" w:cstheme="minorBidi"/>
                      <w:sz w:val="36"/>
                      <w:szCs w:val="36"/>
                      <w:rtl/>
                    </w:rPr>
                    <w:t>الـصّـادرات التّونسيّـة</w:t>
                  </w:r>
                </w:p>
              </w:tc>
              <w:tc>
                <w:tcPr>
                  <w:tcW w:w="4536" w:type="dxa"/>
                  <w:vAlign w:val="center"/>
                </w:tcPr>
                <w:p w:rsidR="009559DA" w:rsidRPr="002C4DFC" w:rsidRDefault="009559DA" w:rsidP="009559DA">
                  <w:pPr>
                    <w:bidi/>
                    <w:jc w:val="center"/>
                    <w:rPr>
                      <w:rFonts w:asciiTheme="minorBidi" w:hAnsiTheme="minorBidi" w:cstheme="minorBidi"/>
                      <w:sz w:val="36"/>
                      <w:szCs w:val="36"/>
                      <w:rtl/>
                    </w:rPr>
                  </w:pPr>
                  <w:r w:rsidRPr="002C4DFC">
                    <w:rPr>
                      <w:rFonts w:asciiTheme="minorBidi" w:hAnsiTheme="minorBidi" w:cstheme="minorBidi"/>
                      <w:sz w:val="36"/>
                      <w:szCs w:val="36"/>
                      <w:rtl/>
                    </w:rPr>
                    <w:t>الــواردات التّونسيّـة</w:t>
                  </w:r>
                </w:p>
              </w:tc>
            </w:tr>
            <w:tr w:rsidR="009559DA" w:rsidRPr="002C4DFC">
              <w:trPr>
                <w:trHeight w:val="2021"/>
              </w:trPr>
              <w:tc>
                <w:tcPr>
                  <w:tcW w:w="4536" w:type="dxa"/>
                  <w:vAlign w:val="center"/>
                </w:tcPr>
                <w:p w:rsidR="009559DA" w:rsidRPr="002C4DFC" w:rsidRDefault="009559DA" w:rsidP="009559DA">
                  <w:pPr>
                    <w:bidi/>
                    <w:jc w:val="center"/>
                    <w:rPr>
                      <w:rFonts w:asciiTheme="minorBidi" w:hAnsiTheme="minorBidi" w:cstheme="minorBidi"/>
                      <w:sz w:val="16"/>
                      <w:szCs w:val="16"/>
                      <w:rtl/>
                    </w:rPr>
                  </w:pPr>
                </w:p>
                <w:p w:rsidR="009559DA" w:rsidRPr="002C4DFC" w:rsidRDefault="009559DA" w:rsidP="009559DA">
                  <w:pPr>
                    <w:bidi/>
                    <w:jc w:val="center"/>
                    <w:rPr>
                      <w:rFonts w:asciiTheme="minorBidi" w:hAnsiTheme="minorBidi" w:cstheme="minorBidi"/>
                      <w:sz w:val="20"/>
                      <w:szCs w:val="20"/>
                      <w:rtl/>
                    </w:rPr>
                  </w:pPr>
                  <w:r w:rsidRPr="002C4DFC">
                    <w:rPr>
                      <w:rFonts w:asciiTheme="minorBidi" w:hAnsiTheme="minorBidi" w:cstheme="minorBidi"/>
                      <w:sz w:val="20"/>
                      <w:szCs w:val="20"/>
                      <w:rtl/>
                    </w:rPr>
                    <w:t>.............................................................</w:t>
                  </w:r>
                </w:p>
                <w:p w:rsidR="009559DA" w:rsidRPr="002C4DFC" w:rsidRDefault="009559DA" w:rsidP="009559DA">
                  <w:pPr>
                    <w:bidi/>
                    <w:jc w:val="center"/>
                    <w:rPr>
                      <w:rFonts w:asciiTheme="minorBidi" w:hAnsiTheme="minorBidi" w:cstheme="minorBidi"/>
                      <w:sz w:val="16"/>
                      <w:szCs w:val="16"/>
                      <w:rtl/>
                    </w:rPr>
                  </w:pPr>
                </w:p>
                <w:p w:rsidR="009559DA" w:rsidRPr="002C4DFC" w:rsidRDefault="009559DA" w:rsidP="009559DA">
                  <w:pPr>
                    <w:bidi/>
                    <w:jc w:val="center"/>
                    <w:rPr>
                      <w:rFonts w:asciiTheme="minorBidi" w:hAnsiTheme="minorBidi" w:cstheme="minorBidi"/>
                      <w:sz w:val="20"/>
                      <w:szCs w:val="20"/>
                      <w:rtl/>
                    </w:rPr>
                  </w:pPr>
                  <w:r w:rsidRPr="002C4DFC">
                    <w:rPr>
                      <w:rFonts w:asciiTheme="minorBidi" w:hAnsiTheme="minorBidi" w:cstheme="minorBidi"/>
                      <w:sz w:val="20"/>
                      <w:szCs w:val="20"/>
                      <w:rtl/>
                    </w:rPr>
                    <w:t>.............................................................</w:t>
                  </w:r>
                </w:p>
                <w:p w:rsidR="009559DA" w:rsidRPr="002C4DFC" w:rsidRDefault="009559DA" w:rsidP="009559DA">
                  <w:pPr>
                    <w:bidi/>
                    <w:jc w:val="center"/>
                    <w:rPr>
                      <w:rFonts w:asciiTheme="minorBidi" w:hAnsiTheme="minorBidi" w:cstheme="minorBidi"/>
                      <w:sz w:val="20"/>
                      <w:szCs w:val="20"/>
                      <w:rtl/>
                    </w:rPr>
                  </w:pPr>
                </w:p>
                <w:p w:rsidR="009559DA" w:rsidRPr="002C4DFC" w:rsidRDefault="009559DA" w:rsidP="009559DA">
                  <w:pPr>
                    <w:bidi/>
                    <w:jc w:val="center"/>
                    <w:rPr>
                      <w:rFonts w:asciiTheme="minorBidi" w:hAnsiTheme="minorBidi" w:cstheme="minorBidi"/>
                      <w:sz w:val="20"/>
                      <w:szCs w:val="20"/>
                      <w:rtl/>
                    </w:rPr>
                  </w:pPr>
                  <w:r w:rsidRPr="002C4DFC">
                    <w:rPr>
                      <w:rFonts w:asciiTheme="minorBidi" w:hAnsiTheme="minorBidi" w:cstheme="minorBidi"/>
                      <w:sz w:val="20"/>
                      <w:szCs w:val="20"/>
                      <w:rtl/>
                    </w:rPr>
                    <w:t>.............................................................</w:t>
                  </w:r>
                </w:p>
                <w:p w:rsidR="009559DA" w:rsidRPr="002C4DFC" w:rsidRDefault="009559DA" w:rsidP="009559DA">
                  <w:pPr>
                    <w:bidi/>
                    <w:rPr>
                      <w:rFonts w:asciiTheme="minorBidi" w:hAnsiTheme="minorBidi" w:cstheme="minorBidi"/>
                      <w:sz w:val="20"/>
                      <w:szCs w:val="20"/>
                      <w:rtl/>
                    </w:rPr>
                  </w:pPr>
                </w:p>
                <w:p w:rsidR="009559DA" w:rsidRPr="002C4DFC" w:rsidRDefault="009559DA" w:rsidP="005D63AD">
                  <w:pPr>
                    <w:bidi/>
                    <w:jc w:val="center"/>
                    <w:rPr>
                      <w:rFonts w:asciiTheme="minorBidi" w:hAnsiTheme="minorBidi" w:cstheme="minorBidi"/>
                      <w:sz w:val="20"/>
                      <w:szCs w:val="20"/>
                      <w:rtl/>
                    </w:rPr>
                  </w:pPr>
                  <w:r w:rsidRPr="002C4DFC">
                    <w:rPr>
                      <w:rFonts w:asciiTheme="minorBidi" w:hAnsiTheme="minorBidi" w:cstheme="minorBidi"/>
                      <w:sz w:val="20"/>
                      <w:szCs w:val="20"/>
                      <w:rtl/>
                    </w:rPr>
                    <w:t>............................................................</w:t>
                  </w:r>
                </w:p>
                <w:p w:rsidR="009559DA" w:rsidRPr="002C4DFC" w:rsidRDefault="009559DA" w:rsidP="009559DA">
                  <w:pPr>
                    <w:bidi/>
                    <w:jc w:val="center"/>
                    <w:rPr>
                      <w:rFonts w:asciiTheme="minorBidi" w:hAnsiTheme="minorBidi" w:cstheme="minorBidi"/>
                      <w:sz w:val="16"/>
                      <w:szCs w:val="16"/>
                      <w:rtl/>
                    </w:rPr>
                  </w:pPr>
                </w:p>
              </w:tc>
              <w:tc>
                <w:tcPr>
                  <w:tcW w:w="4536" w:type="dxa"/>
                  <w:vAlign w:val="center"/>
                </w:tcPr>
                <w:p w:rsidR="005D63AD" w:rsidRPr="002C4DFC" w:rsidRDefault="005D63AD" w:rsidP="005D63AD">
                  <w:pPr>
                    <w:bidi/>
                    <w:jc w:val="center"/>
                    <w:rPr>
                      <w:rFonts w:asciiTheme="minorBidi" w:hAnsiTheme="minorBidi" w:cstheme="minorBidi"/>
                      <w:sz w:val="20"/>
                      <w:szCs w:val="20"/>
                      <w:rtl/>
                    </w:rPr>
                  </w:pPr>
                  <w:r w:rsidRPr="002C4DFC">
                    <w:rPr>
                      <w:rFonts w:asciiTheme="minorBidi" w:hAnsiTheme="minorBidi" w:cstheme="minorBidi"/>
                      <w:sz w:val="20"/>
                      <w:szCs w:val="20"/>
                      <w:rtl/>
                    </w:rPr>
                    <w:t>.............................................................</w:t>
                  </w:r>
                </w:p>
                <w:p w:rsidR="005D63AD" w:rsidRPr="002C4DFC" w:rsidRDefault="005D63AD" w:rsidP="005D63AD">
                  <w:pPr>
                    <w:bidi/>
                    <w:jc w:val="center"/>
                    <w:rPr>
                      <w:rFonts w:asciiTheme="minorBidi" w:hAnsiTheme="minorBidi" w:cstheme="minorBidi"/>
                      <w:sz w:val="16"/>
                      <w:szCs w:val="16"/>
                      <w:rtl/>
                    </w:rPr>
                  </w:pPr>
                </w:p>
                <w:p w:rsidR="005D63AD" w:rsidRPr="002C4DFC" w:rsidRDefault="005D63AD" w:rsidP="005D63AD">
                  <w:pPr>
                    <w:bidi/>
                    <w:jc w:val="center"/>
                    <w:rPr>
                      <w:rFonts w:asciiTheme="minorBidi" w:hAnsiTheme="minorBidi" w:cstheme="minorBidi"/>
                      <w:sz w:val="20"/>
                      <w:szCs w:val="20"/>
                      <w:rtl/>
                    </w:rPr>
                  </w:pPr>
                  <w:r w:rsidRPr="002C4DFC">
                    <w:rPr>
                      <w:rFonts w:asciiTheme="minorBidi" w:hAnsiTheme="minorBidi" w:cstheme="minorBidi"/>
                      <w:sz w:val="20"/>
                      <w:szCs w:val="20"/>
                      <w:rtl/>
                    </w:rPr>
                    <w:t>.............................................................</w:t>
                  </w:r>
                </w:p>
                <w:p w:rsidR="005D63AD" w:rsidRPr="002C4DFC" w:rsidRDefault="005D63AD" w:rsidP="005D63AD">
                  <w:pPr>
                    <w:bidi/>
                    <w:jc w:val="center"/>
                    <w:rPr>
                      <w:rFonts w:asciiTheme="minorBidi" w:hAnsiTheme="minorBidi" w:cstheme="minorBidi"/>
                      <w:sz w:val="20"/>
                      <w:szCs w:val="20"/>
                      <w:rtl/>
                    </w:rPr>
                  </w:pPr>
                </w:p>
                <w:p w:rsidR="005D63AD" w:rsidRPr="002C4DFC" w:rsidRDefault="005D63AD" w:rsidP="005D63AD">
                  <w:pPr>
                    <w:bidi/>
                    <w:jc w:val="center"/>
                    <w:rPr>
                      <w:rFonts w:asciiTheme="minorBidi" w:hAnsiTheme="minorBidi" w:cstheme="minorBidi"/>
                      <w:sz w:val="20"/>
                      <w:szCs w:val="20"/>
                      <w:rtl/>
                    </w:rPr>
                  </w:pPr>
                  <w:r w:rsidRPr="002C4DFC">
                    <w:rPr>
                      <w:rFonts w:asciiTheme="minorBidi" w:hAnsiTheme="minorBidi" w:cstheme="minorBidi"/>
                      <w:sz w:val="20"/>
                      <w:szCs w:val="20"/>
                      <w:rtl/>
                    </w:rPr>
                    <w:t>.............................................................</w:t>
                  </w:r>
                </w:p>
                <w:p w:rsidR="005D63AD" w:rsidRPr="002C4DFC" w:rsidRDefault="005D63AD" w:rsidP="005D63AD">
                  <w:pPr>
                    <w:bidi/>
                    <w:rPr>
                      <w:rFonts w:asciiTheme="minorBidi" w:hAnsiTheme="minorBidi" w:cstheme="minorBidi"/>
                      <w:sz w:val="16"/>
                      <w:szCs w:val="16"/>
                      <w:rtl/>
                    </w:rPr>
                  </w:pPr>
                </w:p>
                <w:p w:rsidR="009559DA" w:rsidRPr="002C4DFC" w:rsidRDefault="005D63AD" w:rsidP="005D63AD">
                  <w:pPr>
                    <w:bidi/>
                    <w:jc w:val="center"/>
                    <w:rPr>
                      <w:rFonts w:asciiTheme="minorBidi" w:hAnsiTheme="minorBidi" w:cstheme="minorBidi"/>
                      <w:sz w:val="20"/>
                      <w:szCs w:val="20"/>
                      <w:rtl/>
                    </w:rPr>
                  </w:pPr>
                  <w:r w:rsidRPr="002C4DFC">
                    <w:rPr>
                      <w:rFonts w:asciiTheme="minorBidi" w:hAnsiTheme="minorBidi" w:cstheme="minorBidi"/>
                      <w:sz w:val="20"/>
                      <w:szCs w:val="20"/>
                      <w:rtl/>
                    </w:rPr>
                    <w:t>............................................................</w:t>
                  </w:r>
                </w:p>
              </w:tc>
            </w:tr>
          </w:tbl>
          <w:p w:rsidR="009559DA" w:rsidRPr="002C4DFC" w:rsidRDefault="009559DA" w:rsidP="009559DA">
            <w:pPr>
              <w:bidi/>
              <w:rPr>
                <w:rFonts w:asciiTheme="minorBidi" w:hAnsiTheme="minorBidi" w:cstheme="minorBidi"/>
                <w:sz w:val="20"/>
                <w:szCs w:val="20"/>
                <w:rtl/>
              </w:rPr>
            </w:pPr>
          </w:p>
          <w:p w:rsidR="005D63AD" w:rsidRPr="002C4DFC" w:rsidRDefault="005D63AD" w:rsidP="005D63AD">
            <w:pPr>
              <w:bidi/>
              <w:rPr>
                <w:rFonts w:asciiTheme="minorBidi" w:hAnsiTheme="minorBidi" w:cstheme="minorBidi"/>
                <w:sz w:val="36"/>
                <w:szCs w:val="36"/>
                <w:rtl/>
              </w:rPr>
            </w:pPr>
            <w:proofErr w:type="gramStart"/>
            <w:r w:rsidRPr="002C4DFC">
              <w:rPr>
                <w:rFonts w:asciiTheme="minorBidi" w:hAnsiTheme="minorBidi" w:cstheme="minorBidi"/>
                <w:sz w:val="36"/>
                <w:szCs w:val="36"/>
                <w:u w:val="double"/>
                <w:rtl/>
              </w:rPr>
              <w:t>السّـنـد</w:t>
            </w:r>
            <w:proofErr w:type="gramEnd"/>
            <w:r w:rsidRPr="002C4DFC">
              <w:rPr>
                <w:rFonts w:asciiTheme="minorBidi" w:hAnsiTheme="minorBidi" w:cstheme="minorBidi"/>
                <w:sz w:val="36"/>
                <w:szCs w:val="36"/>
                <w:u w:val="double"/>
                <w:rtl/>
              </w:rPr>
              <w:t>3.</w:t>
            </w:r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 xml:space="preserve">  العطلة الصّيفيّة على الأبواب وعائلة ألفة في حيرة </w:t>
            </w:r>
            <w:proofErr w:type="spellStart"/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>ولمتستقرّ</w:t>
            </w:r>
            <w:proofErr w:type="spellEnd"/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 xml:space="preserve"> على </w:t>
            </w:r>
          </w:p>
          <w:p w:rsidR="005D63AD" w:rsidRPr="002C4DFC" w:rsidRDefault="005D63AD" w:rsidP="005D63AD">
            <w:pPr>
              <w:bidi/>
              <w:rPr>
                <w:rFonts w:asciiTheme="minorBidi" w:hAnsiTheme="minorBidi" w:cstheme="minorBidi"/>
                <w:sz w:val="36"/>
                <w:szCs w:val="36"/>
                <w:rtl/>
              </w:rPr>
            </w:pPr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 xml:space="preserve">رأي في كيفيّة قضائها إلى أن ٱتّفق الجميع على </w:t>
            </w:r>
            <w:proofErr w:type="spellStart"/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>قضاءأسبوع</w:t>
            </w:r>
            <w:proofErr w:type="spellEnd"/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 xml:space="preserve"> في الوطن القبليّ</w:t>
            </w:r>
          </w:p>
          <w:p w:rsidR="005D63AD" w:rsidRPr="002C4DFC" w:rsidRDefault="005D63AD" w:rsidP="005D63AD">
            <w:pPr>
              <w:bidi/>
              <w:rPr>
                <w:rFonts w:asciiTheme="minorBidi" w:hAnsiTheme="minorBidi" w:cstheme="minorBidi"/>
                <w:sz w:val="36"/>
                <w:szCs w:val="36"/>
                <w:rtl/>
              </w:rPr>
            </w:pPr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 xml:space="preserve"> بمدينة نابل وآخـر بالجنوب في </w:t>
            </w:r>
            <w:proofErr w:type="spellStart"/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>جزيـرةالأحلام</w:t>
            </w:r>
            <w:proofErr w:type="spellEnd"/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 xml:space="preserve"> جـربـة.</w:t>
            </w:r>
          </w:p>
          <w:p w:rsidR="005D63AD" w:rsidRPr="002C4DFC" w:rsidRDefault="005D63AD" w:rsidP="005D63AD">
            <w:pPr>
              <w:bidi/>
              <w:rPr>
                <w:rFonts w:asciiTheme="minorBidi" w:hAnsiTheme="minorBidi" w:cstheme="minorBidi"/>
                <w:sz w:val="12"/>
                <w:szCs w:val="12"/>
                <w:rtl/>
              </w:rPr>
            </w:pPr>
          </w:p>
          <w:p w:rsidR="005D63AD" w:rsidRPr="002C4DFC" w:rsidRDefault="005D63AD" w:rsidP="005D63AD">
            <w:pPr>
              <w:bidi/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</w:pPr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 xml:space="preserve">التّعليمة 8.  </w:t>
            </w:r>
            <w:r w:rsidRPr="002C4DFC"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  <w:t xml:space="preserve">أكمّل بـ « أثريّة » أو « </w:t>
            </w:r>
            <w:proofErr w:type="gramStart"/>
            <w:r w:rsidRPr="002C4DFC"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  <w:t>واحات</w:t>
            </w:r>
            <w:proofErr w:type="gramEnd"/>
            <w:r w:rsidRPr="002C4DFC"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  <w:t xml:space="preserve"> » أو « ساحليّة »:</w:t>
            </w:r>
          </w:p>
          <w:p w:rsidR="005D63AD" w:rsidRPr="002C4DFC" w:rsidRDefault="005D63AD" w:rsidP="005D63AD">
            <w:pPr>
              <w:bidi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2C4DFC">
              <w:rPr>
                <w:rFonts w:asciiTheme="minorBidi" w:hAnsiTheme="minorBidi" w:cstheme="minorBidi"/>
                <w:sz w:val="20"/>
                <w:szCs w:val="20"/>
                <w:rtl/>
              </w:rPr>
              <w:t>●</w:t>
            </w:r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>توفّر مناطق دوز وتوزر وقبلّي سياحة</w:t>
            </w:r>
            <w:r w:rsidRPr="002C4DFC">
              <w:rPr>
                <w:rFonts w:asciiTheme="minorBidi" w:hAnsiTheme="minorBidi" w:cstheme="minorBidi"/>
                <w:sz w:val="20"/>
                <w:szCs w:val="20"/>
                <w:rtl/>
              </w:rPr>
              <w:t>...................................................</w:t>
            </w:r>
          </w:p>
          <w:p w:rsidR="005D63AD" w:rsidRPr="002C4DFC" w:rsidRDefault="005D63AD" w:rsidP="005D63AD">
            <w:pPr>
              <w:bidi/>
              <w:rPr>
                <w:rFonts w:asciiTheme="minorBidi" w:hAnsiTheme="minorBidi" w:cstheme="minorBidi"/>
                <w:sz w:val="12"/>
                <w:szCs w:val="12"/>
                <w:rtl/>
              </w:rPr>
            </w:pPr>
          </w:p>
          <w:p w:rsidR="005D63AD" w:rsidRPr="002C4DFC" w:rsidRDefault="005D63AD" w:rsidP="005D63AD">
            <w:pPr>
              <w:bidi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2C4DFC">
              <w:rPr>
                <w:rFonts w:asciiTheme="minorBidi" w:hAnsiTheme="minorBidi" w:cstheme="minorBidi"/>
                <w:sz w:val="20"/>
                <w:szCs w:val="20"/>
                <w:rtl/>
              </w:rPr>
              <w:t>●</w:t>
            </w:r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 xml:space="preserve">توفّر مناطق </w:t>
            </w:r>
            <w:proofErr w:type="spellStart"/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>سبيطلة</w:t>
            </w:r>
            <w:proofErr w:type="spellEnd"/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 xml:space="preserve"> </w:t>
            </w:r>
            <w:proofErr w:type="spellStart"/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>ومطماطة</w:t>
            </w:r>
            <w:proofErr w:type="spellEnd"/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 xml:space="preserve"> والجم سياحة</w:t>
            </w:r>
            <w:r w:rsidRPr="002C4DFC">
              <w:rPr>
                <w:rFonts w:asciiTheme="minorBidi" w:hAnsiTheme="minorBidi" w:cstheme="minorBidi"/>
                <w:sz w:val="20"/>
                <w:szCs w:val="20"/>
                <w:rtl/>
              </w:rPr>
              <w:t>............................................</w:t>
            </w:r>
          </w:p>
          <w:p w:rsidR="005D63AD" w:rsidRPr="002C4DFC" w:rsidRDefault="005D63AD" w:rsidP="005D63AD">
            <w:pPr>
              <w:bidi/>
              <w:rPr>
                <w:rFonts w:asciiTheme="minorBidi" w:hAnsiTheme="minorBidi" w:cstheme="minorBidi"/>
                <w:sz w:val="12"/>
                <w:szCs w:val="12"/>
                <w:rtl/>
              </w:rPr>
            </w:pPr>
          </w:p>
          <w:p w:rsidR="005D63AD" w:rsidRPr="002C4DFC" w:rsidRDefault="005D63AD" w:rsidP="005D63AD">
            <w:pPr>
              <w:bidi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2C4DFC">
              <w:rPr>
                <w:rFonts w:asciiTheme="minorBidi" w:hAnsiTheme="minorBidi" w:cstheme="minorBidi"/>
                <w:sz w:val="20"/>
                <w:szCs w:val="20"/>
                <w:rtl/>
              </w:rPr>
              <w:t>●</w:t>
            </w:r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>توفّر مناطق نابل وجربة وطبرقة سياحة</w:t>
            </w:r>
            <w:r w:rsidRPr="002C4DFC">
              <w:rPr>
                <w:rFonts w:asciiTheme="minorBidi" w:hAnsiTheme="minorBidi" w:cstheme="minorBidi"/>
                <w:sz w:val="20"/>
                <w:szCs w:val="20"/>
                <w:rtl/>
              </w:rPr>
              <w:t>.................................................</w:t>
            </w:r>
          </w:p>
          <w:p w:rsidR="00C324D4" w:rsidRPr="002C4DFC" w:rsidRDefault="00C324D4" w:rsidP="005F4744">
            <w:pPr>
              <w:bidi/>
              <w:rPr>
                <w:rFonts w:asciiTheme="minorBidi" w:hAnsiTheme="minorBidi" w:cstheme="minorBidi"/>
                <w:sz w:val="16"/>
                <w:szCs w:val="16"/>
                <w:rtl/>
              </w:rPr>
            </w:pPr>
          </w:p>
        </w:tc>
      </w:tr>
      <w:tr w:rsidR="005D63AD" w:rsidRPr="002C4DFC">
        <w:tc>
          <w:tcPr>
            <w:tcW w:w="1233" w:type="dxa"/>
            <w:tcBorders>
              <w:top w:val="double" w:sz="12" w:space="0" w:color="auto"/>
              <w:left w:val="double" w:sz="12" w:space="0" w:color="auto"/>
              <w:bottom w:val="double" w:sz="12" w:space="0" w:color="auto"/>
              <w:right w:val="double" w:sz="12" w:space="0" w:color="auto"/>
            </w:tcBorders>
          </w:tcPr>
          <w:p w:rsidR="005D63AD" w:rsidRPr="002C4DFC" w:rsidRDefault="005D63AD" w:rsidP="005F4744">
            <w:pPr>
              <w:bidi/>
              <w:jc w:val="center"/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</w:pPr>
            <w:r w:rsidRPr="002C4DFC"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  <w:lastRenderedPageBreak/>
              <w:t>المعايير</w:t>
            </w:r>
          </w:p>
        </w:tc>
        <w:tc>
          <w:tcPr>
            <w:tcW w:w="9796" w:type="dxa"/>
            <w:gridSpan w:val="4"/>
            <w:tcBorders>
              <w:top w:val="double" w:sz="12" w:space="0" w:color="auto"/>
              <w:left w:val="double" w:sz="12" w:space="0" w:color="auto"/>
              <w:bottom w:val="double" w:sz="12" w:space="0" w:color="auto"/>
              <w:right w:val="double" w:sz="12" w:space="0" w:color="auto"/>
            </w:tcBorders>
          </w:tcPr>
          <w:p w:rsidR="005D63AD" w:rsidRPr="002C4DFC" w:rsidRDefault="005D63AD" w:rsidP="005F4744">
            <w:pPr>
              <w:bidi/>
              <w:jc w:val="center"/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</w:pPr>
            <w:r w:rsidRPr="002C4DFC"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  <w:t>الـسّــنــد</w:t>
            </w:r>
          </w:p>
        </w:tc>
      </w:tr>
      <w:tr w:rsidR="005D63AD" w:rsidRPr="002C4DFC">
        <w:tc>
          <w:tcPr>
            <w:tcW w:w="1233" w:type="dxa"/>
            <w:tcBorders>
              <w:top w:val="double" w:sz="12" w:space="0" w:color="auto"/>
              <w:left w:val="double" w:sz="12" w:space="0" w:color="auto"/>
              <w:bottom w:val="double" w:sz="12" w:space="0" w:color="auto"/>
              <w:right w:val="double" w:sz="12" w:space="0" w:color="auto"/>
            </w:tcBorders>
          </w:tcPr>
          <w:p w:rsidR="005D63AD" w:rsidRPr="002C4DFC" w:rsidRDefault="005D63AD" w:rsidP="005F4744">
            <w:pPr>
              <w:bidi/>
              <w:jc w:val="center"/>
              <w:rPr>
                <w:rFonts w:asciiTheme="minorBidi" w:hAnsiTheme="minorBidi" w:cstheme="minorBidi"/>
              </w:rPr>
            </w:pPr>
          </w:p>
          <w:p w:rsidR="005D63AD" w:rsidRPr="002C4DFC" w:rsidRDefault="005D63AD" w:rsidP="005F4744">
            <w:pPr>
              <w:bidi/>
              <w:jc w:val="center"/>
              <w:rPr>
                <w:rFonts w:asciiTheme="minorBidi" w:hAnsiTheme="minorBidi" w:cstheme="minorBidi"/>
              </w:rPr>
            </w:pPr>
          </w:p>
          <w:p w:rsidR="005D63AD" w:rsidRPr="002C4DFC" w:rsidRDefault="005D63AD" w:rsidP="005F4744">
            <w:pPr>
              <w:bidi/>
              <w:jc w:val="center"/>
              <w:rPr>
                <w:rFonts w:asciiTheme="minorBidi" w:hAnsiTheme="minorBidi" w:cstheme="minorBidi"/>
              </w:rPr>
            </w:pPr>
          </w:p>
          <w:p w:rsidR="005D63AD" w:rsidRPr="002C4DFC" w:rsidRDefault="005D63AD" w:rsidP="005F4744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5D63AD" w:rsidRPr="002C4DFC" w:rsidRDefault="005D63AD" w:rsidP="005F4744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5D63AD" w:rsidRPr="002C4DFC" w:rsidRDefault="005D63AD" w:rsidP="004C5857">
            <w:pPr>
              <w:bidi/>
              <w:jc w:val="center"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  <w:t>معـ</w:t>
            </w:r>
            <w:r w:rsidR="004C5857" w:rsidRPr="002C4DFC"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  <w:t>3</w:t>
            </w:r>
          </w:p>
          <w:p w:rsidR="005D63AD" w:rsidRPr="002C4DFC" w:rsidRDefault="00B419DC" w:rsidP="005F4744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  <w:r w:rsidRPr="00B419DC">
              <w:rPr>
                <w:rFonts w:asciiTheme="minorBidi" w:hAnsiTheme="minorBidi" w:cstheme="minorBidi"/>
                <w:noProof/>
                <w:rtl/>
                <w:lang w:val="en-US" w:eastAsia="en-US"/>
              </w:rPr>
              <w:pict>
                <v:group id="Group 639" o:spid="_x0000_s1130" style="position:absolute;left:0;text-align:left;margin-left:12.6pt;margin-top:6.35pt;width:27pt;height:13.85pt;z-index:251687424" coordorigin="10524,5130" coordsize="540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kHpwgIAAPoKAAAOAAAAZHJzL2Uyb0RvYy54bWzsVttq3DAQfS/0H4TeG1+y3ouJN4TcKKRt&#10;aNoP0MqyLSpLqqRdb/r1HcneSzdbCikNFOIHo/GMRmfOGQ86O1+3Aq2YsVzJAicnMUZMUlVyWRf4&#10;65ebd1OMrCOyJEJJVuBHZvH5/O2bs07nLFWNEiUzCJJIm3e6wI1zOo8iSxvWEnuiNJPgrJRpiQPT&#10;1FFpSAfZWxGlcTyOOmVKbRRl1sLXq96J5yF/VTHqPlWVZQ6JAgM2F94mvBf+Hc3PSF4bohtOBxjk&#10;GShawiUcuk11RRxBS8OfpGo5Ncqqyp1Q1UaqqjhloQaoJokPqrk1aqlDLXXe1XpLE1B7wNOz09KP&#10;q3uDeFng0QgjSVrQKByLxqczz06n6xyCbo1+0PemLxGWd4p+s+CODv3ervtgtOg+qBISkqVTgZ11&#10;ZVqfAupG6yDC41YEtnaIwsfTUTqLQSoKrmSSTWdZLxJtQEm/K4mzFLCCO0tOBwVpcz1sz0abvdPg&#10;i0jenxqQDsh8WdBvdkep/TtKHxqiWVDKerY2lGYbSj9DIxJZC4bGgC/QGgI3nNqeUCTVZQNx7MIY&#10;1TWMlIAr8fGAfm+DNyzI8UeGk3g6PeRqQ3QCBPUsHzBFcm2su2WqRX5RYAPog35kdWedR7ML8XJa&#10;JXh5w4UIhqkXl8KgFYFf7iY8oYCDMCFRV+BZlmYh8+9TxOE5lqLlDmaH4G2Bp9sgknvarmUJMEnu&#10;CBf9GiALOfDoqetbYKHKR6DRqH4wwCCDRaPMD4w6GAoFtt+XxDCMxHsJUsySkW8vF4xRNknBMPue&#10;xb6HSAqpCuww6peXrp88S2143cBJSahdqgv4QSoemPXS9qgGsNClL9Wu42PtGtrvl+4DJf9Zuz79&#10;tV/b9bVdj0/XybF2TV90uk7i1+nqJ+3/PV3D1QAuWKGO4TLob3D7dpjGuyvr/CcAAAD//wMAUEsD&#10;BBQABgAIAAAAIQAdIaew3AAAAAcBAAAPAAAAZHJzL2Rvd25yZXYueG1sTI5PT4NAEMXvJn6HzZh4&#10;swvYWkWWpmnUU2Nia2K8TWEKpOwsYbdAv73jSY/vT977ZavJtmqg3jeODcSzCBRx4cqGKwOf+9e7&#10;R1A+IJfYOiYDF/Kwyq+vMkxLN/IHDbtQKRlhn6KBOoQu1doXNVn0M9cRS3Z0vcUgsq902eMo47bV&#10;SRQ9aIsNy0ONHW1qKk67szXwNuK4vo9fhu3puLl87xfvX9uYjLm9mdbPoAJN4a8Mv/iCDrkwHdyZ&#10;S69aA8kikab4yRKU5Msn0QcD82gOOs/0f/78BwAA//8DAFBLAQItABQABgAIAAAAIQC2gziS/gAA&#10;AOEBAAATAAAAAAAAAAAAAAAAAAAAAABbQ29udGVudF9UeXBlc10ueG1sUEsBAi0AFAAGAAgAAAAh&#10;ADj9If/WAAAAlAEAAAsAAAAAAAAAAAAAAAAALwEAAF9yZWxzLy5yZWxzUEsBAi0AFAAGAAgAAAAh&#10;AOueQenCAgAA+goAAA4AAAAAAAAAAAAAAAAALgIAAGRycy9lMm9Eb2MueG1sUEsBAi0AFAAGAAgA&#10;AAAhAB0hp7DcAAAABwEAAA8AAAAAAAAAAAAAAAAAHAUAAGRycy9kb3ducmV2LnhtbFBLBQYAAAAA&#10;BAAEAPMAAAAlBgAAAAA=&#10;">
                  <v:rect id="Rectangle 640" o:spid="_x0000_s1133" style="position:absolute;left:10884;top:5130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vBG8UA&#10;AADbAAAADwAAAGRycy9kb3ducmV2LnhtbESPQWvCQBSE7wX/w/KE3upGraWNbkSUlHrUeOntmX0m&#10;0ezbkN2YtL++Wyj0OMzMN8xqPZha3Kl1lWUF00kEgji3uuJCwSlLn15BOI+ssbZMCr7IwToZPaww&#10;1rbnA92PvhABwi5GBaX3TSyly0sy6Ca2IQ7exbYGfZBtIXWLfYCbWs6i6EUarDgslNjQtqT8duyM&#10;gnM1O+H3IXuPzFs69/shu3afO6Uex8NmCcLT4P/Df+0PreB5Ab9fwg+Qy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a8EbxQAAANsAAAAPAAAAAAAAAAAAAAAAAJgCAABkcnMv&#10;ZG93bnJldi54bWxQSwUGAAAAAAQABAD1AAAAigMAAAAA&#10;"/>
                  <v:rect id="Rectangle 641" o:spid="_x0000_s1132" style="position:absolute;left:10524;top:5130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blfbMQA&#10;AADbAAAADwAAAGRycy9kb3ducmV2LnhtbESPQWvCQBSE70L/w/IKvZlNrYiNWaW0pNijJpfentnX&#10;JG32bciuMfrru4LgcZiZb5h0M5pWDNS7xrKC5ygGQVxa3XCloMiz6RKE88gaW8uk4EwONuuHSYqJ&#10;tife0bD3lQgQdgkqqL3vEildWZNBF9mOOHg/tjfog+wrqXs8Bbhp5SyOF9Jgw2Ghxo7eayr/9kej&#10;4NDMCrzs8s/YvGYv/mvMf4/fH0o9PY5vKxCeRn8P39pbrWC+gOuX8APk+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m5X2zEAAAA2wAAAA8AAAAAAAAAAAAAAAAAmAIAAGRycy9k&#10;b3ducmV2LnhtbFBLBQYAAAAABAAEAPUAAACJAwAAAAA=&#10;"/>
                  <v:rect id="Rectangle 642" o:spid="_x0000_s1131" style="position:absolute;left:10704;top:5130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vX698UA&#10;AADbAAAADwAAAGRycy9kb3ducmV2LnhtbESPQWvCQBSE7wX/w/KE3upGLbaNbkSUlHrUeOntmX0m&#10;0ezbkN2YtL++Wyj0OMzMN8xqPZha3Kl1lWUF00kEgji3uuJCwSlLn15BOI+ssbZMCr7IwToZPaww&#10;1rbnA92PvhABwi5GBaX3TSyly0sy6Ca2IQ7exbYGfZBtIXWLfYCbWs6iaCENVhwWSmxoW1J+O3ZG&#10;wbmanfD7kL1H5i2d+/2QXbvPnVKP42GzBOFp8P/hv/aHVvD8Ar9fwg+Qy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9fr3xQAAANsAAAAPAAAAAAAAAAAAAAAAAJgCAABkcnMv&#10;ZG93bnJldi54bWxQSwUGAAAAAAQABAD1AAAAigMAAAAA&#10;"/>
                </v:group>
              </w:pict>
            </w:r>
          </w:p>
          <w:p w:rsidR="005D63AD" w:rsidRPr="002C4DFC" w:rsidRDefault="005D63AD" w:rsidP="005F4744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5D63AD" w:rsidRPr="002C4DFC" w:rsidRDefault="005D63AD" w:rsidP="005F4744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5D63AD" w:rsidRPr="002C4DFC" w:rsidRDefault="005D63AD" w:rsidP="005F4744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5D63AD" w:rsidRPr="002C4DFC" w:rsidRDefault="005D63AD" w:rsidP="005F4744">
            <w:pPr>
              <w:bidi/>
              <w:jc w:val="center"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</w:tc>
        <w:tc>
          <w:tcPr>
            <w:tcW w:w="9796" w:type="dxa"/>
            <w:gridSpan w:val="4"/>
            <w:tcBorders>
              <w:top w:val="double" w:sz="12" w:space="0" w:color="auto"/>
              <w:left w:val="double" w:sz="12" w:space="0" w:color="auto"/>
              <w:bottom w:val="double" w:sz="12" w:space="0" w:color="auto"/>
              <w:right w:val="double" w:sz="12" w:space="0" w:color="auto"/>
            </w:tcBorders>
          </w:tcPr>
          <w:p w:rsidR="005D63AD" w:rsidRPr="002C4DFC" w:rsidRDefault="005D63AD" w:rsidP="005F4744">
            <w:pPr>
              <w:bidi/>
              <w:rPr>
                <w:rFonts w:asciiTheme="minorBidi" w:hAnsiTheme="minorBidi" w:cstheme="minorBidi"/>
                <w:sz w:val="16"/>
                <w:szCs w:val="16"/>
                <w:rtl/>
              </w:rPr>
            </w:pPr>
          </w:p>
          <w:p w:rsidR="004C5857" w:rsidRPr="002C4DFC" w:rsidRDefault="004C5857" w:rsidP="004C5857">
            <w:pPr>
              <w:bidi/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</w:pPr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 xml:space="preserve">التّعليمة 9. </w:t>
            </w:r>
            <w:r w:rsidRPr="002C4DFC"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  <w:t>تنعكس السّياحة إيجابيّا على البلاد التّونسيّة.</w:t>
            </w:r>
          </w:p>
          <w:p w:rsidR="004C5857" w:rsidRPr="002C4DFC" w:rsidRDefault="004C5857" w:rsidP="004C5857">
            <w:pPr>
              <w:bidi/>
              <w:rPr>
                <w:rFonts w:asciiTheme="minorBidi" w:hAnsiTheme="minorBidi" w:cstheme="minorBidi"/>
                <w:sz w:val="36"/>
                <w:szCs w:val="36"/>
                <w:rtl/>
              </w:rPr>
            </w:pPr>
            <w:r w:rsidRPr="002C4DFC"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  <w:lastRenderedPageBreak/>
              <w:t>أذكر اِنعكاسا اِيجابيّا لكلّ واحدٍ من المجالات التّالية:</w:t>
            </w:r>
          </w:p>
          <w:p w:rsidR="004C5857" w:rsidRPr="002C4DFC" w:rsidRDefault="004C5857" w:rsidP="004C5857">
            <w:pPr>
              <w:bidi/>
              <w:rPr>
                <w:rFonts w:asciiTheme="minorBidi" w:hAnsiTheme="minorBidi" w:cstheme="minorBidi"/>
                <w:sz w:val="16"/>
                <w:szCs w:val="16"/>
                <w:rtl/>
              </w:rPr>
            </w:pPr>
          </w:p>
          <w:p w:rsidR="004C5857" w:rsidRPr="002C4DFC" w:rsidRDefault="004C5857" w:rsidP="004C5857">
            <w:pPr>
              <w:bidi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2C4DFC">
              <w:rPr>
                <w:rFonts w:asciiTheme="minorBidi" w:hAnsiTheme="minorBidi" w:cstheme="minorBidi"/>
                <w:sz w:val="20"/>
                <w:szCs w:val="20"/>
                <w:rtl/>
              </w:rPr>
              <w:t>●</w:t>
            </w:r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>التّشـغيـل:</w:t>
            </w:r>
            <w:r w:rsidRPr="002C4DFC">
              <w:rPr>
                <w:rFonts w:asciiTheme="minorBidi" w:hAnsiTheme="minorBidi" w:cstheme="minorBidi"/>
                <w:sz w:val="20"/>
                <w:szCs w:val="20"/>
                <w:rtl/>
              </w:rPr>
              <w:t xml:space="preserve"> ........................................................................................................</w:t>
            </w:r>
          </w:p>
          <w:p w:rsidR="004C5857" w:rsidRPr="002C4DFC" w:rsidRDefault="004C5857" w:rsidP="004C5857">
            <w:pPr>
              <w:bidi/>
              <w:rPr>
                <w:rFonts w:asciiTheme="minorBidi" w:hAnsiTheme="minorBidi" w:cstheme="minorBidi"/>
                <w:sz w:val="12"/>
                <w:szCs w:val="12"/>
                <w:rtl/>
              </w:rPr>
            </w:pPr>
          </w:p>
          <w:p w:rsidR="004C5857" w:rsidRPr="002C4DFC" w:rsidRDefault="004C5857" w:rsidP="004C5857">
            <w:pPr>
              <w:bidi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2C4DFC">
              <w:rPr>
                <w:rFonts w:asciiTheme="minorBidi" w:hAnsiTheme="minorBidi" w:cstheme="minorBidi"/>
                <w:sz w:val="20"/>
                <w:szCs w:val="20"/>
                <w:rtl/>
              </w:rPr>
              <w:t>●</w:t>
            </w:r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>البنية الأساسيّة:</w:t>
            </w:r>
            <w:r w:rsidRPr="002C4DFC">
              <w:rPr>
                <w:rFonts w:asciiTheme="minorBidi" w:hAnsiTheme="minorBidi" w:cstheme="minorBidi"/>
                <w:sz w:val="20"/>
                <w:szCs w:val="20"/>
                <w:rtl/>
              </w:rPr>
              <w:t xml:space="preserve"> ..................................................................................................</w:t>
            </w:r>
          </w:p>
          <w:p w:rsidR="004C5857" w:rsidRPr="002C4DFC" w:rsidRDefault="004C5857" w:rsidP="004C5857">
            <w:pPr>
              <w:bidi/>
              <w:rPr>
                <w:rFonts w:asciiTheme="minorBidi" w:hAnsiTheme="minorBidi" w:cstheme="minorBidi"/>
                <w:sz w:val="12"/>
                <w:szCs w:val="12"/>
                <w:rtl/>
              </w:rPr>
            </w:pPr>
          </w:p>
          <w:p w:rsidR="005D63AD" w:rsidRPr="002C4DFC" w:rsidRDefault="004C5857" w:rsidP="004C5857">
            <w:pPr>
              <w:bidi/>
              <w:rPr>
                <w:rFonts w:asciiTheme="minorBidi" w:hAnsiTheme="minorBidi" w:cstheme="minorBidi"/>
                <w:sz w:val="12"/>
                <w:szCs w:val="12"/>
                <w:rtl/>
              </w:rPr>
            </w:pPr>
            <w:r w:rsidRPr="002C4DFC">
              <w:rPr>
                <w:rFonts w:asciiTheme="minorBidi" w:hAnsiTheme="minorBidi" w:cstheme="minorBidi"/>
                <w:sz w:val="20"/>
                <w:szCs w:val="20"/>
                <w:rtl/>
              </w:rPr>
              <w:t>●</w:t>
            </w:r>
            <w:proofErr w:type="spellStart"/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>الإقتصاد</w:t>
            </w:r>
            <w:proofErr w:type="spellEnd"/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 xml:space="preserve"> عموما:</w:t>
            </w:r>
            <w:r w:rsidRPr="002C4DFC">
              <w:rPr>
                <w:rFonts w:asciiTheme="minorBidi" w:hAnsiTheme="minorBidi" w:cstheme="minorBidi"/>
                <w:sz w:val="20"/>
                <w:szCs w:val="20"/>
                <w:rtl/>
              </w:rPr>
              <w:t xml:space="preserve"> ..............................................................................................</w:t>
            </w:r>
          </w:p>
          <w:p w:rsidR="005D63AD" w:rsidRPr="002C4DFC" w:rsidRDefault="005D63AD" w:rsidP="004C5857">
            <w:pPr>
              <w:bidi/>
              <w:rPr>
                <w:rFonts w:asciiTheme="minorBidi" w:hAnsiTheme="minorBidi" w:cstheme="minorBidi"/>
                <w:sz w:val="40"/>
                <w:szCs w:val="40"/>
                <w:rtl/>
              </w:rPr>
            </w:pPr>
          </w:p>
          <w:p w:rsidR="004C5857" w:rsidRPr="002C4DFC" w:rsidRDefault="004C5857" w:rsidP="004C5857">
            <w:pPr>
              <w:bidi/>
              <w:rPr>
                <w:rFonts w:asciiTheme="minorBidi" w:hAnsiTheme="minorBidi" w:cstheme="minorBidi"/>
                <w:sz w:val="40"/>
                <w:szCs w:val="40"/>
                <w:rtl/>
              </w:rPr>
            </w:pPr>
          </w:p>
          <w:p w:rsidR="004C5857" w:rsidRPr="002C4DFC" w:rsidRDefault="004C5857" w:rsidP="004C5857">
            <w:pPr>
              <w:bidi/>
              <w:rPr>
                <w:rFonts w:asciiTheme="minorBidi" w:hAnsiTheme="minorBidi" w:cstheme="minorBidi"/>
                <w:b/>
                <w:bCs/>
                <w:sz w:val="32"/>
                <w:szCs w:val="32"/>
                <w:u w:val="single"/>
                <w:rtl/>
              </w:rPr>
            </w:pPr>
            <w:r w:rsidRPr="002C4DFC">
              <w:rPr>
                <w:rFonts w:asciiTheme="minorBidi" w:hAnsiTheme="minorBidi" w:cstheme="minorBidi"/>
                <w:b/>
                <w:bCs/>
                <w:sz w:val="32"/>
                <w:szCs w:val="32"/>
                <w:u w:val="single"/>
                <w:rtl/>
              </w:rPr>
              <w:t>جــدول إسنــاد الأعــداد</w:t>
            </w:r>
          </w:p>
          <w:p w:rsidR="004C5857" w:rsidRPr="002C4DFC" w:rsidRDefault="004C5857" w:rsidP="004C5857">
            <w:pPr>
              <w:bidi/>
              <w:rPr>
                <w:rFonts w:asciiTheme="minorBidi" w:hAnsiTheme="minorBidi" w:cstheme="minorBidi"/>
                <w:sz w:val="40"/>
                <w:szCs w:val="40"/>
                <w:rtl/>
              </w:rPr>
            </w:pPr>
          </w:p>
          <w:p w:rsidR="004C5857" w:rsidRPr="002C4DFC" w:rsidRDefault="004C5857" w:rsidP="004C5857">
            <w:pPr>
              <w:bidi/>
              <w:rPr>
                <w:rFonts w:asciiTheme="minorBidi" w:hAnsiTheme="minorBidi" w:cstheme="minorBidi"/>
                <w:sz w:val="40"/>
                <w:szCs w:val="40"/>
                <w:rtl/>
              </w:rPr>
            </w:pPr>
          </w:p>
          <w:tbl>
            <w:tblPr>
              <w:tblpPr w:leftFromText="141" w:rightFromText="141" w:vertAnchor="text" w:tblpXSpec="center" w:tblpY="1"/>
              <w:tblOverlap w:val="never"/>
              <w:bidiVisual/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1843"/>
              <w:gridCol w:w="638"/>
              <w:gridCol w:w="638"/>
              <w:gridCol w:w="623"/>
              <w:gridCol w:w="624"/>
              <w:gridCol w:w="623"/>
              <w:gridCol w:w="624"/>
              <w:gridCol w:w="624"/>
              <w:gridCol w:w="709"/>
              <w:gridCol w:w="709"/>
              <w:gridCol w:w="567"/>
              <w:gridCol w:w="567"/>
            </w:tblGrid>
            <w:tr w:rsidR="005F4744" w:rsidRPr="002C4DFC">
              <w:trPr>
                <w:jc w:val="center"/>
              </w:trPr>
              <w:tc>
                <w:tcPr>
                  <w:tcW w:w="1843" w:type="dxa"/>
                  <w:vAlign w:val="center"/>
                </w:tcPr>
                <w:p w:rsidR="005F4744" w:rsidRPr="002C4DFC" w:rsidRDefault="005F4744" w:rsidP="005F4744">
                  <w:pPr>
                    <w:bidi/>
                    <w:jc w:val="center"/>
                    <w:rPr>
                      <w:rFonts w:asciiTheme="minorBidi" w:hAnsiTheme="minorBidi" w:cstheme="minorBidi"/>
                      <w:sz w:val="28"/>
                      <w:szCs w:val="28"/>
                      <w:rtl/>
                      <w:lang w:bidi="ar-TN"/>
                    </w:rPr>
                  </w:pPr>
                </w:p>
              </w:tc>
              <w:tc>
                <w:tcPr>
                  <w:tcW w:w="1276" w:type="dxa"/>
                  <w:gridSpan w:val="2"/>
                </w:tcPr>
                <w:p w:rsidR="005F4744" w:rsidRPr="002C4DFC" w:rsidRDefault="005F4744" w:rsidP="005F4744">
                  <w:pPr>
                    <w:bidi/>
                    <w:jc w:val="center"/>
                    <w:rPr>
                      <w:rFonts w:asciiTheme="minorBidi" w:hAnsiTheme="minorBidi" w:cstheme="minorBidi"/>
                      <w:sz w:val="28"/>
                      <w:szCs w:val="28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sz w:val="28"/>
                      <w:szCs w:val="28"/>
                      <w:rtl/>
                      <w:lang w:bidi="ar-TN"/>
                    </w:rPr>
                    <w:t>معـ1</w:t>
                  </w:r>
                </w:p>
              </w:tc>
              <w:tc>
                <w:tcPr>
                  <w:tcW w:w="3118" w:type="dxa"/>
                  <w:gridSpan w:val="5"/>
                  <w:vAlign w:val="center"/>
                </w:tcPr>
                <w:p w:rsidR="005F4744" w:rsidRPr="002C4DFC" w:rsidRDefault="005F4744" w:rsidP="005F4744">
                  <w:pPr>
                    <w:bidi/>
                    <w:jc w:val="center"/>
                    <w:rPr>
                      <w:rFonts w:asciiTheme="minorBidi" w:hAnsiTheme="minorBidi" w:cstheme="minorBidi"/>
                      <w:sz w:val="28"/>
                      <w:szCs w:val="28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sz w:val="28"/>
                      <w:szCs w:val="28"/>
                      <w:rtl/>
                      <w:lang w:bidi="ar-TN"/>
                    </w:rPr>
                    <w:t>معـ2</w:t>
                  </w:r>
                </w:p>
              </w:tc>
              <w:tc>
                <w:tcPr>
                  <w:tcW w:w="1418" w:type="dxa"/>
                  <w:gridSpan w:val="2"/>
                  <w:vAlign w:val="center"/>
                </w:tcPr>
                <w:p w:rsidR="005F4744" w:rsidRPr="002C4DFC" w:rsidRDefault="005F4744" w:rsidP="005F4744">
                  <w:pPr>
                    <w:bidi/>
                    <w:jc w:val="center"/>
                    <w:rPr>
                      <w:rFonts w:asciiTheme="minorBidi" w:hAnsiTheme="minorBidi" w:cstheme="minorBidi"/>
                      <w:sz w:val="28"/>
                      <w:szCs w:val="28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sz w:val="28"/>
                      <w:szCs w:val="28"/>
                      <w:rtl/>
                      <w:lang w:bidi="ar-TN"/>
                    </w:rPr>
                    <w:t>معـ3</w:t>
                  </w:r>
                </w:p>
              </w:tc>
              <w:tc>
                <w:tcPr>
                  <w:tcW w:w="1134" w:type="dxa"/>
                  <w:gridSpan w:val="2"/>
                  <w:vAlign w:val="center"/>
                </w:tcPr>
                <w:p w:rsidR="005F4744" w:rsidRPr="002C4DFC" w:rsidRDefault="005F4744" w:rsidP="005F4744">
                  <w:pPr>
                    <w:bidi/>
                    <w:jc w:val="center"/>
                    <w:rPr>
                      <w:rFonts w:asciiTheme="minorBidi" w:hAnsiTheme="minorBidi" w:cstheme="minorBidi"/>
                      <w:sz w:val="28"/>
                      <w:szCs w:val="28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sz w:val="28"/>
                      <w:szCs w:val="28"/>
                      <w:rtl/>
                      <w:lang w:bidi="ar-TN"/>
                    </w:rPr>
                    <w:t>معـ4</w:t>
                  </w:r>
                </w:p>
              </w:tc>
            </w:tr>
            <w:tr w:rsidR="005F4744" w:rsidRPr="002C4DFC">
              <w:trPr>
                <w:jc w:val="center"/>
              </w:trPr>
              <w:tc>
                <w:tcPr>
                  <w:tcW w:w="1843" w:type="dxa"/>
                  <w:vAlign w:val="center"/>
                </w:tcPr>
                <w:p w:rsidR="005F4744" w:rsidRPr="002C4DFC" w:rsidRDefault="005F4744" w:rsidP="005F4744">
                  <w:pPr>
                    <w:bidi/>
                    <w:rPr>
                      <w:rFonts w:asciiTheme="minorBidi" w:hAnsiTheme="minorBidi" w:cstheme="minorBidi"/>
                      <w:sz w:val="28"/>
                      <w:szCs w:val="28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sz w:val="28"/>
                      <w:szCs w:val="28"/>
                      <w:rtl/>
                      <w:lang w:bidi="ar-TN"/>
                    </w:rPr>
                    <w:t>انعدام التملّك</w:t>
                  </w:r>
                </w:p>
              </w:tc>
              <w:tc>
                <w:tcPr>
                  <w:tcW w:w="1276" w:type="dxa"/>
                  <w:gridSpan w:val="2"/>
                </w:tcPr>
                <w:p w:rsidR="005F4744" w:rsidRPr="002C4DFC" w:rsidRDefault="005F4744" w:rsidP="005F4744">
                  <w:pPr>
                    <w:bidi/>
                    <w:jc w:val="center"/>
                    <w:rPr>
                      <w:rFonts w:asciiTheme="minorBidi" w:hAnsiTheme="minorBidi" w:cstheme="minorBidi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rtl/>
                      <w:lang w:bidi="ar-TN"/>
                    </w:rPr>
                    <w:t>0</w:t>
                  </w:r>
                </w:p>
              </w:tc>
              <w:tc>
                <w:tcPr>
                  <w:tcW w:w="3118" w:type="dxa"/>
                  <w:gridSpan w:val="5"/>
                  <w:vAlign w:val="center"/>
                </w:tcPr>
                <w:p w:rsidR="005F4744" w:rsidRPr="002C4DFC" w:rsidRDefault="005F4744" w:rsidP="005F4744">
                  <w:pPr>
                    <w:bidi/>
                    <w:jc w:val="center"/>
                    <w:rPr>
                      <w:rFonts w:asciiTheme="minorBidi" w:hAnsiTheme="minorBidi" w:cstheme="minorBidi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rtl/>
                      <w:lang w:bidi="ar-TN"/>
                    </w:rPr>
                    <w:t>0</w:t>
                  </w:r>
                </w:p>
              </w:tc>
              <w:tc>
                <w:tcPr>
                  <w:tcW w:w="1418" w:type="dxa"/>
                  <w:gridSpan w:val="2"/>
                  <w:vAlign w:val="center"/>
                </w:tcPr>
                <w:p w:rsidR="005F4744" w:rsidRPr="002C4DFC" w:rsidRDefault="005F4744" w:rsidP="005F4744">
                  <w:pPr>
                    <w:bidi/>
                    <w:jc w:val="center"/>
                    <w:rPr>
                      <w:rFonts w:asciiTheme="minorBidi" w:hAnsiTheme="minorBidi" w:cstheme="minorBidi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rtl/>
                      <w:lang w:bidi="ar-TN"/>
                    </w:rPr>
                    <w:t>0</w:t>
                  </w:r>
                </w:p>
              </w:tc>
              <w:tc>
                <w:tcPr>
                  <w:tcW w:w="1134" w:type="dxa"/>
                  <w:gridSpan w:val="2"/>
                  <w:vAlign w:val="center"/>
                </w:tcPr>
                <w:p w:rsidR="005F4744" w:rsidRPr="002C4DFC" w:rsidRDefault="005F4744" w:rsidP="005F4744">
                  <w:pPr>
                    <w:bidi/>
                    <w:jc w:val="center"/>
                    <w:rPr>
                      <w:rFonts w:asciiTheme="minorBidi" w:hAnsiTheme="minorBidi" w:cstheme="minorBidi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rtl/>
                      <w:lang w:bidi="ar-TN"/>
                    </w:rPr>
                    <w:t>0</w:t>
                  </w:r>
                </w:p>
              </w:tc>
            </w:tr>
            <w:tr w:rsidR="005F4744" w:rsidRPr="002C4DFC">
              <w:trPr>
                <w:jc w:val="center"/>
              </w:trPr>
              <w:tc>
                <w:tcPr>
                  <w:tcW w:w="1843" w:type="dxa"/>
                  <w:vAlign w:val="center"/>
                </w:tcPr>
                <w:p w:rsidR="005F4744" w:rsidRPr="002C4DFC" w:rsidRDefault="005F4744" w:rsidP="005F4744">
                  <w:pPr>
                    <w:bidi/>
                    <w:rPr>
                      <w:rFonts w:asciiTheme="minorBidi" w:hAnsiTheme="minorBidi" w:cstheme="minorBidi"/>
                      <w:sz w:val="28"/>
                      <w:szCs w:val="28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sz w:val="28"/>
                      <w:szCs w:val="28"/>
                      <w:rtl/>
                      <w:lang w:bidi="ar-TN"/>
                    </w:rPr>
                    <w:t>دون التملّك الأدنى</w:t>
                  </w:r>
                </w:p>
              </w:tc>
              <w:tc>
                <w:tcPr>
                  <w:tcW w:w="638" w:type="dxa"/>
                </w:tcPr>
                <w:p w:rsidR="005F4744" w:rsidRPr="002C4DFC" w:rsidRDefault="005F4744" w:rsidP="005F4744">
                  <w:pPr>
                    <w:bidi/>
                    <w:jc w:val="center"/>
                    <w:rPr>
                      <w:rFonts w:asciiTheme="minorBidi" w:hAnsiTheme="minorBidi" w:cstheme="minorBidi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rtl/>
                      <w:lang w:bidi="ar-TN"/>
                    </w:rPr>
                    <w:t>0,5</w:t>
                  </w:r>
                </w:p>
              </w:tc>
              <w:tc>
                <w:tcPr>
                  <w:tcW w:w="638" w:type="dxa"/>
                </w:tcPr>
                <w:p w:rsidR="005F4744" w:rsidRPr="002C4DFC" w:rsidRDefault="005F4744" w:rsidP="005F4744">
                  <w:pPr>
                    <w:bidi/>
                    <w:jc w:val="center"/>
                    <w:rPr>
                      <w:rFonts w:asciiTheme="minorBidi" w:hAnsiTheme="minorBidi" w:cstheme="minorBidi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rtl/>
                      <w:lang w:bidi="ar-TN"/>
                    </w:rPr>
                    <w:t>1</w:t>
                  </w:r>
                </w:p>
              </w:tc>
              <w:tc>
                <w:tcPr>
                  <w:tcW w:w="623" w:type="dxa"/>
                  <w:vAlign w:val="center"/>
                </w:tcPr>
                <w:p w:rsidR="005F4744" w:rsidRPr="002C4DFC" w:rsidRDefault="005F4744" w:rsidP="005F4744">
                  <w:pPr>
                    <w:bidi/>
                    <w:jc w:val="center"/>
                    <w:rPr>
                      <w:rFonts w:asciiTheme="minorBidi" w:hAnsiTheme="minorBidi" w:cstheme="minorBidi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rtl/>
                      <w:lang w:bidi="ar-TN"/>
                    </w:rPr>
                    <w:t>0,5</w:t>
                  </w:r>
                </w:p>
              </w:tc>
              <w:tc>
                <w:tcPr>
                  <w:tcW w:w="624" w:type="dxa"/>
                  <w:vAlign w:val="center"/>
                </w:tcPr>
                <w:p w:rsidR="005F4744" w:rsidRPr="002C4DFC" w:rsidRDefault="005F4744" w:rsidP="005F4744">
                  <w:pPr>
                    <w:bidi/>
                    <w:jc w:val="center"/>
                    <w:rPr>
                      <w:rFonts w:asciiTheme="minorBidi" w:hAnsiTheme="minorBidi" w:cstheme="minorBidi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rtl/>
                      <w:lang w:bidi="ar-TN"/>
                    </w:rPr>
                    <w:t>1</w:t>
                  </w:r>
                </w:p>
              </w:tc>
              <w:tc>
                <w:tcPr>
                  <w:tcW w:w="623" w:type="dxa"/>
                  <w:vAlign w:val="center"/>
                </w:tcPr>
                <w:p w:rsidR="005F4744" w:rsidRPr="002C4DFC" w:rsidRDefault="005F4744" w:rsidP="005F4744">
                  <w:pPr>
                    <w:bidi/>
                    <w:jc w:val="center"/>
                    <w:rPr>
                      <w:rFonts w:asciiTheme="minorBidi" w:hAnsiTheme="minorBidi" w:cstheme="minorBidi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rtl/>
                      <w:lang w:bidi="ar-TN"/>
                    </w:rPr>
                    <w:t>1,5</w:t>
                  </w:r>
                </w:p>
              </w:tc>
              <w:tc>
                <w:tcPr>
                  <w:tcW w:w="624" w:type="dxa"/>
                  <w:vAlign w:val="center"/>
                </w:tcPr>
                <w:p w:rsidR="005F4744" w:rsidRPr="002C4DFC" w:rsidRDefault="005F4744" w:rsidP="005F4744">
                  <w:pPr>
                    <w:bidi/>
                    <w:jc w:val="center"/>
                    <w:rPr>
                      <w:rFonts w:asciiTheme="minorBidi" w:hAnsiTheme="minorBidi" w:cstheme="minorBidi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rtl/>
                      <w:lang w:bidi="ar-TN"/>
                    </w:rPr>
                    <w:t>2</w:t>
                  </w:r>
                </w:p>
              </w:tc>
              <w:tc>
                <w:tcPr>
                  <w:tcW w:w="624" w:type="dxa"/>
                  <w:vAlign w:val="center"/>
                </w:tcPr>
                <w:p w:rsidR="005F4744" w:rsidRPr="002C4DFC" w:rsidRDefault="005F4744" w:rsidP="005F4744">
                  <w:pPr>
                    <w:bidi/>
                    <w:jc w:val="center"/>
                    <w:rPr>
                      <w:rFonts w:asciiTheme="minorBidi" w:hAnsiTheme="minorBidi" w:cstheme="minorBidi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rtl/>
                      <w:lang w:bidi="ar-TN"/>
                    </w:rPr>
                    <w:t>3</w:t>
                  </w:r>
                </w:p>
              </w:tc>
              <w:tc>
                <w:tcPr>
                  <w:tcW w:w="709" w:type="dxa"/>
                </w:tcPr>
                <w:p w:rsidR="005F4744" w:rsidRPr="002C4DFC" w:rsidRDefault="005F4744" w:rsidP="005F4744">
                  <w:pPr>
                    <w:bidi/>
                    <w:jc w:val="center"/>
                    <w:rPr>
                      <w:rFonts w:asciiTheme="minorBidi" w:hAnsiTheme="minorBidi" w:cstheme="minorBidi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rtl/>
                      <w:lang w:bidi="ar-TN"/>
                    </w:rPr>
                    <w:t>0,5</w:t>
                  </w:r>
                </w:p>
              </w:tc>
              <w:tc>
                <w:tcPr>
                  <w:tcW w:w="709" w:type="dxa"/>
                </w:tcPr>
                <w:p w:rsidR="005F4744" w:rsidRPr="002C4DFC" w:rsidRDefault="005F4744" w:rsidP="005F4744">
                  <w:pPr>
                    <w:bidi/>
                    <w:jc w:val="center"/>
                    <w:rPr>
                      <w:rFonts w:asciiTheme="minorBidi" w:hAnsiTheme="minorBidi" w:cstheme="minorBidi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rtl/>
                      <w:lang w:bidi="ar-TN"/>
                    </w:rPr>
                    <w:t>1</w:t>
                  </w:r>
                </w:p>
              </w:tc>
              <w:tc>
                <w:tcPr>
                  <w:tcW w:w="1134" w:type="dxa"/>
                  <w:gridSpan w:val="2"/>
                  <w:vAlign w:val="center"/>
                </w:tcPr>
                <w:p w:rsidR="005F4744" w:rsidRPr="002C4DFC" w:rsidRDefault="005F4744" w:rsidP="005F4744">
                  <w:pPr>
                    <w:bidi/>
                    <w:jc w:val="center"/>
                    <w:rPr>
                      <w:rFonts w:asciiTheme="minorBidi" w:hAnsiTheme="minorBidi" w:cstheme="minorBidi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rtl/>
                      <w:lang w:bidi="ar-TN"/>
                    </w:rPr>
                    <w:t>1</w:t>
                  </w:r>
                </w:p>
              </w:tc>
            </w:tr>
            <w:tr w:rsidR="005F4744" w:rsidRPr="002C4DFC">
              <w:trPr>
                <w:jc w:val="center"/>
              </w:trPr>
              <w:tc>
                <w:tcPr>
                  <w:tcW w:w="1843" w:type="dxa"/>
                  <w:vAlign w:val="center"/>
                </w:tcPr>
                <w:p w:rsidR="005F4744" w:rsidRPr="002C4DFC" w:rsidRDefault="005F4744" w:rsidP="005F4744">
                  <w:pPr>
                    <w:bidi/>
                    <w:rPr>
                      <w:rFonts w:asciiTheme="minorBidi" w:hAnsiTheme="minorBidi" w:cstheme="minorBidi"/>
                      <w:sz w:val="28"/>
                      <w:szCs w:val="28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sz w:val="28"/>
                      <w:szCs w:val="28"/>
                      <w:rtl/>
                      <w:lang w:bidi="ar-TN"/>
                    </w:rPr>
                    <w:t>التملّك الأدنى</w:t>
                  </w:r>
                </w:p>
              </w:tc>
              <w:tc>
                <w:tcPr>
                  <w:tcW w:w="638" w:type="dxa"/>
                </w:tcPr>
                <w:p w:rsidR="005F4744" w:rsidRPr="002C4DFC" w:rsidRDefault="005F4744" w:rsidP="005F4744">
                  <w:pPr>
                    <w:bidi/>
                    <w:jc w:val="center"/>
                    <w:rPr>
                      <w:rFonts w:asciiTheme="minorBidi" w:hAnsiTheme="minorBidi" w:cstheme="minorBidi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rtl/>
                      <w:lang w:bidi="ar-TN"/>
                    </w:rPr>
                    <w:t>1,5</w:t>
                  </w:r>
                </w:p>
              </w:tc>
              <w:tc>
                <w:tcPr>
                  <w:tcW w:w="638" w:type="dxa"/>
                </w:tcPr>
                <w:p w:rsidR="005F4744" w:rsidRPr="002C4DFC" w:rsidRDefault="005F4744" w:rsidP="005F4744">
                  <w:pPr>
                    <w:bidi/>
                    <w:jc w:val="center"/>
                    <w:rPr>
                      <w:rFonts w:asciiTheme="minorBidi" w:hAnsiTheme="minorBidi" w:cstheme="minorBidi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rtl/>
                      <w:lang w:bidi="ar-TN"/>
                    </w:rPr>
                    <w:t>2</w:t>
                  </w:r>
                </w:p>
              </w:tc>
              <w:tc>
                <w:tcPr>
                  <w:tcW w:w="623" w:type="dxa"/>
                  <w:vAlign w:val="center"/>
                </w:tcPr>
                <w:p w:rsidR="005F4744" w:rsidRPr="002C4DFC" w:rsidRDefault="005F4744" w:rsidP="005F4744">
                  <w:pPr>
                    <w:bidi/>
                    <w:jc w:val="center"/>
                    <w:rPr>
                      <w:rFonts w:asciiTheme="minorBidi" w:hAnsiTheme="minorBidi" w:cstheme="minorBidi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rtl/>
                      <w:lang w:bidi="ar-TN"/>
                    </w:rPr>
                    <w:t>3,5</w:t>
                  </w:r>
                </w:p>
              </w:tc>
              <w:tc>
                <w:tcPr>
                  <w:tcW w:w="624" w:type="dxa"/>
                  <w:vAlign w:val="center"/>
                </w:tcPr>
                <w:p w:rsidR="005F4744" w:rsidRPr="002C4DFC" w:rsidRDefault="005F4744" w:rsidP="005F4744">
                  <w:pPr>
                    <w:bidi/>
                    <w:jc w:val="center"/>
                    <w:rPr>
                      <w:rFonts w:asciiTheme="minorBidi" w:hAnsiTheme="minorBidi" w:cstheme="minorBidi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rtl/>
                      <w:lang w:bidi="ar-TN"/>
                    </w:rPr>
                    <w:t>4</w:t>
                  </w:r>
                </w:p>
              </w:tc>
              <w:tc>
                <w:tcPr>
                  <w:tcW w:w="623" w:type="dxa"/>
                  <w:vAlign w:val="center"/>
                </w:tcPr>
                <w:p w:rsidR="005F4744" w:rsidRPr="002C4DFC" w:rsidRDefault="005F4744" w:rsidP="005F4744">
                  <w:pPr>
                    <w:bidi/>
                    <w:jc w:val="center"/>
                    <w:rPr>
                      <w:rFonts w:asciiTheme="minorBidi" w:hAnsiTheme="minorBidi" w:cstheme="minorBidi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rtl/>
                      <w:lang w:bidi="ar-TN"/>
                    </w:rPr>
                    <w:t>4,5</w:t>
                  </w:r>
                </w:p>
              </w:tc>
              <w:tc>
                <w:tcPr>
                  <w:tcW w:w="624" w:type="dxa"/>
                  <w:vAlign w:val="center"/>
                </w:tcPr>
                <w:p w:rsidR="005F4744" w:rsidRPr="002C4DFC" w:rsidRDefault="005F4744" w:rsidP="005F4744">
                  <w:pPr>
                    <w:bidi/>
                    <w:jc w:val="center"/>
                    <w:rPr>
                      <w:rFonts w:asciiTheme="minorBidi" w:hAnsiTheme="minorBidi" w:cstheme="minorBidi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rtl/>
                      <w:lang w:bidi="ar-TN"/>
                    </w:rPr>
                    <w:t>5</w:t>
                  </w:r>
                </w:p>
              </w:tc>
              <w:tc>
                <w:tcPr>
                  <w:tcW w:w="624" w:type="dxa"/>
                  <w:vAlign w:val="center"/>
                </w:tcPr>
                <w:p w:rsidR="005F4744" w:rsidRPr="002C4DFC" w:rsidRDefault="005F4744" w:rsidP="005F4744">
                  <w:pPr>
                    <w:bidi/>
                    <w:jc w:val="center"/>
                    <w:rPr>
                      <w:rFonts w:asciiTheme="minorBidi" w:hAnsiTheme="minorBidi" w:cstheme="minorBidi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rtl/>
                      <w:lang w:bidi="ar-TN"/>
                    </w:rPr>
                    <w:t>6</w:t>
                  </w:r>
                </w:p>
              </w:tc>
              <w:tc>
                <w:tcPr>
                  <w:tcW w:w="709" w:type="dxa"/>
                </w:tcPr>
                <w:p w:rsidR="005F4744" w:rsidRPr="002C4DFC" w:rsidRDefault="005F4744" w:rsidP="005F4744">
                  <w:pPr>
                    <w:bidi/>
                    <w:jc w:val="center"/>
                    <w:rPr>
                      <w:rFonts w:asciiTheme="minorBidi" w:hAnsiTheme="minorBidi" w:cstheme="minorBidi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rtl/>
                      <w:lang w:bidi="ar-TN"/>
                    </w:rPr>
                    <w:t>1,5</w:t>
                  </w:r>
                </w:p>
              </w:tc>
              <w:tc>
                <w:tcPr>
                  <w:tcW w:w="709" w:type="dxa"/>
                </w:tcPr>
                <w:p w:rsidR="005F4744" w:rsidRPr="002C4DFC" w:rsidRDefault="005F4744" w:rsidP="005F4744">
                  <w:pPr>
                    <w:bidi/>
                    <w:jc w:val="center"/>
                    <w:rPr>
                      <w:rFonts w:asciiTheme="minorBidi" w:hAnsiTheme="minorBidi" w:cstheme="minorBidi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rtl/>
                      <w:lang w:bidi="ar-TN"/>
                    </w:rPr>
                    <w:t>2</w:t>
                  </w:r>
                </w:p>
              </w:tc>
              <w:tc>
                <w:tcPr>
                  <w:tcW w:w="567" w:type="dxa"/>
                  <w:vAlign w:val="center"/>
                </w:tcPr>
                <w:p w:rsidR="005F4744" w:rsidRPr="002C4DFC" w:rsidRDefault="005F4744" w:rsidP="005F4744">
                  <w:pPr>
                    <w:bidi/>
                    <w:jc w:val="center"/>
                    <w:rPr>
                      <w:rFonts w:asciiTheme="minorBidi" w:hAnsiTheme="minorBidi" w:cstheme="minorBidi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rtl/>
                      <w:lang w:bidi="ar-TN"/>
                    </w:rPr>
                    <w:t>2</w:t>
                  </w:r>
                </w:p>
              </w:tc>
              <w:tc>
                <w:tcPr>
                  <w:tcW w:w="567" w:type="dxa"/>
                  <w:vAlign w:val="center"/>
                </w:tcPr>
                <w:p w:rsidR="005F4744" w:rsidRPr="002C4DFC" w:rsidRDefault="005F4744" w:rsidP="005F4744">
                  <w:pPr>
                    <w:bidi/>
                    <w:jc w:val="center"/>
                    <w:rPr>
                      <w:rFonts w:asciiTheme="minorBidi" w:hAnsiTheme="minorBidi" w:cstheme="minorBidi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rtl/>
                      <w:lang w:bidi="ar-TN"/>
                    </w:rPr>
                    <w:t>4</w:t>
                  </w:r>
                </w:p>
              </w:tc>
            </w:tr>
            <w:tr w:rsidR="005F4744" w:rsidRPr="002C4DFC">
              <w:trPr>
                <w:jc w:val="center"/>
              </w:trPr>
              <w:tc>
                <w:tcPr>
                  <w:tcW w:w="1843" w:type="dxa"/>
                  <w:vAlign w:val="center"/>
                </w:tcPr>
                <w:p w:rsidR="005F4744" w:rsidRPr="002C4DFC" w:rsidRDefault="005F4744" w:rsidP="005F4744">
                  <w:pPr>
                    <w:bidi/>
                    <w:rPr>
                      <w:rFonts w:asciiTheme="minorBidi" w:hAnsiTheme="minorBidi" w:cstheme="minorBidi"/>
                      <w:sz w:val="28"/>
                      <w:szCs w:val="28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sz w:val="28"/>
                      <w:szCs w:val="28"/>
                      <w:rtl/>
                      <w:lang w:bidi="ar-TN"/>
                    </w:rPr>
                    <w:t>التملّك الأقصى</w:t>
                  </w:r>
                </w:p>
              </w:tc>
              <w:tc>
                <w:tcPr>
                  <w:tcW w:w="638" w:type="dxa"/>
                </w:tcPr>
                <w:p w:rsidR="005F4744" w:rsidRPr="002C4DFC" w:rsidRDefault="005F4744" w:rsidP="005F4744">
                  <w:pPr>
                    <w:bidi/>
                    <w:jc w:val="center"/>
                    <w:rPr>
                      <w:rFonts w:asciiTheme="minorBidi" w:hAnsiTheme="minorBidi" w:cstheme="minorBidi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rtl/>
                      <w:lang w:bidi="ar-TN"/>
                    </w:rPr>
                    <w:t>2,5</w:t>
                  </w:r>
                </w:p>
              </w:tc>
              <w:tc>
                <w:tcPr>
                  <w:tcW w:w="638" w:type="dxa"/>
                </w:tcPr>
                <w:p w:rsidR="005F4744" w:rsidRPr="002C4DFC" w:rsidRDefault="005F4744" w:rsidP="005F4744">
                  <w:pPr>
                    <w:bidi/>
                    <w:jc w:val="center"/>
                    <w:rPr>
                      <w:rFonts w:asciiTheme="minorBidi" w:hAnsiTheme="minorBidi" w:cstheme="minorBidi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rtl/>
                      <w:lang w:bidi="ar-TN"/>
                    </w:rPr>
                    <w:t>3</w:t>
                  </w:r>
                </w:p>
              </w:tc>
              <w:tc>
                <w:tcPr>
                  <w:tcW w:w="623" w:type="dxa"/>
                  <w:vAlign w:val="center"/>
                </w:tcPr>
                <w:p w:rsidR="005F4744" w:rsidRPr="002C4DFC" w:rsidRDefault="005F4744" w:rsidP="005F4744">
                  <w:pPr>
                    <w:bidi/>
                    <w:jc w:val="center"/>
                    <w:rPr>
                      <w:rFonts w:asciiTheme="minorBidi" w:hAnsiTheme="minorBidi" w:cstheme="minorBidi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rtl/>
                      <w:lang w:bidi="ar-TN"/>
                    </w:rPr>
                    <w:t>6,5</w:t>
                  </w:r>
                </w:p>
              </w:tc>
              <w:tc>
                <w:tcPr>
                  <w:tcW w:w="624" w:type="dxa"/>
                  <w:vAlign w:val="center"/>
                </w:tcPr>
                <w:p w:rsidR="005F4744" w:rsidRPr="002C4DFC" w:rsidRDefault="005F4744" w:rsidP="005F4744">
                  <w:pPr>
                    <w:bidi/>
                    <w:jc w:val="center"/>
                    <w:rPr>
                      <w:rFonts w:asciiTheme="minorBidi" w:hAnsiTheme="minorBidi" w:cstheme="minorBidi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rtl/>
                      <w:lang w:bidi="ar-TN"/>
                    </w:rPr>
                    <w:t>7</w:t>
                  </w:r>
                </w:p>
              </w:tc>
              <w:tc>
                <w:tcPr>
                  <w:tcW w:w="623" w:type="dxa"/>
                  <w:vAlign w:val="center"/>
                </w:tcPr>
                <w:p w:rsidR="005F4744" w:rsidRPr="002C4DFC" w:rsidRDefault="005F4744" w:rsidP="005F4744">
                  <w:pPr>
                    <w:bidi/>
                    <w:jc w:val="center"/>
                    <w:rPr>
                      <w:rFonts w:asciiTheme="minorBidi" w:hAnsiTheme="minorBidi" w:cstheme="minorBidi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rtl/>
                      <w:lang w:bidi="ar-TN"/>
                    </w:rPr>
                    <w:t>7,5</w:t>
                  </w:r>
                </w:p>
              </w:tc>
              <w:tc>
                <w:tcPr>
                  <w:tcW w:w="624" w:type="dxa"/>
                  <w:vAlign w:val="center"/>
                </w:tcPr>
                <w:p w:rsidR="005F4744" w:rsidRPr="002C4DFC" w:rsidRDefault="005F4744" w:rsidP="005F4744">
                  <w:pPr>
                    <w:bidi/>
                    <w:jc w:val="center"/>
                    <w:rPr>
                      <w:rFonts w:asciiTheme="minorBidi" w:hAnsiTheme="minorBidi" w:cstheme="minorBidi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rtl/>
                      <w:lang w:bidi="ar-TN"/>
                    </w:rPr>
                    <w:t>8</w:t>
                  </w:r>
                </w:p>
              </w:tc>
              <w:tc>
                <w:tcPr>
                  <w:tcW w:w="624" w:type="dxa"/>
                  <w:vAlign w:val="center"/>
                </w:tcPr>
                <w:p w:rsidR="005F4744" w:rsidRPr="002C4DFC" w:rsidRDefault="005F4744" w:rsidP="005F4744">
                  <w:pPr>
                    <w:bidi/>
                    <w:jc w:val="center"/>
                    <w:rPr>
                      <w:rFonts w:asciiTheme="minorBidi" w:hAnsiTheme="minorBidi" w:cstheme="minorBidi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rtl/>
                      <w:lang w:bidi="ar-TN"/>
                    </w:rPr>
                    <w:t>9</w:t>
                  </w:r>
                </w:p>
              </w:tc>
              <w:tc>
                <w:tcPr>
                  <w:tcW w:w="709" w:type="dxa"/>
                </w:tcPr>
                <w:p w:rsidR="005F4744" w:rsidRPr="002C4DFC" w:rsidRDefault="005F4744" w:rsidP="005F4744">
                  <w:pPr>
                    <w:bidi/>
                    <w:jc w:val="center"/>
                    <w:rPr>
                      <w:rFonts w:asciiTheme="minorBidi" w:hAnsiTheme="minorBidi" w:cstheme="minorBidi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rtl/>
                      <w:lang w:bidi="ar-TN"/>
                    </w:rPr>
                    <w:t>2,5</w:t>
                  </w:r>
                </w:p>
              </w:tc>
              <w:tc>
                <w:tcPr>
                  <w:tcW w:w="709" w:type="dxa"/>
                </w:tcPr>
                <w:p w:rsidR="005F4744" w:rsidRPr="002C4DFC" w:rsidRDefault="005F4744" w:rsidP="005F4744">
                  <w:pPr>
                    <w:bidi/>
                    <w:jc w:val="center"/>
                    <w:rPr>
                      <w:rFonts w:asciiTheme="minorBidi" w:hAnsiTheme="minorBidi" w:cstheme="minorBidi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rtl/>
                      <w:lang w:bidi="ar-TN"/>
                    </w:rPr>
                    <w:t>3</w:t>
                  </w:r>
                </w:p>
              </w:tc>
              <w:tc>
                <w:tcPr>
                  <w:tcW w:w="1134" w:type="dxa"/>
                  <w:gridSpan w:val="2"/>
                  <w:vAlign w:val="center"/>
                </w:tcPr>
                <w:p w:rsidR="005F4744" w:rsidRPr="002C4DFC" w:rsidRDefault="005F4744" w:rsidP="005F4744">
                  <w:pPr>
                    <w:bidi/>
                    <w:jc w:val="center"/>
                    <w:rPr>
                      <w:rFonts w:asciiTheme="minorBidi" w:hAnsiTheme="minorBidi" w:cstheme="minorBidi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rtl/>
                      <w:lang w:bidi="ar-TN"/>
                    </w:rPr>
                    <w:t>5</w:t>
                  </w:r>
                </w:p>
              </w:tc>
            </w:tr>
          </w:tbl>
          <w:p w:rsidR="004C5857" w:rsidRPr="002C4DFC" w:rsidRDefault="004C5857" w:rsidP="004C5857">
            <w:pPr>
              <w:bidi/>
              <w:rPr>
                <w:rFonts w:asciiTheme="minorBidi" w:hAnsiTheme="minorBidi" w:cstheme="minorBidi"/>
                <w:sz w:val="40"/>
                <w:szCs w:val="40"/>
                <w:rtl/>
              </w:rPr>
            </w:pPr>
          </w:p>
          <w:p w:rsidR="004C5857" w:rsidRPr="002C4DFC" w:rsidRDefault="004C5857" w:rsidP="004C5857">
            <w:pPr>
              <w:bidi/>
              <w:rPr>
                <w:rFonts w:asciiTheme="minorBidi" w:hAnsiTheme="minorBidi" w:cstheme="minorBidi"/>
                <w:sz w:val="40"/>
                <w:szCs w:val="40"/>
                <w:rtl/>
              </w:rPr>
            </w:pPr>
          </w:p>
          <w:p w:rsidR="004C5857" w:rsidRPr="002C4DFC" w:rsidRDefault="004C5857" w:rsidP="004C5857">
            <w:pPr>
              <w:bidi/>
              <w:rPr>
                <w:rFonts w:asciiTheme="minorBidi" w:hAnsiTheme="minorBidi" w:cstheme="minorBidi"/>
                <w:sz w:val="40"/>
                <w:szCs w:val="40"/>
                <w:rtl/>
              </w:rPr>
            </w:pPr>
          </w:p>
          <w:p w:rsidR="004C5857" w:rsidRPr="002C4DFC" w:rsidRDefault="004C5857" w:rsidP="004C5857">
            <w:pPr>
              <w:bidi/>
              <w:rPr>
                <w:rFonts w:asciiTheme="minorBidi" w:hAnsiTheme="minorBidi" w:cstheme="minorBidi"/>
                <w:sz w:val="40"/>
                <w:szCs w:val="40"/>
                <w:rtl/>
              </w:rPr>
            </w:pPr>
          </w:p>
          <w:p w:rsidR="004C5857" w:rsidRPr="002C4DFC" w:rsidRDefault="004C5857" w:rsidP="004C5857">
            <w:pPr>
              <w:bidi/>
              <w:rPr>
                <w:rFonts w:asciiTheme="minorBidi" w:hAnsiTheme="minorBidi" w:cstheme="minorBidi"/>
                <w:sz w:val="40"/>
                <w:szCs w:val="40"/>
                <w:rtl/>
              </w:rPr>
            </w:pPr>
          </w:p>
          <w:p w:rsidR="004C5857" w:rsidRPr="002C4DFC" w:rsidRDefault="004C5857" w:rsidP="004C5857">
            <w:pPr>
              <w:bidi/>
              <w:rPr>
                <w:rFonts w:asciiTheme="minorBidi" w:hAnsiTheme="minorBidi" w:cstheme="minorBidi"/>
                <w:sz w:val="40"/>
                <w:szCs w:val="40"/>
                <w:rtl/>
              </w:rPr>
            </w:pPr>
          </w:p>
          <w:p w:rsidR="004C5857" w:rsidRPr="002C4DFC" w:rsidRDefault="004C5857" w:rsidP="004C5857">
            <w:pPr>
              <w:bidi/>
              <w:rPr>
                <w:rFonts w:asciiTheme="minorBidi" w:hAnsiTheme="minorBidi" w:cstheme="minorBidi"/>
                <w:sz w:val="40"/>
                <w:szCs w:val="40"/>
                <w:rtl/>
              </w:rPr>
            </w:pPr>
          </w:p>
          <w:p w:rsidR="004C5857" w:rsidRPr="002C4DFC" w:rsidRDefault="004C5857" w:rsidP="004C5857">
            <w:pPr>
              <w:bidi/>
              <w:rPr>
                <w:rFonts w:asciiTheme="minorBidi" w:hAnsiTheme="minorBidi" w:cstheme="minorBidi"/>
                <w:sz w:val="40"/>
                <w:szCs w:val="40"/>
                <w:rtl/>
              </w:rPr>
            </w:pPr>
          </w:p>
          <w:p w:rsidR="004C5857" w:rsidRPr="002C4DFC" w:rsidRDefault="004C5857" w:rsidP="004C5857">
            <w:pPr>
              <w:bidi/>
              <w:rPr>
                <w:rFonts w:asciiTheme="minorBidi" w:hAnsiTheme="minorBidi" w:cstheme="minorBidi"/>
                <w:sz w:val="40"/>
                <w:szCs w:val="40"/>
                <w:rtl/>
              </w:rPr>
            </w:pPr>
          </w:p>
          <w:p w:rsidR="004C5857" w:rsidRPr="002C4DFC" w:rsidRDefault="004C5857" w:rsidP="004C5857">
            <w:pPr>
              <w:bidi/>
              <w:rPr>
                <w:rFonts w:asciiTheme="minorBidi" w:hAnsiTheme="minorBidi" w:cstheme="minorBidi"/>
                <w:sz w:val="40"/>
                <w:szCs w:val="40"/>
                <w:rtl/>
              </w:rPr>
            </w:pPr>
          </w:p>
          <w:p w:rsidR="004C5857" w:rsidRPr="002C4DFC" w:rsidRDefault="004C5857" w:rsidP="004C5857">
            <w:pPr>
              <w:bidi/>
              <w:rPr>
                <w:rFonts w:asciiTheme="minorBidi" w:hAnsiTheme="minorBidi" w:cstheme="minorBidi"/>
                <w:sz w:val="40"/>
                <w:szCs w:val="40"/>
                <w:rtl/>
              </w:rPr>
            </w:pPr>
          </w:p>
          <w:p w:rsidR="004C5857" w:rsidRPr="002C4DFC" w:rsidRDefault="004C5857" w:rsidP="004C5857">
            <w:pPr>
              <w:bidi/>
              <w:rPr>
                <w:rFonts w:asciiTheme="minorBidi" w:hAnsiTheme="minorBidi" w:cstheme="minorBidi"/>
                <w:sz w:val="40"/>
                <w:szCs w:val="40"/>
                <w:rtl/>
              </w:rPr>
            </w:pPr>
          </w:p>
          <w:p w:rsidR="004C5857" w:rsidRPr="002C4DFC" w:rsidRDefault="004C5857" w:rsidP="004C5857">
            <w:pPr>
              <w:bidi/>
              <w:rPr>
                <w:rFonts w:asciiTheme="minorBidi" w:hAnsiTheme="minorBidi" w:cstheme="minorBidi"/>
                <w:sz w:val="40"/>
                <w:szCs w:val="40"/>
                <w:rtl/>
              </w:rPr>
            </w:pPr>
          </w:p>
          <w:p w:rsidR="004C5857" w:rsidRPr="002C4DFC" w:rsidRDefault="004C5857" w:rsidP="004C5857">
            <w:pPr>
              <w:bidi/>
              <w:rPr>
                <w:rFonts w:asciiTheme="minorBidi" w:hAnsiTheme="minorBidi" w:cstheme="minorBidi"/>
                <w:sz w:val="40"/>
                <w:szCs w:val="40"/>
                <w:rtl/>
              </w:rPr>
            </w:pPr>
          </w:p>
          <w:p w:rsidR="004C5857" w:rsidRPr="002C4DFC" w:rsidRDefault="004C5857" w:rsidP="004C5857">
            <w:pPr>
              <w:bidi/>
              <w:rPr>
                <w:rFonts w:asciiTheme="minorBidi" w:hAnsiTheme="minorBidi" w:cstheme="minorBidi"/>
                <w:sz w:val="40"/>
                <w:szCs w:val="40"/>
                <w:rtl/>
              </w:rPr>
            </w:pPr>
          </w:p>
          <w:p w:rsidR="004C5857" w:rsidRPr="002C4DFC" w:rsidRDefault="004C5857" w:rsidP="004C5857">
            <w:pPr>
              <w:bidi/>
              <w:rPr>
                <w:rFonts w:asciiTheme="minorBidi" w:hAnsiTheme="minorBidi" w:cstheme="minorBidi"/>
                <w:sz w:val="40"/>
                <w:szCs w:val="40"/>
                <w:rtl/>
              </w:rPr>
            </w:pPr>
          </w:p>
          <w:p w:rsidR="004C5857" w:rsidRPr="002C4DFC" w:rsidRDefault="004C5857" w:rsidP="004C5857">
            <w:pPr>
              <w:bidi/>
              <w:rPr>
                <w:rFonts w:asciiTheme="minorBidi" w:hAnsiTheme="minorBidi" w:cstheme="minorBidi"/>
                <w:sz w:val="40"/>
                <w:szCs w:val="40"/>
                <w:rtl/>
              </w:rPr>
            </w:pPr>
          </w:p>
        </w:tc>
      </w:tr>
    </w:tbl>
    <w:p w:rsidR="008D5656" w:rsidRPr="002C4DFC" w:rsidRDefault="008D5656" w:rsidP="008D5656">
      <w:pPr>
        <w:bidi/>
        <w:rPr>
          <w:rFonts w:asciiTheme="minorBidi" w:hAnsiTheme="minorBidi" w:cstheme="minorBidi"/>
          <w:rtl/>
        </w:rPr>
      </w:pPr>
    </w:p>
    <w:tbl>
      <w:tblPr>
        <w:bidiVisual/>
        <w:tblW w:w="11029" w:type="dxa"/>
        <w:tblInd w:w="-7" w:type="dxa"/>
        <w:tblBorders>
          <w:top w:val="thickThinMediumGap" w:sz="24" w:space="0" w:color="auto"/>
          <w:left w:val="thickThinMediumGap" w:sz="24" w:space="0" w:color="auto"/>
          <w:bottom w:val="thickThinMediumGap" w:sz="24" w:space="0" w:color="auto"/>
          <w:right w:val="thickThinMediumGap" w:sz="2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33"/>
        <w:gridCol w:w="1148"/>
        <w:gridCol w:w="4132"/>
        <w:gridCol w:w="3098"/>
        <w:gridCol w:w="1418"/>
      </w:tblGrid>
      <w:tr w:rsidR="008B2A42" w:rsidRPr="002C4DFC">
        <w:tc>
          <w:tcPr>
            <w:tcW w:w="2381" w:type="dxa"/>
            <w:gridSpan w:val="2"/>
            <w:tcBorders>
              <w:top w:val="double" w:sz="12" w:space="0" w:color="auto"/>
              <w:left w:val="double" w:sz="12" w:space="0" w:color="auto"/>
              <w:bottom w:val="double" w:sz="12" w:space="0" w:color="auto"/>
              <w:right w:val="double" w:sz="12" w:space="0" w:color="auto"/>
            </w:tcBorders>
            <w:vAlign w:val="center"/>
          </w:tcPr>
          <w:p w:rsidR="008B2A42" w:rsidRPr="002C4DFC" w:rsidRDefault="008B2A42" w:rsidP="001C1E9D">
            <w:pPr>
              <w:bidi/>
              <w:jc w:val="center"/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</w:pPr>
            <w:r w:rsidRPr="002C4DFC"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  <w:t xml:space="preserve">المدرسة </w:t>
            </w:r>
            <w:proofErr w:type="spellStart"/>
            <w:r w:rsidRPr="002C4DFC"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  <w:t>الإبتدائيّة</w:t>
            </w:r>
            <w:proofErr w:type="spellEnd"/>
          </w:p>
          <w:p w:rsidR="008B2A42" w:rsidRPr="002C4DFC" w:rsidRDefault="008B2A42" w:rsidP="001C1E9D">
            <w:pPr>
              <w:bidi/>
              <w:jc w:val="center"/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</w:pPr>
            <w:r w:rsidRPr="002C4DFC"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  <w:t>الجمهوريّة برج العامري</w:t>
            </w:r>
          </w:p>
        </w:tc>
        <w:tc>
          <w:tcPr>
            <w:tcW w:w="4132" w:type="dxa"/>
            <w:tcBorders>
              <w:top w:val="double" w:sz="12" w:space="0" w:color="auto"/>
              <w:left w:val="double" w:sz="12" w:space="0" w:color="auto"/>
              <w:bottom w:val="double" w:sz="12" w:space="0" w:color="auto"/>
              <w:right w:val="double" w:sz="12" w:space="0" w:color="auto"/>
            </w:tcBorders>
            <w:vAlign w:val="center"/>
          </w:tcPr>
          <w:p w:rsidR="008B2A42" w:rsidRPr="002C4DFC" w:rsidRDefault="008B2A42" w:rsidP="008B2A42">
            <w:pPr>
              <w:bidi/>
              <w:jc w:val="center"/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  <w:lang w:bidi="ar-TN"/>
              </w:rPr>
              <w:t>اِخـتـبـار في التـاريـخ</w:t>
            </w:r>
          </w:p>
          <w:p w:rsidR="008B2A42" w:rsidRPr="002C4DFC" w:rsidRDefault="008B2A42" w:rsidP="001C1E9D">
            <w:pPr>
              <w:bidi/>
              <w:jc w:val="center"/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  <w:lang w:bidi="ar-TN"/>
              </w:rPr>
              <w:t>لتلامـيـذ السّنة السّـادسـة</w:t>
            </w:r>
          </w:p>
          <w:p w:rsidR="008B2A42" w:rsidRPr="002C4DFC" w:rsidRDefault="008B2A42" w:rsidP="001C1E9D">
            <w:pPr>
              <w:bidi/>
              <w:jc w:val="center"/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</w:pPr>
            <w:r w:rsidRPr="002C4DFC"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  <w:lang w:bidi="ar-TN"/>
              </w:rPr>
              <w:t>الثّلاثي الثّالث: جـوان 2008</w:t>
            </w:r>
          </w:p>
        </w:tc>
        <w:tc>
          <w:tcPr>
            <w:tcW w:w="3098" w:type="dxa"/>
            <w:tcBorders>
              <w:top w:val="double" w:sz="12" w:space="0" w:color="auto"/>
              <w:left w:val="double" w:sz="12" w:space="0" w:color="auto"/>
              <w:bottom w:val="double" w:sz="12" w:space="0" w:color="auto"/>
              <w:right w:val="double" w:sz="12" w:space="0" w:color="auto"/>
            </w:tcBorders>
            <w:vAlign w:val="center"/>
          </w:tcPr>
          <w:p w:rsidR="008B2A42" w:rsidRPr="002C4DFC" w:rsidRDefault="008B2A42" w:rsidP="001C1E9D">
            <w:pPr>
              <w:bidi/>
              <w:jc w:val="center"/>
              <w:rPr>
                <w:rFonts w:asciiTheme="minorBidi" w:hAnsiTheme="minorBidi" w:cstheme="minorBidi"/>
                <w:sz w:val="20"/>
                <w:szCs w:val="20"/>
                <w:rtl/>
                <w:lang w:bidi="ar-TN"/>
              </w:rPr>
            </w:pPr>
            <w:proofErr w:type="spellStart"/>
            <w:r w:rsidRPr="002C4DFC"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  <w:lang w:bidi="ar-TN"/>
              </w:rPr>
              <w:t>الإسم</w:t>
            </w:r>
            <w:proofErr w:type="spellEnd"/>
            <w:r w:rsidRPr="002C4DFC">
              <w:rPr>
                <w:rFonts w:asciiTheme="minorBidi" w:hAnsiTheme="minorBidi" w:cstheme="minorBidi"/>
                <w:sz w:val="36"/>
                <w:szCs w:val="36"/>
                <w:rtl/>
                <w:lang w:bidi="ar-TN"/>
              </w:rPr>
              <w:t>:</w:t>
            </w:r>
            <w:r w:rsidRPr="002C4DFC">
              <w:rPr>
                <w:rFonts w:asciiTheme="minorBidi" w:hAnsiTheme="minorBidi" w:cstheme="minorBidi"/>
                <w:sz w:val="20"/>
                <w:szCs w:val="20"/>
                <w:rtl/>
                <w:lang w:bidi="ar-TN"/>
              </w:rPr>
              <w:t>.................................</w:t>
            </w:r>
          </w:p>
          <w:p w:rsidR="008B2A42" w:rsidRPr="002C4DFC" w:rsidRDefault="008B2A42" w:rsidP="001C1E9D">
            <w:pPr>
              <w:bidi/>
              <w:jc w:val="center"/>
              <w:rPr>
                <w:rFonts w:asciiTheme="minorBidi" w:hAnsiTheme="minorBidi" w:cstheme="minorBidi"/>
                <w:sz w:val="20"/>
                <w:szCs w:val="20"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  <w:lang w:bidi="ar-TN"/>
              </w:rPr>
              <w:t>اللّقب</w:t>
            </w:r>
            <w:proofErr w:type="gramStart"/>
            <w:r w:rsidRPr="002C4DFC">
              <w:rPr>
                <w:rFonts w:asciiTheme="minorBidi" w:hAnsiTheme="minorBidi" w:cstheme="minorBidi"/>
                <w:sz w:val="36"/>
                <w:szCs w:val="36"/>
                <w:rtl/>
                <w:lang w:bidi="ar-TN"/>
              </w:rPr>
              <w:t>:</w:t>
            </w:r>
            <w:r w:rsidRPr="002C4DFC">
              <w:rPr>
                <w:rFonts w:asciiTheme="minorBidi" w:hAnsiTheme="minorBidi" w:cstheme="minorBidi"/>
                <w:sz w:val="20"/>
                <w:szCs w:val="20"/>
                <w:rtl/>
                <w:lang w:bidi="ar-TN"/>
              </w:rPr>
              <w:t>.</w:t>
            </w:r>
            <w:proofErr w:type="gramEnd"/>
            <w:r w:rsidRPr="002C4DFC">
              <w:rPr>
                <w:rFonts w:asciiTheme="minorBidi" w:hAnsiTheme="minorBidi" w:cstheme="minorBidi"/>
                <w:sz w:val="20"/>
                <w:szCs w:val="20"/>
                <w:rtl/>
                <w:lang w:bidi="ar-TN"/>
              </w:rPr>
              <w:t>.................................</w:t>
            </w:r>
          </w:p>
          <w:p w:rsidR="008B2A42" w:rsidRPr="002C4DFC" w:rsidRDefault="008B2A42" w:rsidP="001C1E9D">
            <w:pPr>
              <w:bidi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2C4DFC"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  <w:lang w:bidi="ar-TN"/>
              </w:rPr>
              <w:t>القسم</w:t>
            </w:r>
            <w:r w:rsidRPr="002C4DFC">
              <w:rPr>
                <w:rFonts w:asciiTheme="minorBidi" w:hAnsiTheme="minorBidi" w:cstheme="minorBidi"/>
                <w:sz w:val="32"/>
                <w:szCs w:val="32"/>
                <w:rtl/>
                <w:lang w:bidi="ar-TN"/>
              </w:rPr>
              <w:t>:</w:t>
            </w:r>
            <w:r w:rsidRPr="002C4DFC">
              <w:rPr>
                <w:rFonts w:asciiTheme="minorBidi" w:hAnsiTheme="minorBidi" w:cstheme="minorBidi"/>
                <w:sz w:val="20"/>
                <w:szCs w:val="20"/>
                <w:rtl/>
                <w:lang w:bidi="ar-TN"/>
              </w:rPr>
              <w:t xml:space="preserve"> ..................</w:t>
            </w:r>
          </w:p>
        </w:tc>
        <w:tc>
          <w:tcPr>
            <w:tcW w:w="1418" w:type="dxa"/>
            <w:tcBorders>
              <w:top w:val="double" w:sz="12" w:space="0" w:color="auto"/>
              <w:left w:val="double" w:sz="12" w:space="0" w:color="auto"/>
              <w:bottom w:val="double" w:sz="12" w:space="0" w:color="auto"/>
              <w:right w:val="double" w:sz="12" w:space="0" w:color="auto"/>
            </w:tcBorders>
            <w:vAlign w:val="center"/>
          </w:tcPr>
          <w:p w:rsidR="008B2A42" w:rsidRPr="002C4DFC" w:rsidRDefault="008B2A42" w:rsidP="001C1E9D">
            <w:pPr>
              <w:bidi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  <w:lang w:bidi="ar-TN"/>
              </w:rPr>
              <w:t>العدد</w:t>
            </w:r>
          </w:p>
          <w:p w:rsidR="008B2A42" w:rsidRPr="002C4DFC" w:rsidRDefault="008B2A42" w:rsidP="001C1E9D">
            <w:pPr>
              <w:bidi/>
              <w:jc w:val="center"/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b/>
                <w:bCs/>
                <w:position w:val="-28"/>
                <w:sz w:val="32"/>
                <w:szCs w:val="32"/>
                <w:rtl/>
                <w:lang w:bidi="ar-TN"/>
              </w:rPr>
              <w:object w:dxaOrig="460" w:dyaOrig="660">
                <v:shape id="_x0000_i1037" type="#_x0000_t75" style="width:23.25pt;height:33pt" o:ole="">
                  <v:imagedata r:id="rId18" o:title=""/>
                </v:shape>
                <o:OLEObject Type="Embed" ProgID="Equation.3" ShapeID="_x0000_i1037" DrawAspect="Content" ObjectID="_1429956938" r:id="rId35"/>
              </w:object>
            </w:r>
          </w:p>
        </w:tc>
      </w:tr>
      <w:tr w:rsidR="008B2A42" w:rsidRPr="002C4DFC">
        <w:tc>
          <w:tcPr>
            <w:tcW w:w="1233" w:type="dxa"/>
            <w:tcBorders>
              <w:top w:val="double" w:sz="12" w:space="0" w:color="auto"/>
              <w:left w:val="double" w:sz="12" w:space="0" w:color="auto"/>
              <w:bottom w:val="double" w:sz="12" w:space="0" w:color="auto"/>
              <w:right w:val="double" w:sz="12" w:space="0" w:color="auto"/>
            </w:tcBorders>
          </w:tcPr>
          <w:p w:rsidR="008B2A42" w:rsidRPr="002C4DFC" w:rsidRDefault="008B2A42" w:rsidP="001C1E9D">
            <w:pPr>
              <w:bidi/>
              <w:jc w:val="center"/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</w:pPr>
            <w:r w:rsidRPr="002C4DFC"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  <w:lastRenderedPageBreak/>
              <w:t>المعايير</w:t>
            </w:r>
          </w:p>
        </w:tc>
        <w:tc>
          <w:tcPr>
            <w:tcW w:w="9796" w:type="dxa"/>
            <w:gridSpan w:val="4"/>
            <w:tcBorders>
              <w:top w:val="double" w:sz="12" w:space="0" w:color="auto"/>
              <w:left w:val="double" w:sz="12" w:space="0" w:color="auto"/>
              <w:bottom w:val="double" w:sz="12" w:space="0" w:color="auto"/>
              <w:right w:val="double" w:sz="12" w:space="0" w:color="auto"/>
            </w:tcBorders>
          </w:tcPr>
          <w:p w:rsidR="008B2A42" w:rsidRPr="002C4DFC" w:rsidRDefault="008B2A42" w:rsidP="001C1E9D">
            <w:pPr>
              <w:bidi/>
              <w:jc w:val="center"/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</w:pPr>
            <w:r w:rsidRPr="002C4DFC"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  <w:t>الـسّــنــد</w:t>
            </w:r>
          </w:p>
        </w:tc>
      </w:tr>
      <w:tr w:rsidR="008B2A42" w:rsidRPr="002C4DFC">
        <w:tc>
          <w:tcPr>
            <w:tcW w:w="1233" w:type="dxa"/>
            <w:tcBorders>
              <w:top w:val="double" w:sz="12" w:space="0" w:color="auto"/>
              <w:left w:val="double" w:sz="12" w:space="0" w:color="auto"/>
              <w:bottom w:val="double" w:sz="12" w:space="0" w:color="auto"/>
              <w:right w:val="double" w:sz="12" w:space="0" w:color="auto"/>
            </w:tcBorders>
          </w:tcPr>
          <w:p w:rsidR="008B2A42" w:rsidRPr="002C4DFC" w:rsidRDefault="008B2A42" w:rsidP="001C1E9D">
            <w:pPr>
              <w:bidi/>
              <w:jc w:val="center"/>
              <w:rPr>
                <w:rFonts w:asciiTheme="minorBidi" w:hAnsiTheme="minorBidi" w:cstheme="minorBidi"/>
              </w:rPr>
            </w:pPr>
          </w:p>
          <w:p w:rsidR="008B2A42" w:rsidRPr="002C4DFC" w:rsidRDefault="008B2A42" w:rsidP="001C1E9D">
            <w:pPr>
              <w:bidi/>
              <w:jc w:val="center"/>
              <w:rPr>
                <w:rFonts w:asciiTheme="minorBidi" w:hAnsiTheme="minorBidi" w:cstheme="minorBidi"/>
              </w:rPr>
            </w:pPr>
          </w:p>
          <w:p w:rsidR="008B2A42" w:rsidRPr="002C4DFC" w:rsidRDefault="008B2A42" w:rsidP="001C1E9D">
            <w:pPr>
              <w:bidi/>
              <w:jc w:val="center"/>
              <w:rPr>
                <w:rFonts w:asciiTheme="minorBidi" w:hAnsiTheme="minorBidi" w:cstheme="minorBidi"/>
              </w:rPr>
            </w:pPr>
          </w:p>
          <w:p w:rsidR="008B2A42" w:rsidRPr="002C4DFC" w:rsidRDefault="008B2A42" w:rsidP="001C1E9D">
            <w:pPr>
              <w:bidi/>
              <w:jc w:val="center"/>
              <w:rPr>
                <w:rFonts w:asciiTheme="minorBidi" w:hAnsiTheme="minorBidi" w:cstheme="minorBidi"/>
              </w:rPr>
            </w:pPr>
          </w:p>
          <w:p w:rsidR="008B2A42" w:rsidRPr="002C4DFC" w:rsidRDefault="008B2A42" w:rsidP="001C1E9D">
            <w:pPr>
              <w:bidi/>
              <w:jc w:val="center"/>
              <w:rPr>
                <w:rFonts w:asciiTheme="minorBidi" w:hAnsiTheme="minorBidi" w:cstheme="minorBidi"/>
              </w:rPr>
            </w:pPr>
          </w:p>
          <w:p w:rsidR="008B2A42" w:rsidRPr="002C4DFC" w:rsidRDefault="008B2A42" w:rsidP="001C1E9D">
            <w:pPr>
              <w:bidi/>
              <w:jc w:val="center"/>
              <w:rPr>
                <w:rFonts w:asciiTheme="minorBidi" w:hAnsiTheme="minorBidi" w:cstheme="minorBidi"/>
              </w:rPr>
            </w:pPr>
          </w:p>
          <w:p w:rsidR="008B2A42" w:rsidRPr="002C4DFC" w:rsidRDefault="008B2A42" w:rsidP="001C1E9D">
            <w:pPr>
              <w:bidi/>
              <w:jc w:val="center"/>
              <w:rPr>
                <w:rFonts w:asciiTheme="minorBidi" w:hAnsiTheme="minorBidi" w:cstheme="minorBidi"/>
                <w:rtl/>
              </w:rPr>
            </w:pPr>
          </w:p>
          <w:p w:rsidR="008B2A42" w:rsidRPr="002C4DFC" w:rsidRDefault="008B2A42" w:rsidP="001C1E9D">
            <w:pPr>
              <w:bidi/>
              <w:jc w:val="center"/>
              <w:rPr>
                <w:rFonts w:asciiTheme="minorBidi" w:hAnsiTheme="minorBidi" w:cstheme="minorBidi"/>
                <w:rtl/>
              </w:rPr>
            </w:pPr>
          </w:p>
          <w:p w:rsidR="008B2A42" w:rsidRPr="002C4DFC" w:rsidRDefault="008B2A42" w:rsidP="001C1E9D">
            <w:pPr>
              <w:bidi/>
              <w:jc w:val="center"/>
              <w:rPr>
                <w:rFonts w:asciiTheme="minorBidi" w:hAnsiTheme="minorBidi" w:cstheme="minorBidi"/>
                <w:rtl/>
              </w:rPr>
            </w:pPr>
          </w:p>
          <w:p w:rsidR="008B2A42" w:rsidRPr="002C4DFC" w:rsidRDefault="008B2A42" w:rsidP="001C1E9D">
            <w:pPr>
              <w:bidi/>
              <w:jc w:val="center"/>
              <w:rPr>
                <w:rFonts w:asciiTheme="minorBidi" w:hAnsiTheme="minorBidi" w:cstheme="minorBidi"/>
              </w:rPr>
            </w:pPr>
          </w:p>
          <w:p w:rsidR="008B2A42" w:rsidRPr="002C4DFC" w:rsidRDefault="008B2A42" w:rsidP="001C1E9D">
            <w:pPr>
              <w:bidi/>
              <w:jc w:val="center"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  <w:t>معـ2</w:t>
            </w:r>
          </w:p>
          <w:p w:rsidR="008B2A42" w:rsidRPr="002C4DFC" w:rsidRDefault="00B419DC" w:rsidP="001C1E9D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  <w:r w:rsidRPr="00B419DC">
              <w:rPr>
                <w:rFonts w:asciiTheme="minorBidi" w:hAnsiTheme="minorBidi" w:cstheme="minorBidi"/>
                <w:noProof/>
                <w:rtl/>
                <w:lang w:val="en-US" w:eastAsia="en-US"/>
              </w:rPr>
              <w:pict>
                <v:group id="Group 724" o:spid="_x0000_s1124" style="position:absolute;left:0;text-align:left;margin-left:17.85pt;margin-top:4.95pt;width:18pt;height:21.9pt;z-index:251697664" coordorigin="10761,5862" coordsize="360,4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17m6gIAAKkNAAAOAAAAZHJzL2Uyb0RvYy54bWzsV11v2yAUfZ+0/4B4X/2RxHGsOlXVL03q&#10;tmrdfgCxsY2GwQMSp/v1u4CTJmmkSZ1WaVL8gMAXLveec7iC84t1y9GKKs2kyHF0FmJERSFLJuoc&#10;f/92+yHFSBsiSsKloDl+ohpfzN+/O++7jMaykbykCoETobO+y3FjTJcFgS4a2hJ9JjsqwFhJ1RID&#10;Q1UHpSI9eG95EIdhEvRSlZ2SBdUa/l57I547/1VFC/OlqjQ1iOcYYjOuVa5d2DaYn5OsVqRrWDGE&#10;QV4RRUuYgE23rq6JIWip2AtXLSuU1LIyZ4VsA1lVrKAuB8gmCg+yuVNy2blc6qyvuy1MAO0BTq92&#10;W3xePSjEyhyPZhgJ0gJHbls0jccWnb6rM5h0p7rH7kH5FKF7L4sfGszBod2Oaz8ZLfpPsgSHZGmk&#10;Q2ddqda6gLzR2pHwtCWBrg0q4Gccp0kIVBVgiqdpNBpIKhpg0q6KwmkSYQTmSZrEnsGiuRmWj5Jh&#10;7XiUWltAMr+ri3SIzKYFetPPkOq/g/SxIR11TGmL1gDpGELxkH4FIRJRc4qSqQvZ7g8TN5hqDygS&#10;8qqBefRSKdk3lJQQV+TS2FtgBxro+CPCUTgbH2K1ATpKNyhHjuktUiTrlDZ3VLbIdnKsIHrHH1nd&#10;a+NB3UyxdGrJWXnLOHcDVS+uuEIrAkfu1n0DD3vTuEB9jmeTeOI879n0rovQfcdctMxA7eCszXG6&#10;nUQyC9uNKCFMkhnCuO9Ddlw4vXrovAQWsnwCGJX0hQEKGXQaqX5h1ENRyLH+uSSKYsQ/CqBiFo0t&#10;p8YNxpNpDAO1a1nsWogowFWODUa+e2V85Vl2itUN7BS53IW8hANSMYespdZHNQQLKn0ruYJSXsp1&#10;qAJvJNeXR/skV3vST3KFozLUwE11jY/JNbGVYq9YQn3659U1CVO3MclOcj3J9fhlYHRMru6O8mZy&#10;3VTXk1z/58uAu8nCe8Bdboe3i31w7I7d5eH5hTX/DQAA//8DAFBLAwQUAAYACAAAACEALltGRtwA&#10;AAAGAQAADwAAAGRycy9kb3ducmV2LnhtbEyOwUrDQBRF94L/MDzBnZ3EEGNjXkop6qoItoK4m2Ze&#10;k9DMTMhMk/Tvfa7s8nIv555iNZtOjDT41lmEeBGBIFs53doa4Wv/9vAMwgdlteqcJYQLeViVtzeF&#10;yrWb7CeNu1ALhlifK4QmhD6X0lcNGeUXrifL3dENRgWOQy31oCaGm04+RtGTNKq1/NConjYNVafd&#10;2SC8T2paJ/HruD0dN5efffrxvY0J8f5uXr+ACDSH/zH86bM6lOx0cGervegQkjTjJcJyCYLrLOZ4&#10;QEiTDGRZyGv98hcAAP//AwBQSwECLQAUAAYACAAAACEAtoM4kv4AAADhAQAAEwAAAAAAAAAAAAAA&#10;AAAAAAAAW0NvbnRlbnRfVHlwZXNdLnhtbFBLAQItABQABgAIAAAAIQA4/SH/1gAAAJQBAAALAAAA&#10;AAAAAAAAAAAAAC8BAABfcmVscy8ucmVsc1BLAQItABQABgAIAAAAIQCDs17m6gIAAKkNAAAOAAAA&#10;AAAAAAAAAAAAAC4CAABkcnMvZTJvRG9jLnhtbFBLAQItABQABgAIAAAAIQAuW0ZG3AAAAAYBAAAP&#10;AAAAAAAAAAAAAAAAAEQFAABkcnMvZG93bnJldi54bWxQSwUGAAAAAAQABADzAAAATQYAAAAA&#10;">
                  <v:rect id="Rectangle 672" o:spid="_x0000_s1128" style="position:absolute;left:10941;top:5862;width:180;height:2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Rxig8EA&#10;AADbAAAADwAAAGRycy9kb3ducmV2LnhtbERPPW/CMBDdK/EfrENiKw4UVZBiEKIKKiOEhe0aX5OU&#10;+BzZDqT8ejxUYnx638t1bxpxJedrywom4wQEcWF1zaWCU569zkH4gKyxsUwK/sjDejV4WWKq7Y0P&#10;dD2GUsQQ9ikqqEJoUyl9UZFBP7YtceR+rDMYInSl1A5vMdw0cpok79JgzbGhwpa2FRWXY2cUfNfT&#10;E94P+S4xi+wt7Pv8tzt/KjUa9psPEIH68BT/u7+0gllcH7/EHyBX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kcYoPBAAAA2wAAAA8AAAAAAAAAAAAAAAAAmAIAAGRycy9kb3du&#10;cmV2LnhtbFBLBQYAAAAABAAEAPUAAACGAwAAAAA=&#10;"/>
                  <v:rect id="Rectangle 674" o:spid="_x0000_s1127" style="position:absolute;left:10761;top:5862;width:180;height:2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lDHGMQA&#10;AADbAAAADwAAAGRycy9kb3ducmV2LnhtbESPQWvCQBSE74X+h+UVems2WpE2ZpWiWPSoyaW3Z/Y1&#10;SZt9G7JrkvrrXUHocZiZb5h0NZpG9NS52rKCSRSDIC6srrlUkGfblzcQziNrbCyTgj9ysFo+PqSY&#10;aDvwgfqjL0WAsEtQQeV9m0jpiooMusi2xMH7tp1BH2RXSt3hEOCmkdM4nkuDNYeFCltaV1T8Hs9G&#10;wame5ng5ZJ+xed+++v2Y/Zy/Nko9P40fCxCeRv8fvrd3WsFsArcv4QfI5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ZQxxjEAAAA2wAAAA8AAAAAAAAAAAAAAAAAmAIAAGRycy9k&#10;b3ducmV2LnhtbFBLBQYAAAAABAAEAPUAAACJAwAAAAA=&#10;"/>
                  <v:rect id="Rectangle 676" o:spid="_x0000_s1126" style="position:absolute;left:10941;top:6086;width:180;height:2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oJZb8QA&#10;AADbAAAADwAAAGRycy9kb3ducmV2LnhtbESPQWvCQBSE7wX/w/IKvTWbplJqdBVRLPZokktvz+wz&#10;SZt9G7KrSf31bqHgcZiZb5jFajStuFDvGssKXqIYBHFpdcOVgiLfPb+DcB5ZY2uZFPySg9Vy8rDA&#10;VNuBD3TJfCUChF2KCmrvu1RKV9Zk0EW2Iw7eyfYGfZB9JXWPQ4CbViZx/CYNNhwWauxoU1P5k52N&#10;gmOTFHg95B+xme1e/eeYf5+/tko9PY7rOQhPo7+H/9t7rWCawN+X8APk8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aCWW/EAAAA2wAAAA8AAAAAAAAAAAAAAAAAmAIAAGRycy9k&#10;b3ducmV2LnhtbFBLBQYAAAAABAAEAPUAAACJAwAAAAA=&#10;"/>
                  <v:rect id="Rectangle 678" o:spid="_x0000_s1125" style="position:absolute;left:10761;top:6086;width:180;height:2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c789MIA&#10;AADbAAAADwAAAGRycy9kb3ducmV2LnhtbESPQYvCMBSE74L/ITzBm6bqIms1iijK7lHrxduzebbV&#10;5qU0Uau/3iwIexxm5htmtmhMKe5Uu8KygkE/AkGcWl1wpuCQbHrfIJxH1lhaJgVPcrCYt1szjLV9&#10;8I7ue5+JAGEXo4Lc+yqW0qU5GXR9WxEH72xrgz7IOpO6xkeAm1IOo2gsDRYcFnKsaJVTet3fjIJT&#10;MTzga5dsIzPZjPxvk1xux7VS3U6znILw1Pj/8Kf9oxV8jeDvS/gBcv4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5zvz0wgAAANsAAAAPAAAAAAAAAAAAAAAAAJgCAABkcnMvZG93&#10;bnJldi54bWxQSwUGAAAAAAQABAD1AAAAhwMAAAAA&#10;"/>
                </v:group>
              </w:pict>
            </w:r>
          </w:p>
          <w:p w:rsidR="008B2A42" w:rsidRPr="002C4DFC" w:rsidRDefault="008B2A42" w:rsidP="001C1E9D">
            <w:pPr>
              <w:bidi/>
              <w:jc w:val="center"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8B2A42" w:rsidRPr="002C4DFC" w:rsidRDefault="008B2A42" w:rsidP="001C1E9D">
            <w:pPr>
              <w:bidi/>
              <w:jc w:val="center"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8B2A42" w:rsidRPr="002C4DFC" w:rsidRDefault="008B2A42" w:rsidP="001C1E9D">
            <w:pPr>
              <w:bidi/>
              <w:jc w:val="center"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8B2A42" w:rsidRPr="002C4DFC" w:rsidRDefault="008B2A42" w:rsidP="001C1E9D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8B2A42" w:rsidRPr="002C4DFC" w:rsidRDefault="008B2A42" w:rsidP="001C1E9D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8B2A42" w:rsidRPr="002C4DFC" w:rsidRDefault="008B2A42" w:rsidP="001C1E9D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8B2A42" w:rsidRPr="002C4DFC" w:rsidRDefault="008B2A42" w:rsidP="001C1E9D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8B2A42" w:rsidRPr="002C4DFC" w:rsidRDefault="008B2A42" w:rsidP="001C1E9D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8B2A42" w:rsidRPr="002C4DFC" w:rsidRDefault="008B2A42" w:rsidP="001C1E9D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2D3EC8" w:rsidRPr="002C4DFC" w:rsidRDefault="002D3EC8" w:rsidP="002D3EC8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2D3EC8" w:rsidRPr="002C4DFC" w:rsidRDefault="002D3EC8" w:rsidP="002D3EC8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2D3EC8" w:rsidRPr="002C4DFC" w:rsidRDefault="002D3EC8" w:rsidP="002D3EC8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2D3EC8" w:rsidRPr="002C4DFC" w:rsidRDefault="002D3EC8" w:rsidP="002D3EC8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2D3EC8" w:rsidRPr="002C4DFC" w:rsidRDefault="002D3EC8" w:rsidP="002D3EC8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2D3EC8" w:rsidRPr="002C4DFC" w:rsidRDefault="002D3EC8" w:rsidP="002D3EC8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2D3EC8" w:rsidRPr="002C4DFC" w:rsidRDefault="002D3EC8" w:rsidP="002D3EC8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8B2A42" w:rsidRPr="002C4DFC" w:rsidRDefault="008B2A42" w:rsidP="001C1E9D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8B2A42" w:rsidRPr="002C4DFC" w:rsidRDefault="008B2A42" w:rsidP="001C1E9D">
            <w:pPr>
              <w:bidi/>
              <w:jc w:val="center"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  <w:t>معـ3</w:t>
            </w:r>
          </w:p>
          <w:p w:rsidR="008B2A42" w:rsidRPr="002C4DFC" w:rsidRDefault="00B419DC" w:rsidP="001C1E9D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  <w:r w:rsidRPr="00B419DC">
              <w:rPr>
                <w:rFonts w:asciiTheme="minorBidi" w:hAnsiTheme="minorBidi" w:cstheme="minorBidi"/>
                <w:noProof/>
                <w:rtl/>
                <w:lang w:val="en-US" w:eastAsia="en-US"/>
              </w:rPr>
              <w:pict>
                <v:group id="Group 729" o:spid="_x0000_s1115" style="position:absolute;left:0;text-align:left;margin-left:12.6pt;margin-top:6.35pt;width:27pt;height:27.35pt;z-index:251698688" coordorigin="10581,9774" coordsize="540,5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ptDaQMAADAVAAAOAAAAZHJzL2Uyb0RvYy54bWzsWNtunDAQfa/Uf7D83nBZWDYoJIpyU6Ve&#10;oqb9AC+Yiwo2tb0h6dd3PMAu2SRqlTaRGu0+IHvHDDPHZ4aDD45umppcc6UrKRLq7bmUcJHKrBJF&#10;Qr99PX+3oEQbJjJWS8ETess1PTp8++aga2Puy1LWGVcEnAgdd21CS2Pa2HF0WvKG6T3ZcgHGXKqG&#10;GZiqwskU68B7Uzu+686dTqqsVTLlWsO/p72RHqL/POep+ZznmhtSJxRiM3hVeF3aq3N4wOJCsbas&#10;0iEM9oQoGlYJeOja1SkzjKxUdc9VU6VKapmbvVQ2jszzKuWYA2TjuVvZXCi5ajGXIu6Kdg0TQLuF&#10;05Pdpp+uLxWpsoTOAB7BGtgjfCyJ/H2LTtcWMSy6UO1Ve6n6FGH4QabfNZidbbudF/1isuw+ygwc&#10;spWRiM5NrhrrAvImN7gJt+tN4DeGpPDnLPD3XYglBdMsiGZB2G9SWsJO2rs8N1x4lIB5P4qC0Xg2&#10;3B4Gw71hEFmbw+L+qRjpEFmfFk7WGY4wgOspDPP5/LlheCihEY11On6E6bB4ioMfIA6hB5uHTE7L&#10;ezh4C7Q9igPUnd5QS/8dta5K1nJkrLasGTH1R0y/QEEyUdSczOeYT9fiwpFbuicWEfKkhHX8WCnZ&#10;lZxlEJeH23nnBjvRQMvfMs1zF4ttrEaILUDItm2kWNwqbS64bIgdJFRB9Mhjdv1Bm55c4xJLay3r&#10;Kjuv6honqlie1IpcM2g95/gb+HhnWS1IB0wO/RA937HpqQsXfw+5aCoDPbSumoQu1otYbGE7Exny&#10;wrCq7sfAg1pg3fbQWf7reCmzW4BRyb5BQkOHQSnVT0o6aI4J1T9WTHFK6vcCtmLfC2yZGZwEYeTD&#10;RE0ty6mFiRRcJdRQ0g9PTN+BV62qihKe5GHuQh5Do8grRHYT1RAssLSP9fnpOnuIrgsL/R32wYY/&#10;G13De6W9o6ut9B1doVQGFo7dFRpb/8aadtfh5f1C3TVyd93Vdtr/u7tuJJLl2KDj+uHkZR6OdBt1&#10;Igq0bR1opfC/0okbgeS5bjBIvrEfvg6FNB9B3dRw5A/K84VqeKeQdgrp3ifoI4I+eoiuLyvodwpp&#10;R9c/pSscQm0rpMh/WUG/U0ivga5ThYRjOJZD1TccIdpzv+kcv103B52HvwAAAP//AwBQSwMEFAAG&#10;AAgAAAAhAPOGJ7XdAAAABwEAAA8AAABkcnMvZG93bnJldi54bWxMjs1Og0AUhfcmvsPkmrizA2hL&#10;RYamadRVY2Jr0ri7ZW6BlJkhzBTo23td6fL85JwvX02mFQP1vnFWQTyLQJAtnW5speBr//awBOED&#10;Wo2ts6TgSh5Wxe1Njpl2o/2kYRcqwSPWZ6igDqHLpPRlTQb9zHVkOTu53mBg2VdS9zjyuGllEkUL&#10;abCx/FBjR5uayvPuYhS8jziuH+PXYXs+ba7f+/nHYRuTUvd30/oFRKAp/JXhF5/RoWCmo7tY7UWr&#10;IJkn3GQ/SUFwnj6zPipYpE8gi1z+5y9+AAAA//8DAFBLAQItABQABgAIAAAAIQC2gziS/gAAAOEB&#10;AAATAAAAAAAAAAAAAAAAAAAAAABbQ29udGVudF9UeXBlc10ueG1sUEsBAi0AFAAGAAgAAAAhADj9&#10;If/WAAAAlAEAAAsAAAAAAAAAAAAAAAAALwEAAF9yZWxzLy5yZWxzUEsBAi0AFAAGAAgAAAAhAG5m&#10;m0NpAwAAMBUAAA4AAAAAAAAAAAAAAAAALgIAAGRycy9lMm9Eb2MueG1sUEsBAi0AFAAGAAgAAAAh&#10;APOGJ7XdAAAABwEAAA8AAAAAAAAAAAAAAAAAwwUAAGRycy9kb3ducmV2LnhtbFBLBQYAAAAABAAE&#10;APMAAADNBgAAAAA=&#10;">
                  <v:group id="Group 666" o:spid="_x0000_s1120" style="position:absolute;left:10581;top:9774;width:540;height:277" coordorigin="10524,5130" coordsize="540,1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cQ74cMAAADb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SyG/y/h&#10;B8jNE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JxDvhwwAAANsAAAAP&#10;AAAAAAAAAAAAAAAAAKoCAABkcnMvZG93bnJldi54bWxQSwUGAAAAAAQABAD6AAAAmgMAAAAA&#10;">
                    <v:rect id="Rectangle 667" o:spid="_x0000_s1123" style="position:absolute;left:10884;top:5130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QqEsQA&#10;AADbAAAADwAAAGRycy9kb3ducmV2LnhtbESPQWvCQBSE70L/w/IKvemmEUqNrlJaUtqjxou3Z/aZ&#10;xGbfhuxGV3+9KxQ8DjPzDbNYBdOKE/WusazgdZKAIC6tbrhSsC3y8TsI55E1tpZJwYUcrJZPowVm&#10;2p55TaeNr0SEsMtQQe19l0npypoMuontiKN3sL1BH2VfSd3jOcJNK9MkeZMGG44LNXb0WVP5txmM&#10;gn2TbvG6Lr4TM8un/jcUx2H3pdTLc/iYg/AU/CP83/7RCqYp3L/EHyCX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6EKhLEAAAA2wAAAA8AAAAAAAAAAAAAAAAAmAIAAGRycy9k&#10;b3ducmV2LnhtbFBLBQYAAAAABAAEAPUAAACJAwAAAAA=&#10;"/>
                    <v:rect id="Rectangle 668" o:spid="_x0000_s1122" style="position:absolute;left:10524;top:5130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iPicMA&#10;AADbAAAADwAAAGRycy9kb3ducmV2LnhtbESPQYvCMBSE7wv+h/AEb2uqBdGuUURR9Kjtxdvb5m3b&#10;tXkpTdTqr98sCB6HmfmGmS87U4sbta6yrGA0jEAQ51ZXXCjI0u3nFITzyBpry6TgQQ6Wi97HHBNt&#10;73yk28kXIkDYJaig9L5JpHR5SQbd0DbEwfuxrUEfZFtI3eI9wE0tx1E0kQYrDgslNrQuKb+crkbB&#10;dzXO8HlMd5GZbWN/6NLf63mj1KDfrb5AeOr8O/xq77WCOIb/L+EHy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ciPicMAAADbAAAADwAAAAAAAAAAAAAAAACYAgAAZHJzL2Rv&#10;d25yZXYueG1sUEsFBgAAAAAEAAQA9QAAAIgDAAAAAA==&#10;"/>
                    <v:rect id="Rectangle 669" o:spid="_x0000_s1121" style="position:absolute;left:10704;top:5130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iEX/cIA&#10;AADbAAAADwAAAGRycy9kb3ducmV2LnhtbESPQYvCMBSE74L/ITzBm6bqIms1iijK7lHrxduzebbV&#10;5qU0Uau/3iwIexxm5htmtmhMKe5Uu8KygkE/AkGcWl1wpuCQbHrfIJxH1lhaJgVPcrCYt1szjLV9&#10;8I7ue5+JAGEXo4Lc+yqW0qU5GXR9WxEH72xrgz7IOpO6xkeAm1IOo2gsDRYcFnKsaJVTet3fjIJT&#10;MTzga5dsIzPZjPxvk1xux7VS3U6znILw1Pj/8Kf9oxWMvuDvS/gBcv4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IRf9wgAAANsAAAAPAAAAAAAAAAAAAAAAAJgCAABkcnMvZG93&#10;bnJldi54bWxQSwUGAAAAAAQABAD1AAAAhwMAAAAA&#10;"/>
                  </v:group>
                  <v:group id="Group 725" o:spid="_x0000_s1116" style="position:absolute;left:10581;top:10044;width:540;height:277" coordorigin="10524,5130" coordsize="540,1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v894sUAAADb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UsV/D7&#10;JfwAmT0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b/PeLFAAAA2wAA&#10;AA8AAAAAAAAAAAAAAAAAqgIAAGRycy9kb3ducmV2LnhtbFBLBQYAAAAABAAEAPoAAACcAwAAAAA=&#10;">
                    <v:rect id="Rectangle 726" o:spid="_x0000_s1119" style="position:absolute;left:10884;top:5130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8sEcQA&#10;AADbAAAADwAAAGRycy9kb3ducmV2LnhtbESPQWvCQBSE74X+h+UVvNWNCYhNswnSotSjxou3Z/Y1&#10;SZt9G7JrTP313YLQ4zAz3zBZMZlOjDS41rKCxTwCQVxZ3XKt4FhunlcgnEfW2FkmBT/koMgfHzJM&#10;tb3ynsaDr0WAsEtRQeN9n0rpqoYMurntiYP3aQeDPsihlnrAa4CbTsZRtJQGWw4LDfb01lD1fbgY&#10;Bec2PuJtX24j87JJ/G4qvy6nd6VmT9P6FYSnyf+H7+0PrSBZwt+X8ANk/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G/LBHEAAAA2wAAAA8AAAAAAAAAAAAAAAAAmAIAAGRycy9k&#10;b3ducmV2LnhtbFBLBQYAAAAABAAEAPUAAACJAwAAAAA=&#10;"/>
                    <v:rect id="Rectangle 727" o:spid="_x0000_s1118" style="position:absolute;left:10524;top:5130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vOJisIA&#10;AADbAAAADwAAAGRycy9kb3ducmV2LnhtbESPQYvCMBSE74L/ITzBm6YqrGs1iijK7lHrxduzebbV&#10;5qU0Uau/3iwIexxm5htmtmhMKe5Uu8KygkE/AkGcWl1wpuCQbHrfIJxH1lhaJgVPcrCYt1szjLV9&#10;8I7ue5+JAGEXo4Lc+yqW0qU5GXR9WxEH72xrgz7IOpO6xkeAm1IOo+hLGiw4LORY0Sqn9Lq/GQWn&#10;YnjA1y7ZRmayGfnfJrncjmulup1mOQXhqfH/4U/7RysYjeHvS/gBcv4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84mKwgAAANsAAAAPAAAAAAAAAAAAAAAAAJgCAABkcnMvZG93&#10;bnJldi54bWxQSwUGAAAAAAQABAD1AAAAhwMAAAAA&#10;"/>
                    <v:rect id="Rectangle 728" o:spid="_x0000_s1117" style="position:absolute;left:10704;top:5130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2wd+L8A&#10;AADbAAAADwAAAGRycy9kb3ducmV2LnhtbERPTa/BQBTdS/yHyZXYMUUi75UhQghL2s3bXZ2rLZ07&#10;TWdQfr1ZSN7y5HzPl62pxIMaV1pWMBpGIIgzq0vOFaTJdvADwnlkjZVlUvAiB8tFtzPHWNsnH+lx&#10;8rkIIexiVFB4X8dSuqwgg25oa+LAXWxj0AfY5FI3+AzhppLjKJpKgyWHhgJrWheU3U53o+BcjlN8&#10;H5NdZH63E39ok+v9b6NUv9euZiA8tf5f/HXvtYJJGBu+hB8gFx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vbB34vwAAANsAAAAPAAAAAAAAAAAAAAAAAJgCAABkcnMvZG93bnJl&#10;di54bWxQSwUGAAAAAAQABAD1AAAAhAMAAAAA&#10;"/>
                  </v:group>
                </v:group>
              </w:pict>
            </w:r>
          </w:p>
          <w:p w:rsidR="008B2A42" w:rsidRPr="002C4DFC" w:rsidRDefault="008B2A42" w:rsidP="001C1E9D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8B2A42" w:rsidRPr="002C4DFC" w:rsidRDefault="008B2A42" w:rsidP="001C1E9D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8B2A42" w:rsidRPr="002C4DFC" w:rsidRDefault="008B2A42" w:rsidP="001C1E9D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8B2A42" w:rsidRPr="002C4DFC" w:rsidRDefault="008B2A42" w:rsidP="001C1E9D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8B2A42" w:rsidRPr="002C4DFC" w:rsidRDefault="008B2A42" w:rsidP="001C1E9D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8B2A42" w:rsidRPr="002C4DFC" w:rsidRDefault="008B2A42" w:rsidP="001C1E9D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8B2A42" w:rsidRPr="002C4DFC" w:rsidRDefault="008B2A42" w:rsidP="001C1E9D">
            <w:pPr>
              <w:bidi/>
              <w:jc w:val="center"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</w:tc>
        <w:tc>
          <w:tcPr>
            <w:tcW w:w="9796" w:type="dxa"/>
            <w:gridSpan w:val="4"/>
            <w:tcBorders>
              <w:top w:val="double" w:sz="12" w:space="0" w:color="auto"/>
              <w:left w:val="double" w:sz="12" w:space="0" w:color="auto"/>
              <w:bottom w:val="double" w:sz="12" w:space="0" w:color="auto"/>
              <w:right w:val="double" w:sz="12" w:space="0" w:color="auto"/>
            </w:tcBorders>
          </w:tcPr>
          <w:p w:rsidR="008B2A42" w:rsidRPr="002C4DFC" w:rsidRDefault="008B2A42" w:rsidP="001C1E9D">
            <w:pPr>
              <w:bidi/>
              <w:rPr>
                <w:rFonts w:asciiTheme="minorBidi" w:hAnsiTheme="minorBidi" w:cstheme="minorBidi"/>
                <w:sz w:val="16"/>
                <w:szCs w:val="16"/>
                <w:rtl/>
              </w:rPr>
            </w:pPr>
          </w:p>
          <w:p w:rsidR="008B2A42" w:rsidRPr="002C4DFC" w:rsidRDefault="008B2A42" w:rsidP="008B2A42">
            <w:pPr>
              <w:bidi/>
              <w:rPr>
                <w:rFonts w:asciiTheme="minorBidi" w:hAnsiTheme="minorBidi" w:cstheme="minorBidi"/>
                <w:sz w:val="36"/>
                <w:szCs w:val="36"/>
                <w:rtl/>
              </w:rPr>
            </w:pPr>
            <w:proofErr w:type="gramStart"/>
            <w:r w:rsidRPr="002C4DFC">
              <w:rPr>
                <w:rFonts w:asciiTheme="minorBidi" w:hAnsiTheme="minorBidi" w:cstheme="minorBidi"/>
                <w:sz w:val="36"/>
                <w:szCs w:val="36"/>
                <w:u w:val="double"/>
                <w:rtl/>
              </w:rPr>
              <w:t>السّـنـد</w:t>
            </w:r>
            <w:proofErr w:type="gramEnd"/>
            <w:r w:rsidRPr="002C4DFC">
              <w:rPr>
                <w:rFonts w:asciiTheme="minorBidi" w:hAnsiTheme="minorBidi" w:cstheme="minorBidi"/>
                <w:sz w:val="32"/>
                <w:szCs w:val="32"/>
                <w:u w:val="double"/>
                <w:rtl/>
              </w:rPr>
              <w:t>1</w:t>
            </w:r>
            <w:r w:rsidRPr="002C4DFC">
              <w:rPr>
                <w:rFonts w:asciiTheme="minorBidi" w:hAnsiTheme="minorBidi" w:cstheme="minorBidi"/>
                <w:sz w:val="36"/>
                <w:szCs w:val="36"/>
                <w:u w:val="double"/>
                <w:rtl/>
              </w:rPr>
              <w:t>.</w:t>
            </w:r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 xml:space="preserve">بمناسبة عيد </w:t>
            </w:r>
            <w:proofErr w:type="spellStart"/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>الإستقلال</w:t>
            </w:r>
            <w:proofErr w:type="spellEnd"/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 xml:space="preserve"> تابع المهدي برنامجا وثائقيّا </w:t>
            </w:r>
            <w:proofErr w:type="spellStart"/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>علىشاشة</w:t>
            </w:r>
            <w:proofErr w:type="spellEnd"/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 xml:space="preserve"> التّلفاز</w:t>
            </w:r>
          </w:p>
          <w:p w:rsidR="008B2A42" w:rsidRPr="002C4DFC" w:rsidRDefault="008B2A42" w:rsidP="008B2A42">
            <w:pPr>
              <w:bidi/>
              <w:rPr>
                <w:rFonts w:asciiTheme="minorBidi" w:hAnsiTheme="minorBidi" w:cstheme="minorBidi"/>
                <w:sz w:val="36"/>
                <w:szCs w:val="36"/>
                <w:rtl/>
              </w:rPr>
            </w:pPr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 xml:space="preserve"> بكلّ شغف ليتعرّف على مرحلة هامّة من تاريخ تونس... ﻓﭑنبهر بمسيرة النّضال</w:t>
            </w:r>
          </w:p>
          <w:p w:rsidR="008B2A42" w:rsidRPr="002C4DFC" w:rsidRDefault="008B2A42" w:rsidP="008B2A42">
            <w:pPr>
              <w:bidi/>
              <w:rPr>
                <w:rFonts w:asciiTheme="minorBidi" w:hAnsiTheme="minorBidi" w:cstheme="minorBidi"/>
                <w:sz w:val="36"/>
                <w:szCs w:val="36"/>
                <w:rtl/>
              </w:rPr>
            </w:pPr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 xml:space="preserve">   الوطني للبلاد التّونسيّة ضدّ </w:t>
            </w:r>
            <w:proofErr w:type="spellStart"/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>الإستعمار</w:t>
            </w:r>
            <w:proofErr w:type="spellEnd"/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 xml:space="preserve"> الفرنسي. </w:t>
            </w:r>
          </w:p>
          <w:p w:rsidR="003C42D3" w:rsidRPr="002C4DFC" w:rsidRDefault="003C42D3" w:rsidP="003C42D3">
            <w:pPr>
              <w:bidi/>
              <w:rPr>
                <w:rFonts w:asciiTheme="minorBidi" w:hAnsiTheme="minorBidi" w:cstheme="minorBidi"/>
                <w:sz w:val="12"/>
                <w:szCs w:val="12"/>
                <w:rtl/>
              </w:rPr>
            </w:pPr>
          </w:p>
          <w:p w:rsidR="00323EDB" w:rsidRPr="002C4DFC" w:rsidRDefault="00323EDB" w:rsidP="00323EDB">
            <w:pPr>
              <w:bidi/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</w:pPr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 xml:space="preserve">التّعليمة </w:t>
            </w:r>
            <w:r w:rsidRPr="002C4DFC">
              <w:rPr>
                <w:rFonts w:asciiTheme="minorBidi" w:hAnsiTheme="minorBidi" w:cstheme="minorBidi"/>
                <w:sz w:val="32"/>
                <w:szCs w:val="32"/>
                <w:rtl/>
              </w:rPr>
              <w:t>1</w:t>
            </w:r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 xml:space="preserve">.  </w:t>
            </w:r>
            <w:r w:rsidRPr="002C4DFC"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  <w:t>أعمّر فراغات الفقرة التّالية بما يناسب من الكلمات التّالية:</w:t>
            </w:r>
          </w:p>
          <w:p w:rsidR="00323EDB" w:rsidRPr="002C4DFC" w:rsidRDefault="00323EDB" w:rsidP="00323EDB">
            <w:pPr>
              <w:bidi/>
              <w:rPr>
                <w:rFonts w:asciiTheme="minorBidi" w:hAnsiTheme="minorBidi" w:cstheme="minorBidi"/>
                <w:sz w:val="40"/>
                <w:szCs w:val="40"/>
                <w:rtl/>
              </w:rPr>
            </w:pPr>
            <w:r w:rsidRPr="002C4DFC"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  <w:t xml:space="preserve">  علي باي  -  بول </w:t>
            </w:r>
            <w:proofErr w:type="spellStart"/>
            <w:r w:rsidRPr="002C4DFC"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  <w:t>كامبـون</w:t>
            </w:r>
            <w:proofErr w:type="spellEnd"/>
            <w:r w:rsidRPr="002C4DFC"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  <w:t xml:space="preserve">  -  </w:t>
            </w:r>
            <w:proofErr w:type="spellStart"/>
            <w:r w:rsidRPr="002C4DFC"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  <w:t>باردو</w:t>
            </w:r>
            <w:proofErr w:type="spellEnd"/>
            <w:r w:rsidRPr="002C4DFC"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  <w:t xml:space="preserve">  -  محمّد الصّادق بـاي  -   </w:t>
            </w:r>
          </w:p>
          <w:p w:rsidR="00323EDB" w:rsidRPr="002C4DFC" w:rsidRDefault="00323EDB" w:rsidP="00323EDB">
            <w:pPr>
              <w:bidi/>
              <w:rPr>
                <w:rFonts w:asciiTheme="minorBidi" w:hAnsiTheme="minorBidi" w:cstheme="minorBidi"/>
                <w:sz w:val="16"/>
                <w:szCs w:val="16"/>
                <w:rtl/>
              </w:rPr>
            </w:pPr>
          </w:p>
          <w:p w:rsidR="00323EDB" w:rsidRPr="002C4DFC" w:rsidRDefault="00323EDB" w:rsidP="00323EDB">
            <w:pPr>
              <w:bidi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 xml:space="preserve">فرضت فرنسا على البلاد التّونسيّة نظام الحماية بمقتضى معاهدة </w:t>
            </w:r>
            <w:r w:rsidRPr="002C4DFC">
              <w:rPr>
                <w:rFonts w:asciiTheme="minorBidi" w:hAnsiTheme="minorBidi" w:cstheme="minorBidi"/>
                <w:sz w:val="20"/>
                <w:szCs w:val="20"/>
                <w:rtl/>
              </w:rPr>
              <w:t>............................</w:t>
            </w:r>
          </w:p>
          <w:p w:rsidR="00D56D2A" w:rsidRPr="002C4DFC" w:rsidRDefault="00D56D2A" w:rsidP="00323EDB">
            <w:pPr>
              <w:bidi/>
              <w:rPr>
                <w:rFonts w:asciiTheme="minorBidi" w:hAnsiTheme="minorBidi" w:cstheme="minorBidi"/>
                <w:sz w:val="12"/>
                <w:szCs w:val="12"/>
                <w:rtl/>
              </w:rPr>
            </w:pPr>
          </w:p>
          <w:p w:rsidR="00323EDB" w:rsidRPr="002C4DFC" w:rsidRDefault="00323EDB" w:rsidP="00D56D2A">
            <w:pPr>
              <w:bidi/>
              <w:rPr>
                <w:rFonts w:asciiTheme="minorBidi" w:hAnsiTheme="minorBidi" w:cstheme="minorBidi"/>
                <w:sz w:val="36"/>
                <w:szCs w:val="36"/>
                <w:rtl/>
              </w:rPr>
            </w:pPr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 xml:space="preserve">  في 12 ماي 1881 الّتي أمضاها</w:t>
            </w:r>
            <w:r w:rsidRPr="002C4DFC">
              <w:rPr>
                <w:rFonts w:asciiTheme="minorBidi" w:hAnsiTheme="minorBidi" w:cstheme="minorBidi"/>
                <w:sz w:val="20"/>
                <w:szCs w:val="20"/>
                <w:rtl/>
              </w:rPr>
              <w:t>..................................................</w:t>
            </w:r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>ثمّ اتّفاقيّة المرسى</w:t>
            </w:r>
          </w:p>
          <w:p w:rsidR="00D56D2A" w:rsidRPr="002C4DFC" w:rsidRDefault="00D56D2A" w:rsidP="00323EDB">
            <w:pPr>
              <w:bidi/>
              <w:rPr>
                <w:rFonts w:asciiTheme="minorBidi" w:hAnsiTheme="minorBidi" w:cstheme="minorBidi"/>
                <w:sz w:val="12"/>
                <w:szCs w:val="12"/>
                <w:rtl/>
              </w:rPr>
            </w:pPr>
          </w:p>
          <w:p w:rsidR="00323EDB" w:rsidRPr="002C4DFC" w:rsidRDefault="00323EDB" w:rsidP="00D56D2A">
            <w:pPr>
              <w:bidi/>
              <w:rPr>
                <w:rFonts w:asciiTheme="minorBidi" w:hAnsiTheme="minorBidi" w:cstheme="minorBidi"/>
                <w:sz w:val="36"/>
                <w:szCs w:val="36"/>
                <w:rtl/>
              </w:rPr>
            </w:pPr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 xml:space="preserve">  الّتي ف</w:t>
            </w:r>
            <w:r w:rsidR="00D56D2A"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>ُِ</w:t>
            </w:r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>رض</w:t>
            </w:r>
            <w:r w:rsidR="00D56D2A"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>َتْ</w:t>
            </w:r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 xml:space="preserve"> على</w:t>
            </w:r>
            <w:r w:rsidRPr="002C4DFC">
              <w:rPr>
                <w:rFonts w:asciiTheme="minorBidi" w:hAnsiTheme="minorBidi" w:cstheme="minorBidi"/>
                <w:sz w:val="20"/>
                <w:szCs w:val="20"/>
                <w:rtl/>
              </w:rPr>
              <w:t>..................................................</w:t>
            </w:r>
            <w:r w:rsidR="00D56D2A"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 xml:space="preserve">ولقي هذا </w:t>
            </w:r>
            <w:proofErr w:type="spellStart"/>
            <w:r w:rsidR="00D56D2A"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>الإحتلال</w:t>
            </w:r>
            <w:proofErr w:type="spellEnd"/>
            <w:r w:rsidR="00D56D2A"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 xml:space="preserve"> مقاومة شديدة</w:t>
            </w:r>
          </w:p>
          <w:p w:rsidR="00323EDB" w:rsidRPr="002C4DFC" w:rsidRDefault="00323EDB" w:rsidP="00323EDB">
            <w:pPr>
              <w:bidi/>
              <w:rPr>
                <w:rFonts w:asciiTheme="minorBidi" w:hAnsiTheme="minorBidi" w:cstheme="minorBidi"/>
                <w:sz w:val="12"/>
                <w:szCs w:val="12"/>
                <w:rtl/>
              </w:rPr>
            </w:pPr>
          </w:p>
          <w:p w:rsidR="00323EDB" w:rsidRPr="002C4DFC" w:rsidRDefault="00D56D2A" w:rsidP="00D56D2A">
            <w:pPr>
              <w:bidi/>
              <w:rPr>
                <w:rFonts w:asciiTheme="minorBidi" w:hAnsiTheme="minorBidi" w:cstheme="minorBidi"/>
                <w:sz w:val="40"/>
                <w:szCs w:val="40"/>
                <w:rtl/>
              </w:rPr>
            </w:pPr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 xml:space="preserve">من </w:t>
            </w:r>
            <w:proofErr w:type="spellStart"/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>التّونسيّين</w:t>
            </w:r>
            <w:r w:rsidR="00323EDB"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>وذلكرغمقساوة</w:t>
            </w:r>
            <w:proofErr w:type="spellEnd"/>
            <w:r w:rsidR="00323EDB"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 xml:space="preserve"> المقيم العام</w:t>
            </w:r>
            <w:r w:rsidR="00323EDB" w:rsidRPr="002C4DFC">
              <w:rPr>
                <w:rFonts w:asciiTheme="minorBidi" w:hAnsiTheme="minorBidi" w:cstheme="minorBidi"/>
                <w:sz w:val="20"/>
                <w:szCs w:val="20"/>
                <w:rtl/>
              </w:rPr>
              <w:t>........................................................</w:t>
            </w:r>
            <w:r w:rsidR="00323EDB" w:rsidRPr="002C4DFC">
              <w:rPr>
                <w:rFonts w:asciiTheme="minorBidi" w:hAnsiTheme="minorBidi" w:cstheme="minorBidi"/>
                <w:sz w:val="40"/>
                <w:szCs w:val="40"/>
                <w:rtl/>
              </w:rPr>
              <w:t>.</w:t>
            </w:r>
          </w:p>
          <w:p w:rsidR="00323EDB" w:rsidRPr="002C4DFC" w:rsidRDefault="00323EDB" w:rsidP="00323EDB">
            <w:pPr>
              <w:bidi/>
              <w:rPr>
                <w:rFonts w:asciiTheme="minorBidi" w:hAnsiTheme="minorBidi" w:cstheme="minorBidi"/>
                <w:sz w:val="12"/>
                <w:szCs w:val="12"/>
                <w:rtl/>
              </w:rPr>
            </w:pPr>
          </w:p>
          <w:p w:rsidR="003C42D3" w:rsidRPr="002C4DFC" w:rsidRDefault="00323EDB" w:rsidP="003C42D3">
            <w:pPr>
              <w:bidi/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</w:pPr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 xml:space="preserve">التّعليمة </w:t>
            </w:r>
            <w:r w:rsidR="00D56D2A" w:rsidRPr="002C4DFC">
              <w:rPr>
                <w:rFonts w:asciiTheme="minorBidi" w:hAnsiTheme="minorBidi" w:cstheme="minorBidi"/>
                <w:sz w:val="32"/>
                <w:szCs w:val="32"/>
                <w:rtl/>
              </w:rPr>
              <w:t>2</w:t>
            </w:r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 xml:space="preserve">. </w:t>
            </w:r>
            <w:r w:rsidR="00D56D2A" w:rsidRPr="002C4DFC"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  <w:t>أعمّر الجدول التّالي وأضع كلّ إفا</w:t>
            </w:r>
            <w:r w:rsidR="00283BF6" w:rsidRPr="002C4DFC"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  <w:t>د</w:t>
            </w:r>
            <w:r w:rsidR="00D56D2A" w:rsidRPr="002C4DFC"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  <w:t xml:space="preserve">ة من الإفادات التّالية </w:t>
            </w:r>
            <w:proofErr w:type="spellStart"/>
            <w:r w:rsidR="00D56D2A" w:rsidRPr="002C4DFC"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  <w:t>فيالوادي</w:t>
            </w:r>
            <w:proofErr w:type="spellEnd"/>
          </w:p>
          <w:p w:rsidR="00D56D2A" w:rsidRPr="002C4DFC" w:rsidRDefault="00D56D2A" w:rsidP="003C42D3">
            <w:pPr>
              <w:bidi/>
              <w:rPr>
                <w:rFonts w:asciiTheme="minorBidi" w:hAnsiTheme="minorBidi" w:cstheme="minorBidi"/>
                <w:sz w:val="36"/>
                <w:szCs w:val="36"/>
                <w:rtl/>
              </w:rPr>
            </w:pPr>
            <w:r w:rsidRPr="002C4DFC"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  <w:t xml:space="preserve"> المناسب لها</w:t>
            </w:r>
            <w:r w:rsidR="00F856F2" w:rsidRPr="002C4DFC"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  <w:t xml:space="preserve"> لتعرّف مظاهر الهيمنة الفرنسيّة على تونس</w:t>
            </w:r>
            <w:r w:rsidRPr="002C4DFC"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  <w:t>:</w:t>
            </w:r>
          </w:p>
          <w:p w:rsidR="00323EDB" w:rsidRPr="002C4DFC" w:rsidRDefault="00283BF6" w:rsidP="00323EDB">
            <w:pPr>
              <w:bidi/>
              <w:rPr>
                <w:rFonts w:asciiTheme="minorBidi" w:hAnsiTheme="minorBidi" w:cstheme="minorBidi"/>
                <w:sz w:val="36"/>
                <w:szCs w:val="36"/>
                <w:rtl/>
              </w:rPr>
            </w:pPr>
            <w:r w:rsidRPr="002C4DFC">
              <w:rPr>
                <w:rFonts w:asciiTheme="minorBidi" w:hAnsiTheme="minorBidi" w:cstheme="minorBidi"/>
                <w:sz w:val="22"/>
                <w:szCs w:val="22"/>
                <w:rtl/>
              </w:rPr>
              <w:t>☼</w:t>
            </w:r>
            <w:r w:rsidR="00D56D2A"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>استحواذ المعمّرين الفرنسيّين على أراضي التّونسيّين.</w:t>
            </w:r>
          </w:p>
          <w:p w:rsidR="00D56D2A" w:rsidRPr="002C4DFC" w:rsidRDefault="00283BF6" w:rsidP="00D56D2A">
            <w:pPr>
              <w:bidi/>
              <w:rPr>
                <w:rFonts w:asciiTheme="minorBidi" w:hAnsiTheme="minorBidi" w:cstheme="minorBidi"/>
                <w:sz w:val="36"/>
                <w:szCs w:val="36"/>
                <w:rtl/>
              </w:rPr>
            </w:pPr>
            <w:r w:rsidRPr="002C4DFC">
              <w:rPr>
                <w:rFonts w:asciiTheme="minorBidi" w:hAnsiTheme="minorBidi" w:cstheme="minorBidi"/>
                <w:sz w:val="22"/>
                <w:szCs w:val="22"/>
                <w:rtl/>
              </w:rPr>
              <w:t>☼</w:t>
            </w:r>
            <w:r w:rsidR="00D56D2A"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>تحكّم المقيم العامّ في سياسة الباي.</w:t>
            </w:r>
          </w:p>
          <w:p w:rsidR="00D56D2A" w:rsidRPr="002C4DFC" w:rsidRDefault="00283BF6" w:rsidP="00D56D2A">
            <w:pPr>
              <w:bidi/>
              <w:rPr>
                <w:rFonts w:asciiTheme="minorBidi" w:hAnsiTheme="minorBidi" w:cstheme="minorBidi"/>
                <w:sz w:val="36"/>
                <w:szCs w:val="36"/>
                <w:rtl/>
              </w:rPr>
            </w:pPr>
            <w:r w:rsidRPr="002C4DFC">
              <w:rPr>
                <w:rFonts w:asciiTheme="minorBidi" w:hAnsiTheme="minorBidi" w:cstheme="minorBidi"/>
                <w:sz w:val="22"/>
                <w:szCs w:val="22"/>
                <w:rtl/>
              </w:rPr>
              <w:t>☼</w:t>
            </w:r>
            <w:r w:rsidR="00D56D2A"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>استغلال المناجم التّونسيّة لصالح فرنسا فقط.</w:t>
            </w:r>
          </w:p>
          <w:p w:rsidR="00D56D2A" w:rsidRPr="002C4DFC" w:rsidRDefault="00283BF6" w:rsidP="00D56D2A">
            <w:pPr>
              <w:bidi/>
              <w:rPr>
                <w:rFonts w:asciiTheme="minorBidi" w:hAnsiTheme="minorBidi" w:cstheme="minorBidi"/>
                <w:sz w:val="36"/>
                <w:szCs w:val="36"/>
                <w:rtl/>
              </w:rPr>
            </w:pPr>
            <w:r w:rsidRPr="002C4DFC">
              <w:rPr>
                <w:rFonts w:asciiTheme="minorBidi" w:hAnsiTheme="minorBidi" w:cstheme="minorBidi"/>
                <w:sz w:val="22"/>
                <w:szCs w:val="22"/>
                <w:rtl/>
              </w:rPr>
              <w:t>☼</w:t>
            </w:r>
            <w:r w:rsidR="00D56D2A"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>الهيمنة على الإدارة المركزيّة التّونسيّة.</w:t>
            </w:r>
          </w:p>
          <w:p w:rsidR="00283BF6" w:rsidRPr="002C4DFC" w:rsidRDefault="00283BF6" w:rsidP="00283BF6">
            <w:pPr>
              <w:bidi/>
              <w:rPr>
                <w:rFonts w:asciiTheme="minorBidi" w:hAnsiTheme="minorBidi" w:cstheme="minorBidi"/>
                <w:sz w:val="36"/>
                <w:szCs w:val="36"/>
                <w:rtl/>
              </w:rPr>
            </w:pPr>
            <w:r w:rsidRPr="002C4DFC">
              <w:rPr>
                <w:rFonts w:asciiTheme="minorBidi" w:hAnsiTheme="minorBidi" w:cstheme="minorBidi"/>
                <w:sz w:val="22"/>
                <w:szCs w:val="22"/>
                <w:rtl/>
              </w:rPr>
              <w:t>☼</w:t>
            </w:r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>فرض تداول العملة الفرنسيّة (الفرنك) في تونس.</w:t>
            </w:r>
          </w:p>
          <w:p w:rsidR="00283BF6" w:rsidRPr="002C4DFC" w:rsidRDefault="00283BF6" w:rsidP="00283BF6">
            <w:pPr>
              <w:bidi/>
              <w:rPr>
                <w:rFonts w:asciiTheme="minorBidi" w:hAnsiTheme="minorBidi" w:cstheme="minorBidi"/>
                <w:sz w:val="36"/>
                <w:szCs w:val="36"/>
                <w:rtl/>
              </w:rPr>
            </w:pPr>
            <w:r w:rsidRPr="002C4DFC">
              <w:rPr>
                <w:rFonts w:asciiTheme="minorBidi" w:hAnsiTheme="minorBidi" w:cstheme="minorBidi"/>
                <w:sz w:val="22"/>
                <w:szCs w:val="22"/>
                <w:rtl/>
              </w:rPr>
              <w:t>☼</w:t>
            </w:r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>تكفّل فرنسا بإجراء المعاهدات بين تونس والدّول الأخرى.</w:t>
            </w:r>
          </w:p>
          <w:p w:rsidR="003C42D3" w:rsidRPr="002C4DFC" w:rsidRDefault="003C42D3" w:rsidP="003C42D3">
            <w:pPr>
              <w:bidi/>
              <w:rPr>
                <w:rFonts w:asciiTheme="minorBidi" w:hAnsiTheme="minorBidi" w:cstheme="minorBidi"/>
                <w:sz w:val="12"/>
                <w:szCs w:val="12"/>
                <w:rtl/>
              </w:rPr>
            </w:pPr>
          </w:p>
          <w:tbl>
            <w:tblPr>
              <w:tblpPr w:leftFromText="141" w:rightFromText="141" w:vertAnchor="text" w:tblpXSpec="center" w:tblpY="1"/>
              <w:tblOverlap w:val="never"/>
              <w:bidiVisual/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4649"/>
              <w:gridCol w:w="4649"/>
            </w:tblGrid>
            <w:tr w:rsidR="00283BF6" w:rsidRPr="002C4DFC">
              <w:trPr>
                <w:jc w:val="center"/>
              </w:trPr>
              <w:tc>
                <w:tcPr>
                  <w:tcW w:w="4649" w:type="dxa"/>
                  <w:vAlign w:val="center"/>
                </w:tcPr>
                <w:p w:rsidR="00283BF6" w:rsidRPr="002C4DFC" w:rsidRDefault="00283BF6" w:rsidP="001C1E9D">
                  <w:pPr>
                    <w:bidi/>
                    <w:jc w:val="center"/>
                    <w:rPr>
                      <w:rFonts w:asciiTheme="minorBidi" w:hAnsiTheme="minorBidi" w:cstheme="minorBidi"/>
                      <w:sz w:val="36"/>
                      <w:szCs w:val="36"/>
                      <w:rtl/>
                    </w:rPr>
                  </w:pPr>
                  <w:r w:rsidRPr="002C4DFC">
                    <w:rPr>
                      <w:rFonts w:asciiTheme="minorBidi" w:hAnsiTheme="minorBidi" w:cstheme="minorBidi"/>
                      <w:sz w:val="36"/>
                      <w:szCs w:val="36"/>
                      <w:rtl/>
                    </w:rPr>
                    <w:t>مظاهر الهيمنة الإداريّة والسّياسيّة</w:t>
                  </w:r>
                </w:p>
              </w:tc>
              <w:tc>
                <w:tcPr>
                  <w:tcW w:w="4649" w:type="dxa"/>
                  <w:vAlign w:val="center"/>
                </w:tcPr>
                <w:p w:rsidR="00283BF6" w:rsidRPr="002C4DFC" w:rsidRDefault="00283BF6" w:rsidP="001C1E9D">
                  <w:pPr>
                    <w:bidi/>
                    <w:jc w:val="center"/>
                    <w:rPr>
                      <w:rFonts w:asciiTheme="minorBidi" w:hAnsiTheme="minorBidi" w:cstheme="minorBidi"/>
                      <w:sz w:val="36"/>
                      <w:szCs w:val="36"/>
                      <w:rtl/>
                    </w:rPr>
                  </w:pPr>
                  <w:r w:rsidRPr="002C4DFC">
                    <w:rPr>
                      <w:rFonts w:asciiTheme="minorBidi" w:hAnsiTheme="minorBidi" w:cstheme="minorBidi"/>
                      <w:sz w:val="36"/>
                      <w:szCs w:val="36"/>
                      <w:rtl/>
                    </w:rPr>
                    <w:t xml:space="preserve">مظاهر الهيمنة </w:t>
                  </w:r>
                  <w:proofErr w:type="spellStart"/>
                  <w:r w:rsidRPr="002C4DFC">
                    <w:rPr>
                      <w:rFonts w:asciiTheme="minorBidi" w:hAnsiTheme="minorBidi" w:cstheme="minorBidi"/>
                      <w:sz w:val="36"/>
                      <w:szCs w:val="36"/>
                      <w:rtl/>
                    </w:rPr>
                    <w:t>الإقتصاديّة</w:t>
                  </w:r>
                  <w:proofErr w:type="spellEnd"/>
                </w:p>
              </w:tc>
            </w:tr>
            <w:tr w:rsidR="00283BF6" w:rsidRPr="002C4DFC">
              <w:trPr>
                <w:jc w:val="center"/>
              </w:trPr>
              <w:tc>
                <w:tcPr>
                  <w:tcW w:w="4649" w:type="dxa"/>
                </w:tcPr>
                <w:p w:rsidR="00283BF6" w:rsidRPr="002C4DFC" w:rsidRDefault="00283BF6" w:rsidP="001C1E9D">
                  <w:pPr>
                    <w:bidi/>
                    <w:rPr>
                      <w:rFonts w:asciiTheme="minorBidi" w:hAnsiTheme="minorBidi" w:cstheme="minorBidi"/>
                      <w:sz w:val="20"/>
                      <w:szCs w:val="20"/>
                      <w:rtl/>
                    </w:rPr>
                  </w:pPr>
                </w:p>
                <w:p w:rsidR="00283BF6" w:rsidRPr="002C4DFC" w:rsidRDefault="00283BF6" w:rsidP="001C1E9D">
                  <w:pPr>
                    <w:bidi/>
                    <w:rPr>
                      <w:rFonts w:asciiTheme="minorBidi" w:hAnsiTheme="minorBidi" w:cstheme="minorBidi"/>
                      <w:sz w:val="20"/>
                      <w:szCs w:val="20"/>
                      <w:rtl/>
                    </w:rPr>
                  </w:pPr>
                  <w:r w:rsidRPr="002C4DFC">
                    <w:rPr>
                      <w:rFonts w:asciiTheme="minorBidi" w:hAnsiTheme="minorBidi" w:cstheme="minorBidi"/>
                      <w:sz w:val="20"/>
                      <w:szCs w:val="20"/>
                      <w:rtl/>
                    </w:rPr>
                    <w:t>................................</w:t>
                  </w:r>
                  <w:r w:rsidR="003C42D3" w:rsidRPr="002C4DFC">
                    <w:rPr>
                      <w:rFonts w:asciiTheme="minorBidi" w:hAnsiTheme="minorBidi" w:cstheme="minorBidi"/>
                      <w:sz w:val="20"/>
                      <w:szCs w:val="20"/>
                      <w:rtl/>
                    </w:rPr>
                    <w:t>.....</w:t>
                  </w:r>
                  <w:r w:rsidRPr="002C4DFC">
                    <w:rPr>
                      <w:rFonts w:asciiTheme="minorBidi" w:hAnsiTheme="minorBidi" w:cstheme="minorBidi"/>
                      <w:sz w:val="20"/>
                      <w:szCs w:val="20"/>
                      <w:rtl/>
                    </w:rPr>
                    <w:t>................................</w:t>
                  </w:r>
                </w:p>
                <w:p w:rsidR="00283BF6" w:rsidRPr="002C4DFC" w:rsidRDefault="00283BF6" w:rsidP="001C1E9D">
                  <w:pPr>
                    <w:bidi/>
                    <w:rPr>
                      <w:rFonts w:asciiTheme="minorBidi" w:hAnsiTheme="minorBidi" w:cstheme="minorBidi"/>
                      <w:sz w:val="20"/>
                      <w:szCs w:val="20"/>
                      <w:rtl/>
                    </w:rPr>
                  </w:pPr>
                </w:p>
                <w:p w:rsidR="00283BF6" w:rsidRPr="002C4DFC" w:rsidRDefault="00283BF6" w:rsidP="001C1E9D">
                  <w:pPr>
                    <w:bidi/>
                    <w:rPr>
                      <w:rFonts w:asciiTheme="minorBidi" w:hAnsiTheme="minorBidi" w:cstheme="minorBidi"/>
                      <w:sz w:val="20"/>
                      <w:szCs w:val="20"/>
                      <w:rtl/>
                    </w:rPr>
                  </w:pPr>
                  <w:r w:rsidRPr="002C4DFC">
                    <w:rPr>
                      <w:rFonts w:asciiTheme="minorBidi" w:hAnsiTheme="minorBidi" w:cstheme="minorBidi"/>
                      <w:sz w:val="20"/>
                      <w:szCs w:val="20"/>
                      <w:rtl/>
                    </w:rPr>
                    <w:t>.....................................</w:t>
                  </w:r>
                  <w:r w:rsidR="003C42D3" w:rsidRPr="002C4DFC">
                    <w:rPr>
                      <w:rFonts w:asciiTheme="minorBidi" w:hAnsiTheme="minorBidi" w:cstheme="minorBidi"/>
                      <w:sz w:val="20"/>
                      <w:szCs w:val="20"/>
                      <w:rtl/>
                    </w:rPr>
                    <w:t>.....</w:t>
                  </w:r>
                  <w:r w:rsidRPr="002C4DFC">
                    <w:rPr>
                      <w:rFonts w:asciiTheme="minorBidi" w:hAnsiTheme="minorBidi" w:cstheme="minorBidi"/>
                      <w:sz w:val="20"/>
                      <w:szCs w:val="20"/>
                      <w:rtl/>
                    </w:rPr>
                    <w:t>...........................</w:t>
                  </w:r>
                </w:p>
                <w:p w:rsidR="00283BF6" w:rsidRPr="002C4DFC" w:rsidRDefault="00283BF6" w:rsidP="001C1E9D">
                  <w:pPr>
                    <w:bidi/>
                    <w:rPr>
                      <w:rFonts w:asciiTheme="minorBidi" w:hAnsiTheme="minorBidi" w:cstheme="minorBidi"/>
                      <w:sz w:val="20"/>
                      <w:szCs w:val="20"/>
                      <w:rtl/>
                    </w:rPr>
                  </w:pPr>
                </w:p>
                <w:p w:rsidR="00283BF6" w:rsidRPr="002C4DFC" w:rsidRDefault="00283BF6" w:rsidP="001C1E9D">
                  <w:pPr>
                    <w:bidi/>
                    <w:rPr>
                      <w:rFonts w:asciiTheme="minorBidi" w:hAnsiTheme="minorBidi" w:cstheme="minorBidi"/>
                      <w:sz w:val="20"/>
                      <w:szCs w:val="20"/>
                      <w:rtl/>
                    </w:rPr>
                  </w:pPr>
                  <w:r w:rsidRPr="002C4DFC">
                    <w:rPr>
                      <w:rFonts w:asciiTheme="minorBidi" w:hAnsiTheme="minorBidi" w:cstheme="minorBidi"/>
                      <w:sz w:val="20"/>
                      <w:szCs w:val="20"/>
                      <w:rtl/>
                    </w:rPr>
                    <w:t>..........................................</w:t>
                  </w:r>
                  <w:r w:rsidR="003C42D3" w:rsidRPr="002C4DFC">
                    <w:rPr>
                      <w:rFonts w:asciiTheme="minorBidi" w:hAnsiTheme="minorBidi" w:cstheme="minorBidi"/>
                      <w:sz w:val="20"/>
                      <w:szCs w:val="20"/>
                      <w:rtl/>
                    </w:rPr>
                    <w:t>.....</w:t>
                  </w:r>
                  <w:r w:rsidRPr="002C4DFC">
                    <w:rPr>
                      <w:rFonts w:asciiTheme="minorBidi" w:hAnsiTheme="minorBidi" w:cstheme="minorBidi"/>
                      <w:sz w:val="20"/>
                      <w:szCs w:val="20"/>
                      <w:rtl/>
                    </w:rPr>
                    <w:t>......................</w:t>
                  </w:r>
                </w:p>
                <w:p w:rsidR="00283BF6" w:rsidRPr="002C4DFC" w:rsidRDefault="00283BF6" w:rsidP="001C1E9D">
                  <w:pPr>
                    <w:bidi/>
                    <w:rPr>
                      <w:rFonts w:asciiTheme="minorBidi" w:hAnsiTheme="minorBidi" w:cstheme="minorBidi"/>
                      <w:sz w:val="20"/>
                      <w:szCs w:val="20"/>
                      <w:rtl/>
                    </w:rPr>
                  </w:pPr>
                </w:p>
                <w:p w:rsidR="00283BF6" w:rsidRPr="002C4DFC" w:rsidRDefault="00283BF6" w:rsidP="001C1E9D">
                  <w:pPr>
                    <w:bidi/>
                    <w:rPr>
                      <w:rFonts w:asciiTheme="minorBidi" w:hAnsiTheme="minorBidi" w:cstheme="minorBidi"/>
                      <w:sz w:val="20"/>
                      <w:szCs w:val="20"/>
                      <w:rtl/>
                    </w:rPr>
                  </w:pPr>
                  <w:r w:rsidRPr="002C4DFC">
                    <w:rPr>
                      <w:rFonts w:asciiTheme="minorBidi" w:hAnsiTheme="minorBidi" w:cstheme="minorBidi"/>
                      <w:sz w:val="20"/>
                      <w:szCs w:val="20"/>
                      <w:rtl/>
                    </w:rPr>
                    <w:t>...............................................</w:t>
                  </w:r>
                  <w:r w:rsidR="003C42D3" w:rsidRPr="002C4DFC">
                    <w:rPr>
                      <w:rFonts w:asciiTheme="minorBidi" w:hAnsiTheme="minorBidi" w:cstheme="minorBidi"/>
                      <w:sz w:val="20"/>
                      <w:szCs w:val="20"/>
                      <w:rtl/>
                    </w:rPr>
                    <w:t>.....</w:t>
                  </w:r>
                  <w:r w:rsidRPr="002C4DFC">
                    <w:rPr>
                      <w:rFonts w:asciiTheme="minorBidi" w:hAnsiTheme="minorBidi" w:cstheme="minorBidi"/>
                      <w:sz w:val="20"/>
                      <w:szCs w:val="20"/>
                      <w:rtl/>
                    </w:rPr>
                    <w:t>.................</w:t>
                  </w:r>
                </w:p>
                <w:p w:rsidR="003C42D3" w:rsidRPr="002C4DFC" w:rsidRDefault="003C42D3" w:rsidP="001C1E9D">
                  <w:pPr>
                    <w:bidi/>
                    <w:rPr>
                      <w:rFonts w:asciiTheme="minorBidi" w:hAnsiTheme="minorBidi" w:cstheme="minorBidi"/>
                      <w:sz w:val="20"/>
                      <w:szCs w:val="20"/>
                      <w:rtl/>
                    </w:rPr>
                  </w:pPr>
                </w:p>
                <w:p w:rsidR="00283BF6" w:rsidRPr="002C4DFC" w:rsidRDefault="003C42D3" w:rsidP="001C1E9D">
                  <w:pPr>
                    <w:bidi/>
                    <w:rPr>
                      <w:rFonts w:asciiTheme="minorBidi" w:hAnsiTheme="minorBidi" w:cstheme="minorBidi"/>
                      <w:sz w:val="20"/>
                      <w:szCs w:val="20"/>
                      <w:rtl/>
                    </w:rPr>
                  </w:pPr>
                  <w:r w:rsidRPr="002C4DFC">
                    <w:rPr>
                      <w:rFonts w:asciiTheme="minorBidi" w:hAnsiTheme="minorBidi" w:cstheme="minorBidi"/>
                      <w:sz w:val="20"/>
                      <w:szCs w:val="20"/>
                      <w:rtl/>
                    </w:rPr>
                    <w:t>.....................................................................</w:t>
                  </w:r>
                </w:p>
                <w:p w:rsidR="003C42D3" w:rsidRPr="002C4DFC" w:rsidRDefault="003C42D3" w:rsidP="001C1E9D">
                  <w:pPr>
                    <w:bidi/>
                    <w:rPr>
                      <w:rFonts w:asciiTheme="minorBidi" w:hAnsiTheme="minorBidi" w:cstheme="minorBidi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4649" w:type="dxa"/>
                </w:tcPr>
                <w:p w:rsidR="00283BF6" w:rsidRPr="002C4DFC" w:rsidRDefault="00283BF6" w:rsidP="001C1E9D">
                  <w:pPr>
                    <w:bidi/>
                    <w:rPr>
                      <w:rFonts w:asciiTheme="minorBidi" w:hAnsiTheme="minorBidi" w:cstheme="minorBidi"/>
                      <w:sz w:val="20"/>
                      <w:szCs w:val="20"/>
                      <w:rtl/>
                    </w:rPr>
                  </w:pPr>
                </w:p>
                <w:p w:rsidR="00283BF6" w:rsidRPr="002C4DFC" w:rsidRDefault="00283BF6" w:rsidP="001C1E9D">
                  <w:pPr>
                    <w:bidi/>
                    <w:rPr>
                      <w:rFonts w:asciiTheme="minorBidi" w:hAnsiTheme="minorBidi" w:cstheme="minorBidi"/>
                      <w:sz w:val="20"/>
                      <w:szCs w:val="20"/>
                      <w:rtl/>
                    </w:rPr>
                  </w:pPr>
                  <w:r w:rsidRPr="002C4DFC">
                    <w:rPr>
                      <w:rFonts w:asciiTheme="minorBidi" w:hAnsiTheme="minorBidi" w:cstheme="minorBidi"/>
                      <w:sz w:val="20"/>
                      <w:szCs w:val="20"/>
                      <w:rtl/>
                    </w:rPr>
                    <w:t>.</w:t>
                  </w:r>
                  <w:r w:rsidR="003C42D3" w:rsidRPr="002C4DFC">
                    <w:rPr>
                      <w:rFonts w:asciiTheme="minorBidi" w:hAnsiTheme="minorBidi" w:cstheme="minorBidi"/>
                      <w:sz w:val="20"/>
                      <w:szCs w:val="20"/>
                      <w:rtl/>
                    </w:rPr>
                    <w:t>.....</w:t>
                  </w:r>
                  <w:r w:rsidRPr="002C4DFC">
                    <w:rPr>
                      <w:rFonts w:asciiTheme="minorBidi" w:hAnsiTheme="minorBidi" w:cstheme="minorBidi"/>
                      <w:sz w:val="20"/>
                      <w:szCs w:val="20"/>
                      <w:rtl/>
                    </w:rPr>
                    <w:t>...............................................................</w:t>
                  </w:r>
                </w:p>
                <w:p w:rsidR="00283BF6" w:rsidRPr="002C4DFC" w:rsidRDefault="00283BF6" w:rsidP="001C1E9D">
                  <w:pPr>
                    <w:bidi/>
                    <w:rPr>
                      <w:rFonts w:asciiTheme="minorBidi" w:hAnsiTheme="minorBidi" w:cstheme="minorBidi"/>
                      <w:sz w:val="20"/>
                      <w:szCs w:val="20"/>
                      <w:rtl/>
                    </w:rPr>
                  </w:pPr>
                </w:p>
                <w:p w:rsidR="00283BF6" w:rsidRPr="002C4DFC" w:rsidRDefault="00283BF6" w:rsidP="001C1E9D">
                  <w:pPr>
                    <w:bidi/>
                    <w:rPr>
                      <w:rFonts w:asciiTheme="minorBidi" w:hAnsiTheme="minorBidi" w:cstheme="minorBidi"/>
                      <w:sz w:val="20"/>
                      <w:szCs w:val="20"/>
                      <w:rtl/>
                    </w:rPr>
                  </w:pPr>
                  <w:r w:rsidRPr="002C4DFC">
                    <w:rPr>
                      <w:rFonts w:asciiTheme="minorBidi" w:hAnsiTheme="minorBidi" w:cstheme="minorBidi"/>
                      <w:sz w:val="20"/>
                      <w:szCs w:val="20"/>
                      <w:rtl/>
                    </w:rPr>
                    <w:t>......</w:t>
                  </w:r>
                  <w:r w:rsidR="003C42D3" w:rsidRPr="002C4DFC">
                    <w:rPr>
                      <w:rFonts w:asciiTheme="minorBidi" w:hAnsiTheme="minorBidi" w:cstheme="minorBidi"/>
                      <w:sz w:val="20"/>
                      <w:szCs w:val="20"/>
                      <w:rtl/>
                    </w:rPr>
                    <w:t>.....</w:t>
                  </w:r>
                  <w:r w:rsidRPr="002C4DFC">
                    <w:rPr>
                      <w:rFonts w:asciiTheme="minorBidi" w:hAnsiTheme="minorBidi" w:cstheme="minorBidi"/>
                      <w:sz w:val="20"/>
                      <w:szCs w:val="20"/>
                      <w:rtl/>
                    </w:rPr>
                    <w:t>..........................................................</w:t>
                  </w:r>
                </w:p>
                <w:p w:rsidR="00283BF6" w:rsidRPr="002C4DFC" w:rsidRDefault="00283BF6" w:rsidP="001C1E9D">
                  <w:pPr>
                    <w:bidi/>
                    <w:rPr>
                      <w:rFonts w:asciiTheme="minorBidi" w:hAnsiTheme="minorBidi" w:cstheme="minorBidi"/>
                      <w:sz w:val="20"/>
                      <w:szCs w:val="20"/>
                      <w:rtl/>
                    </w:rPr>
                  </w:pPr>
                </w:p>
                <w:p w:rsidR="00283BF6" w:rsidRPr="002C4DFC" w:rsidRDefault="00283BF6" w:rsidP="001C1E9D">
                  <w:pPr>
                    <w:bidi/>
                    <w:rPr>
                      <w:rFonts w:asciiTheme="minorBidi" w:hAnsiTheme="minorBidi" w:cstheme="minorBidi"/>
                      <w:sz w:val="20"/>
                      <w:szCs w:val="20"/>
                      <w:rtl/>
                    </w:rPr>
                  </w:pPr>
                  <w:r w:rsidRPr="002C4DFC">
                    <w:rPr>
                      <w:rFonts w:asciiTheme="minorBidi" w:hAnsiTheme="minorBidi" w:cstheme="minorBidi"/>
                      <w:sz w:val="20"/>
                      <w:szCs w:val="20"/>
                      <w:rtl/>
                    </w:rPr>
                    <w:t>...........</w:t>
                  </w:r>
                  <w:r w:rsidR="003C42D3" w:rsidRPr="002C4DFC">
                    <w:rPr>
                      <w:rFonts w:asciiTheme="minorBidi" w:hAnsiTheme="minorBidi" w:cstheme="minorBidi"/>
                      <w:sz w:val="20"/>
                      <w:szCs w:val="20"/>
                      <w:rtl/>
                    </w:rPr>
                    <w:t>.....</w:t>
                  </w:r>
                  <w:r w:rsidRPr="002C4DFC">
                    <w:rPr>
                      <w:rFonts w:asciiTheme="minorBidi" w:hAnsiTheme="minorBidi" w:cstheme="minorBidi"/>
                      <w:sz w:val="20"/>
                      <w:szCs w:val="20"/>
                      <w:rtl/>
                    </w:rPr>
                    <w:t>.....................................................</w:t>
                  </w:r>
                </w:p>
                <w:p w:rsidR="00283BF6" w:rsidRPr="002C4DFC" w:rsidRDefault="00283BF6" w:rsidP="001C1E9D">
                  <w:pPr>
                    <w:bidi/>
                    <w:rPr>
                      <w:rFonts w:asciiTheme="minorBidi" w:hAnsiTheme="minorBidi" w:cstheme="minorBidi"/>
                      <w:sz w:val="20"/>
                      <w:szCs w:val="20"/>
                      <w:rtl/>
                    </w:rPr>
                  </w:pPr>
                </w:p>
                <w:p w:rsidR="00283BF6" w:rsidRPr="002C4DFC" w:rsidRDefault="00283BF6" w:rsidP="001C1E9D">
                  <w:pPr>
                    <w:bidi/>
                    <w:rPr>
                      <w:rFonts w:asciiTheme="minorBidi" w:hAnsiTheme="minorBidi" w:cstheme="minorBidi"/>
                      <w:sz w:val="20"/>
                      <w:szCs w:val="20"/>
                      <w:rtl/>
                    </w:rPr>
                  </w:pPr>
                  <w:r w:rsidRPr="002C4DFC">
                    <w:rPr>
                      <w:rFonts w:asciiTheme="minorBidi" w:hAnsiTheme="minorBidi" w:cstheme="minorBidi"/>
                      <w:sz w:val="20"/>
                      <w:szCs w:val="20"/>
                      <w:rtl/>
                    </w:rPr>
                    <w:t>................</w:t>
                  </w:r>
                  <w:r w:rsidR="003C42D3" w:rsidRPr="002C4DFC">
                    <w:rPr>
                      <w:rFonts w:asciiTheme="minorBidi" w:hAnsiTheme="minorBidi" w:cstheme="minorBidi"/>
                      <w:sz w:val="20"/>
                      <w:szCs w:val="20"/>
                      <w:rtl/>
                    </w:rPr>
                    <w:t>.....</w:t>
                  </w:r>
                  <w:r w:rsidRPr="002C4DFC">
                    <w:rPr>
                      <w:rFonts w:asciiTheme="minorBidi" w:hAnsiTheme="minorBidi" w:cstheme="minorBidi"/>
                      <w:sz w:val="20"/>
                      <w:szCs w:val="20"/>
                      <w:rtl/>
                    </w:rPr>
                    <w:t>................................................</w:t>
                  </w:r>
                </w:p>
                <w:p w:rsidR="003C42D3" w:rsidRPr="002C4DFC" w:rsidRDefault="003C42D3" w:rsidP="001C1E9D">
                  <w:pPr>
                    <w:bidi/>
                    <w:rPr>
                      <w:rFonts w:asciiTheme="minorBidi" w:hAnsiTheme="minorBidi" w:cstheme="minorBidi"/>
                      <w:sz w:val="20"/>
                      <w:szCs w:val="20"/>
                      <w:rtl/>
                    </w:rPr>
                  </w:pPr>
                </w:p>
                <w:p w:rsidR="003C42D3" w:rsidRPr="002C4DFC" w:rsidRDefault="003C42D3" w:rsidP="001C1E9D">
                  <w:pPr>
                    <w:bidi/>
                    <w:rPr>
                      <w:rFonts w:asciiTheme="minorBidi" w:hAnsiTheme="minorBidi" w:cstheme="minorBidi"/>
                      <w:sz w:val="20"/>
                      <w:szCs w:val="20"/>
                      <w:rtl/>
                    </w:rPr>
                  </w:pPr>
                  <w:r w:rsidRPr="002C4DFC">
                    <w:rPr>
                      <w:rFonts w:asciiTheme="minorBidi" w:hAnsiTheme="minorBidi" w:cstheme="minorBidi"/>
                      <w:sz w:val="20"/>
                      <w:szCs w:val="20"/>
                      <w:rtl/>
                    </w:rPr>
                    <w:t>.....................................................................</w:t>
                  </w:r>
                </w:p>
                <w:p w:rsidR="00283BF6" w:rsidRPr="002C4DFC" w:rsidRDefault="00283BF6" w:rsidP="001C1E9D">
                  <w:pPr>
                    <w:bidi/>
                    <w:rPr>
                      <w:rFonts w:asciiTheme="minorBidi" w:hAnsiTheme="minorBidi" w:cstheme="minorBidi"/>
                      <w:sz w:val="20"/>
                      <w:szCs w:val="20"/>
                      <w:rtl/>
                    </w:rPr>
                  </w:pPr>
                </w:p>
              </w:tc>
            </w:tr>
          </w:tbl>
          <w:p w:rsidR="003C42D3" w:rsidRPr="002C4DFC" w:rsidRDefault="003C42D3" w:rsidP="003C42D3">
            <w:pPr>
              <w:bidi/>
              <w:rPr>
                <w:rFonts w:asciiTheme="minorBidi" w:hAnsiTheme="minorBidi" w:cstheme="minorBidi"/>
                <w:sz w:val="36"/>
                <w:szCs w:val="36"/>
                <w:rtl/>
              </w:rPr>
            </w:pPr>
            <w:proofErr w:type="gramStart"/>
            <w:r w:rsidRPr="002C4DFC">
              <w:rPr>
                <w:rFonts w:asciiTheme="minorBidi" w:hAnsiTheme="minorBidi" w:cstheme="minorBidi"/>
                <w:sz w:val="36"/>
                <w:szCs w:val="36"/>
                <w:u w:val="double"/>
                <w:rtl/>
              </w:rPr>
              <w:t>السّـنـد</w:t>
            </w:r>
            <w:proofErr w:type="gramEnd"/>
            <w:r w:rsidRPr="002C4DFC">
              <w:rPr>
                <w:rFonts w:asciiTheme="minorBidi" w:hAnsiTheme="minorBidi" w:cstheme="minorBidi"/>
                <w:sz w:val="32"/>
                <w:szCs w:val="32"/>
                <w:u w:val="double"/>
                <w:rtl/>
              </w:rPr>
              <w:t>2</w:t>
            </w:r>
            <w:r w:rsidRPr="002C4DFC">
              <w:rPr>
                <w:rFonts w:asciiTheme="minorBidi" w:hAnsiTheme="minorBidi" w:cstheme="minorBidi"/>
                <w:sz w:val="36"/>
                <w:szCs w:val="36"/>
                <w:u w:val="double"/>
                <w:rtl/>
              </w:rPr>
              <w:t>.</w:t>
            </w:r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 xml:space="preserve">  قام التّلاميذ بإنجـاز ملفّ في مادّة الفرنسيّة حول </w:t>
            </w:r>
            <w:proofErr w:type="spellStart"/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>وسائـلالإعلام</w:t>
            </w:r>
            <w:proofErr w:type="spellEnd"/>
          </w:p>
          <w:p w:rsidR="003C42D3" w:rsidRPr="002C4DFC" w:rsidRDefault="003C42D3" w:rsidP="003C42D3">
            <w:pPr>
              <w:bidi/>
              <w:rPr>
                <w:rFonts w:asciiTheme="minorBidi" w:hAnsiTheme="minorBidi" w:cstheme="minorBidi"/>
                <w:sz w:val="36"/>
                <w:szCs w:val="36"/>
                <w:rtl/>
              </w:rPr>
            </w:pPr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 xml:space="preserve"> فبحث المهدي في الجرائد والمجلاّت وعلم أنّ أوّل </w:t>
            </w:r>
            <w:proofErr w:type="spellStart"/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>جريـدةصدرت</w:t>
            </w:r>
            <w:proofErr w:type="spellEnd"/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 xml:space="preserve"> في عهد</w:t>
            </w:r>
          </w:p>
          <w:p w:rsidR="003C42D3" w:rsidRPr="002C4DFC" w:rsidRDefault="003C42D3" w:rsidP="003C42D3">
            <w:pPr>
              <w:bidi/>
              <w:rPr>
                <w:rFonts w:asciiTheme="minorBidi" w:hAnsiTheme="minorBidi" w:cstheme="minorBidi"/>
                <w:sz w:val="36"/>
                <w:szCs w:val="36"/>
                <w:rtl/>
              </w:rPr>
            </w:pPr>
            <w:proofErr w:type="spellStart"/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>الإستعمار</w:t>
            </w:r>
            <w:proofErr w:type="spellEnd"/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 xml:space="preserve"> هي جريدة «التّونسي» الّتي أصدرتها </w:t>
            </w:r>
            <w:proofErr w:type="spellStart"/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>حركةالشّباب</w:t>
            </w:r>
            <w:proofErr w:type="spellEnd"/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 xml:space="preserve"> التّونسي تحت </w:t>
            </w:r>
          </w:p>
          <w:p w:rsidR="003C42D3" w:rsidRPr="002C4DFC" w:rsidRDefault="003C42D3" w:rsidP="003C42D3">
            <w:pPr>
              <w:bidi/>
              <w:rPr>
                <w:rFonts w:asciiTheme="minorBidi" w:hAnsiTheme="minorBidi" w:cstheme="minorBidi"/>
                <w:sz w:val="36"/>
                <w:szCs w:val="36"/>
                <w:rtl/>
              </w:rPr>
            </w:pPr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 xml:space="preserve">إشراف علي باش </w:t>
            </w:r>
            <w:proofErr w:type="spellStart"/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>حامبة</w:t>
            </w:r>
            <w:proofErr w:type="spellEnd"/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>.</w:t>
            </w:r>
          </w:p>
          <w:p w:rsidR="008B2A42" w:rsidRPr="002C4DFC" w:rsidRDefault="008B2A42" w:rsidP="00D56D2A">
            <w:pPr>
              <w:bidi/>
              <w:rPr>
                <w:rFonts w:asciiTheme="minorBidi" w:hAnsiTheme="minorBidi" w:cstheme="minorBidi"/>
                <w:sz w:val="16"/>
                <w:szCs w:val="16"/>
                <w:rtl/>
              </w:rPr>
            </w:pPr>
          </w:p>
        </w:tc>
      </w:tr>
      <w:tr w:rsidR="008B2A42" w:rsidRPr="002C4DFC">
        <w:tc>
          <w:tcPr>
            <w:tcW w:w="1233" w:type="dxa"/>
            <w:tcBorders>
              <w:top w:val="double" w:sz="12" w:space="0" w:color="auto"/>
              <w:left w:val="double" w:sz="12" w:space="0" w:color="auto"/>
              <w:bottom w:val="double" w:sz="12" w:space="0" w:color="auto"/>
              <w:right w:val="double" w:sz="12" w:space="0" w:color="auto"/>
            </w:tcBorders>
          </w:tcPr>
          <w:p w:rsidR="008B2A42" w:rsidRPr="002C4DFC" w:rsidRDefault="008B2A42" w:rsidP="001C1E9D">
            <w:pPr>
              <w:bidi/>
              <w:jc w:val="center"/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</w:pPr>
            <w:r w:rsidRPr="002C4DFC"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  <w:t>المعايير</w:t>
            </w:r>
          </w:p>
        </w:tc>
        <w:tc>
          <w:tcPr>
            <w:tcW w:w="9796" w:type="dxa"/>
            <w:gridSpan w:val="4"/>
            <w:tcBorders>
              <w:top w:val="double" w:sz="12" w:space="0" w:color="auto"/>
              <w:left w:val="double" w:sz="12" w:space="0" w:color="auto"/>
              <w:bottom w:val="double" w:sz="12" w:space="0" w:color="auto"/>
              <w:right w:val="double" w:sz="12" w:space="0" w:color="auto"/>
            </w:tcBorders>
          </w:tcPr>
          <w:p w:rsidR="008B2A42" w:rsidRPr="002C4DFC" w:rsidRDefault="008B2A42" w:rsidP="001C1E9D">
            <w:pPr>
              <w:bidi/>
              <w:jc w:val="center"/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</w:pPr>
            <w:r w:rsidRPr="002C4DFC"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  <w:t>الـسّــنــد</w:t>
            </w:r>
          </w:p>
        </w:tc>
      </w:tr>
      <w:tr w:rsidR="008B2A42" w:rsidRPr="002C4DFC">
        <w:tc>
          <w:tcPr>
            <w:tcW w:w="1233" w:type="dxa"/>
            <w:tcBorders>
              <w:top w:val="double" w:sz="12" w:space="0" w:color="auto"/>
              <w:left w:val="double" w:sz="12" w:space="0" w:color="auto"/>
              <w:bottom w:val="double" w:sz="12" w:space="0" w:color="auto"/>
              <w:right w:val="double" w:sz="12" w:space="0" w:color="auto"/>
            </w:tcBorders>
          </w:tcPr>
          <w:p w:rsidR="008B2A42" w:rsidRPr="002C4DFC" w:rsidRDefault="008B2A42" w:rsidP="001C1E9D">
            <w:pPr>
              <w:bidi/>
              <w:jc w:val="center"/>
              <w:rPr>
                <w:rFonts w:asciiTheme="minorBidi" w:hAnsiTheme="minorBidi" w:cstheme="minorBidi"/>
              </w:rPr>
            </w:pPr>
          </w:p>
          <w:p w:rsidR="008B2A42" w:rsidRPr="002C4DFC" w:rsidRDefault="008B2A42" w:rsidP="001C1E9D">
            <w:pPr>
              <w:bidi/>
              <w:jc w:val="center"/>
              <w:rPr>
                <w:rFonts w:asciiTheme="minorBidi" w:hAnsiTheme="minorBidi" w:cstheme="minorBidi"/>
              </w:rPr>
            </w:pPr>
          </w:p>
          <w:p w:rsidR="008B2A42" w:rsidRPr="002C4DFC" w:rsidRDefault="008B2A42" w:rsidP="001C1E9D">
            <w:pPr>
              <w:bidi/>
              <w:jc w:val="center"/>
              <w:rPr>
                <w:rFonts w:asciiTheme="minorBidi" w:hAnsiTheme="minorBidi" w:cstheme="minorBidi"/>
              </w:rPr>
            </w:pPr>
          </w:p>
          <w:p w:rsidR="008B2A42" w:rsidRPr="002C4DFC" w:rsidRDefault="008B2A42" w:rsidP="002D3EC8">
            <w:pPr>
              <w:bidi/>
              <w:jc w:val="center"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  <w:t>معـ</w:t>
            </w:r>
            <w:r w:rsidR="002D3EC8" w:rsidRPr="002C4DFC"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  <w:t>1</w:t>
            </w:r>
          </w:p>
          <w:p w:rsidR="008B2A42" w:rsidRPr="002C4DFC" w:rsidRDefault="00B419DC" w:rsidP="001C1E9D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  <w:r w:rsidRPr="00B419DC">
              <w:rPr>
                <w:rFonts w:asciiTheme="minorBidi" w:hAnsiTheme="minorBidi" w:cstheme="minorBidi"/>
                <w:noProof/>
                <w:rtl/>
                <w:lang w:val="en-US" w:eastAsia="en-US"/>
              </w:rPr>
              <w:lastRenderedPageBreak/>
              <w:pict>
                <v:group id="Group 689" o:spid="_x0000_s1111" style="position:absolute;left:0;text-align:left;margin-left:12.6pt;margin-top:1.55pt;width:27pt;height:13.4pt;z-index:251689472" coordorigin="10524,5130" coordsize="540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XTDyAIAAPoKAAAOAAAAZHJzL2Uyb0RvYy54bWzsVttu2zAMfR+wfxD0vvrSXI06RdEbBnRb&#10;sW4foMiyLUyWNEmJ0339KMlJs7TDgA4dMKB5MESTog4PjxmdnG46gdbMWK5kibOjFCMmqaq4bEr8&#10;9cvVuxlG1hFZEaEkK/E9s/h08fbNSa8LlqtWiYoZBEmkLXpd4tY5XSSJpS3riD1Smklw1sp0xIFp&#10;mqQypIfsnUjyNJ0kvTKVNooya+HtRXTiRchf14y6T3VtmUOixIDNhacJz6V/JosTUjSG6JbTAQZ5&#10;BoqOcAmH7lJdEEfQyvBHqTpOjbKqdkdUdYmqa05ZqAGqydKDaq6NWulQS1P0jd7RBNQe8PTstPTj&#10;+tYgXpU4n2AkSQc9CseiyWzu2el1U0DQtdF3+tbEEmF5o+g3C+7k0O/tJgajZf9BVZCQrJwK7Gxq&#10;0/kUUDfahCbc75rANg5ReHk8yucptIqCK5um2WxoEm2hk35Xlo7zEUbgHmfHO+flsH082u6NGxNS&#10;xFMD0gGZLwv0Zh8otX9H6V1LNAudsp6tLaXTLaWfQYhENoKhyTxA9udD4JZTGwlFUp23EMfOjFF9&#10;y0gFuDLfBkC/t8EbFtrxR4azdDY75GpLtGc2snzAFCm0se6aqQ75RYkNoA/9I+sb6zyahxDfTqsE&#10;r664EMEwzfJcGLQm8MldhV8o4CBMSNSXeD7OxyHz71Ok4fdUio47mB2CdyWe7YJI4Wm7lBXAJIUj&#10;XMQ1QBZy4NFTFyWwVNU90GhUHAwwyGDRKvMDox6GQont9xUxDCPxXkIr5tnIy8sFYzSe5mCYfc9y&#10;30MkhVQldhjF5bmLk2elDW9aOCkLtUt1Bh9IzQOzvrUR1QAWVPqv5AqzOk6AfbkG+f2iPujki8n1&#10;8af9KtdXuT49XedPyTWPf1p7w/Il5TpNX6ern7T/93QNVwO4YIU6hsugv8Ht22EaP1xZFz8BAAD/&#10;/wMAUEsDBBQABgAIAAAAIQCF6brH3AAAAAYBAAAPAAAAZHJzL2Rvd25yZXYueG1sTI7NSsNAFIX3&#10;gu8wXMGdnSSlatJMSinqqghtBelumrlNQjN3QmaapG/vdaXL88M5X76abCsG7H3jSEE8i0Aglc40&#10;VCn4Orw/vYLwQZPRrSNUcEMPq+L+LteZcSPtcNiHSvAI+UwrqEPoMil9WaPVfuY6JM7Orrc6sOwr&#10;aXo98rhtZRJFz9Lqhvih1h1uaiwv+6tV8DHqcT2P34bt5by5HQ+Lz+9tjEo9PkzrJYiAU/grwy8+&#10;o0PBTCd3JeNFqyBZJNxUMI9BcPySsjyxnaYgi1z+xy9+AAAA//8DAFBLAQItABQABgAIAAAAIQC2&#10;gziS/gAAAOEBAAATAAAAAAAAAAAAAAAAAAAAAABbQ29udGVudF9UeXBlc10ueG1sUEsBAi0AFAAG&#10;AAgAAAAhADj9If/WAAAAlAEAAAsAAAAAAAAAAAAAAAAALwEAAF9yZWxzLy5yZWxzUEsBAi0AFAAG&#10;AAgAAAAhABJldMPIAgAA+goAAA4AAAAAAAAAAAAAAAAALgIAAGRycy9lMm9Eb2MueG1sUEsBAi0A&#10;FAAGAAgAAAAhAIXpusfcAAAABgEAAA8AAAAAAAAAAAAAAAAAIgUAAGRycy9kb3ducmV2LnhtbFBL&#10;BQYAAAAABAAEAPMAAAArBgAAAAA=&#10;">
                  <v:rect id="Rectangle 690" o:spid="_x0000_s1114" style="position:absolute;left:10884;top:5130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yofV8QA&#10;AADbAAAADwAAAGRycy9kb3ducmV2LnhtbESPQWvCQBSE7wX/w/IKvTWbpmBrdBVRLPZokktvz+wz&#10;SZt9G7KrSf31bqHgcZiZb5jFajStuFDvGssKXqIYBHFpdcOVgiLfPb+DcB5ZY2uZFPySg9Vy8rDA&#10;VNuBD3TJfCUChF2KCmrvu1RKV9Zk0EW2Iw7eyfYGfZB9JXWPQ4CbViZxPJUGGw4LNXa0qan8yc5G&#10;wbFJCrwe8o/YzHav/nPMv89fW6WeHsf1HISn0d/D/+29VpC8wd+X8APk8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sqH1fEAAAA2wAAAA8AAAAAAAAAAAAAAAAAmAIAAGRycy9k&#10;b3ducmV2LnhtbFBLBQYAAAAABAAEAPUAAACJAwAAAAA=&#10;"/>
                  <v:rect id="Rectangle 691" o:spid="_x0000_s1113" style="position:absolute;left:10524;top:5130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rWLJb8A&#10;AADbAAAADwAAAGRycy9kb3ducmV2LnhtbERPTa/BQBTdv8R/mFyJ3TNViTxliBDCktrYXZ2rLZ07&#10;TWdQfr1ZSN7y5HxP562pxIMaV1pWMOhHIIgzq0vOFRzT9e8fCOeRNVaWScGLHMxnnZ8pJto+eU+P&#10;g89FCGGXoILC+zqR0mUFGXR9WxMH7mIbgz7AJpe6wWcIN5WMo2gkDZYcGgqsaVlQdjvcjYJzGR/x&#10;vU83kRmvh37Xptf7aaVUr9suJiA8tf5f/HVvtYI4jA1fwg+Qs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qtYslvwAAANsAAAAPAAAAAAAAAAAAAAAAAJgCAABkcnMvZG93bnJl&#10;di54bWxQSwUGAAAAAAQABAD1AAAAhAMAAAAA&#10;"/>
                  <v:rect id="Rectangle 692" o:spid="_x0000_s1112" style="position:absolute;left:10704;top:5130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fkuvsQA&#10;AADbAAAADwAAAGRycy9kb3ducmV2LnhtbESPQWvCQBSE70L/w/IKvZldU5AmdRVpsdSjJhdvz+xr&#10;kjb7NmRXTfvrXaHgcZiZb5jFarSdONPgW8caZokCQVw503KtoSw20xcQPiAb7ByThl/ysFo+TBaY&#10;G3fhHZ33oRYRwj5HDU0IfS6lrxqy6BPXE0fvyw0WQ5RDLc2Alwi3nUyVmkuLLceFBnt6a6j62Z+s&#10;hmOblvi3Kz6UzTbPYTsW36fDu9ZPj+P6FUSgMdzD/+1PoyHN4PYl/gC5v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X5Lr7EAAAA2wAAAA8AAAAAAAAAAAAAAAAAmAIAAGRycy9k&#10;b3ducmV2LnhtbFBLBQYAAAAABAAEAPUAAACJAwAAAAA=&#10;"/>
                </v:group>
              </w:pict>
            </w:r>
          </w:p>
          <w:p w:rsidR="008B2A42" w:rsidRPr="002C4DFC" w:rsidRDefault="008B2A42" w:rsidP="001C1E9D">
            <w:pPr>
              <w:bidi/>
              <w:jc w:val="center"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8B2A42" w:rsidRPr="002C4DFC" w:rsidRDefault="008B2A42" w:rsidP="001C1E9D">
            <w:pPr>
              <w:bidi/>
              <w:jc w:val="center"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8B2A42" w:rsidRPr="002C4DFC" w:rsidRDefault="008B2A42" w:rsidP="001C1E9D">
            <w:pPr>
              <w:bidi/>
              <w:jc w:val="center"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8B2A42" w:rsidRPr="002C4DFC" w:rsidRDefault="008B2A42" w:rsidP="001C1E9D">
            <w:pPr>
              <w:bidi/>
              <w:jc w:val="center"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  <w:t>معـ4</w:t>
            </w:r>
          </w:p>
          <w:p w:rsidR="008B2A42" w:rsidRPr="002C4DFC" w:rsidRDefault="00B419DC" w:rsidP="001C1E9D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  <w:r w:rsidRPr="00B419DC">
              <w:rPr>
                <w:rFonts w:asciiTheme="minorBidi" w:hAnsiTheme="minorBidi" w:cstheme="minorBidi"/>
                <w:noProof/>
                <w:rtl/>
                <w:lang w:val="en-US" w:eastAsia="en-US"/>
              </w:rPr>
              <w:pict>
                <v:rect id="Rectangle 694" o:spid="_x0000_s1110" style="position:absolute;left:0;text-align:left;margin-left:20.1pt;margin-top:5.55pt;width:10.5pt;height:12.15pt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WQDoHwIAAD4EAAAOAAAAZHJzL2Uyb0RvYy54bWysU9uO0zAQfUfiHyy/0yRts2yjpqtVlyKk&#10;BVYsfIDrOImFb4zdpuXrd+x0S7mIB4QfLI9nfHzmzMzy5qAV2Qvw0pqaFpOcEmG4baTpavrl8+bV&#10;NSU+MNMwZY2o6VF4erN6+WI5uEpMbW9VI4AgiPHV4Grah+CqLPO8F5r5iXXCoLO1oFlAE7qsATYg&#10;ulbZNM+vssFC48By4T3e3o1Oukr4bSt4+Ni2XgSiaorcQtoh7du4Z6slqzpgrpf8RIP9AwvNpMFP&#10;z1B3LDCyA/kblJYcrLdtmHCrM9u2kouUA2ZT5L9k89gzJ1IuKI53Z5n8/4PlH/YPQGRT02lJiWEa&#10;a/QJVWOmU4JcLeZRocH5CgMf3QPEHL27t/yrJ8aue4wTtwB26AVrkFcR47OfHkTD41OyHd7bBvHZ&#10;Ltgk1qEFHQFRBnJINTmeayIOgXC8LGazWYmV4+gqyvksL9MPrHp+7MCHt8JqEg81BSSfwNn+3odI&#10;hlXPIYm8VbLZSKWSAd12rYDsGbbHJq0Tur8MU4YMNV2UKNHfIfK0/gShZcA+V1LX9PocxKqo2hvT&#10;pC4MTKrxjJSVOckYlRsrsLXNEVUEOzYxDh0eegvfKRmwgWvqv+0YCErUO4OVWBTzeez4ZMzL11M0&#10;4NKzvfQwwxGqpoGS8bgO45TsHMiux5+KlLuxt1i9ViZlY2VHViey2KRJ8NNAxSm4tFPUj7FfPQEA&#10;AP//AwBQSwMEFAAGAAgAAAAhAOJaEYbbAAAABwEAAA8AAABkcnMvZG93bnJldi54bWxMjs1OwzAQ&#10;hO9IvIO1SNyonbRUNMSpEKhIHNv0wm0Tb5NAbEex0waenuUEx/nRzJdvZ9uLM42h805DslAgyNXe&#10;dK7RcCx3dw8gQkRnsPeONHxRgG1xfZVjZvzF7el8iI3gERcy1NDGOGRShroli2HhB3KcnfxoMbIc&#10;G2lGvPC47WWq1Fpa7Bw/tDjQc0v152GyGqouPeL3vnxVdrNbxre5/JjeX7S+vZmfHkFEmuNfGX7x&#10;GR0KZqr85EwQvYaVSrnJfpKA4HydsK40LO9XIItc/ucvfgAAAP//AwBQSwECLQAUAAYACAAAACEA&#10;toM4kv4AAADhAQAAEwAAAAAAAAAAAAAAAAAAAAAAW0NvbnRlbnRfVHlwZXNdLnhtbFBLAQItABQA&#10;BgAIAAAAIQA4/SH/1gAAAJQBAAALAAAAAAAAAAAAAAAAAC8BAABfcmVscy8ucmVsc1BLAQItABQA&#10;BgAIAAAAIQD9WQDoHwIAAD4EAAAOAAAAAAAAAAAAAAAAAC4CAABkcnMvZTJvRG9jLnhtbFBLAQIt&#10;ABQABgAIAAAAIQDiWhGG2wAAAAcBAAAPAAAAAAAAAAAAAAAAAHkEAABkcnMvZG93bnJldi54bWxQ&#10;SwUGAAAAAAQABADzAAAAgQUAAAAA&#10;"/>
              </w:pict>
            </w:r>
          </w:p>
          <w:p w:rsidR="008B2A42" w:rsidRPr="002C4DFC" w:rsidRDefault="008B2A42" w:rsidP="001C1E9D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8B2A42" w:rsidRPr="002C4DFC" w:rsidRDefault="008B2A42" w:rsidP="001C1E9D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8B2A42" w:rsidRPr="002C4DFC" w:rsidRDefault="008B2A42" w:rsidP="001C1E9D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8B2A42" w:rsidRPr="002C4DFC" w:rsidRDefault="008B2A42" w:rsidP="001C1E9D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8B2A42" w:rsidRPr="002C4DFC" w:rsidRDefault="008B2A42" w:rsidP="001C1E9D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8B2A42" w:rsidRPr="002C4DFC" w:rsidRDefault="008B2A42" w:rsidP="001C1E9D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8B2A42" w:rsidRPr="002C4DFC" w:rsidRDefault="008B2A42" w:rsidP="001C1E9D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8B2A42" w:rsidRPr="002C4DFC" w:rsidRDefault="008B2A42" w:rsidP="001C1E9D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8B2A42" w:rsidRPr="002C4DFC" w:rsidRDefault="008B2A42" w:rsidP="001C1E9D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8B2A42" w:rsidRPr="002C4DFC" w:rsidRDefault="008B2A42" w:rsidP="001C1E9D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8B2A42" w:rsidRPr="002C4DFC" w:rsidRDefault="008B2A42" w:rsidP="001C1E9D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8B2A42" w:rsidRPr="002C4DFC" w:rsidRDefault="008B2A42" w:rsidP="001C1E9D">
            <w:pPr>
              <w:bidi/>
              <w:jc w:val="center"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  <w:t>معـ2</w:t>
            </w:r>
          </w:p>
          <w:p w:rsidR="008B2A42" w:rsidRPr="002C4DFC" w:rsidRDefault="00B419DC" w:rsidP="001C1E9D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  <w:r w:rsidRPr="00B419DC">
              <w:rPr>
                <w:rFonts w:asciiTheme="minorBidi" w:hAnsiTheme="minorBidi" w:cstheme="minorBidi"/>
                <w:noProof/>
                <w:rtl/>
                <w:lang w:val="en-US" w:eastAsia="en-US"/>
              </w:rPr>
              <w:pict>
                <v:group id="Group 697" o:spid="_x0000_s1106" style="position:absolute;left:0;text-align:left;margin-left:12.6pt;margin-top:6.35pt;width:27pt;height:13.85pt;z-index:251700736" coordorigin="10524,5130" coordsize="540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yh3yQIAAPoKAAAOAAAAZHJzL2Uyb0RvYy54bWzsVttu3CAQfa/Uf0C8N75knfVa8UZRbqqU&#10;tlHTfgCLsY2KwQV2venXdwDvpZtUlVI1UqX4wQLPMJw5MxxzerbuBFoxbbiSJU6OYoyYpKrisinx&#10;1y/X73KMjCWyIkJJVuIHZvDZ/O2b06EvWKpaJSqmEQSRphj6ErfW9kUUGdqyjpgj1TMJxlrpjliY&#10;6iaqNBkgeieiNI5PokHpqteKMmPg62Uw4rmPX9eM2k91bZhFosSAzfq39u+Fe0fzU1I0mvQtpyMM&#10;8gwUHeESNt2GuiSWoKXmj0J1nGplVG2PqOoiVdecMp8DZJPEB9ncaLXsfS5NMTT9liag9oCnZ4el&#10;H1d3GvGqxGmCkSQd1Mhvi05mU8fO0DcFON3o/r6/0yFFGN4q+s2AOTq0u3kTnNFi+KAqCEiWVnl2&#10;1rXuXAjIG619ER62RWBriyh8PJ6ksxhKRcGUTLN8loUi0RYq6VYlcZZOMAJzlhyPFaTt1bg8m2zW&#10;5t4WkSLs6pGOyFxa0G9mR6n5O0rvW9IzXynj2NpQmm4o/QyNSGQjGNCaB1q944ZTEwhFUl204MfO&#10;tVZDy0gFuBLnD+j3FriJgXL8keEkzvNDrjZEJ0BQYPmAKVL02tgbpjrkBiXWgN7Xj6xujXVodi6u&#10;nEYJXl1zIfxEN4sLodGKwJG79o9P4MBNSDSUeJalmY/8+xCxf54K0XEL2iF4V+J860QKR9uVrAAm&#10;KSzhIowBspAjj4660AILVT0AjVoFYQAhg0Gr9A+MBhCFEpvvS6IZRuK9hFLMkolrL+snk2yawkTv&#10;Wxb7FiIphCqxxSgML2xQnmWvedPCTonPXapzOCA198y60gZUI1jo0pdq1+On2nX2ou36+Gi/tutr&#10;uz6triBs4Ye1U9cp/Dng4P8iliA8/0xdp/Grujql/b/V1V8N4ILl8xgvg+4Gtz/3ary7ss5/AgAA&#10;//8DAFBLAwQUAAYACAAAACEAHSGnsNwAAAAHAQAADwAAAGRycy9kb3ducmV2LnhtbEyOT0+DQBDF&#10;7yZ+h82YeLML2FpFlqZp1FNjYmtivE1hCqTsLGG3QL+940mP70/e+2WrybZqoN43jg3EswgUceHK&#10;hisDn/vXu0dQPiCX2DomAxfysMqvrzJMSzfyBw27UCkZYZ+igTqELtXaFzVZ9DPXEUt2dL3FILKv&#10;dNnjKOO21UkUPWiLDctDjR1taipOu7M18DbiuL6PX4bt6bi5fO8X71/bmIy5vZnWz6ACTeGvDL/4&#10;gg65MB3cmUuvWgPJIpGm+MkSlOTLJ9EHA/NoDjrP9H/+/AcAAP//AwBQSwECLQAUAAYACAAAACEA&#10;toM4kv4AAADhAQAAEwAAAAAAAAAAAAAAAAAAAAAAW0NvbnRlbnRfVHlwZXNdLnhtbFBLAQItABQA&#10;BgAIAAAAIQA4/SH/1gAAAJQBAAALAAAAAAAAAAAAAAAAAC8BAABfcmVscy8ucmVsc1BLAQItABQA&#10;BgAIAAAAIQCVNyh3yQIAAPoKAAAOAAAAAAAAAAAAAAAAAC4CAABkcnMvZTJvRG9jLnhtbFBLAQIt&#10;ABQABgAIAAAAIQAdIaew3AAAAAcBAAAPAAAAAAAAAAAAAAAAACMFAABkcnMvZG93bnJldi54bWxQ&#10;SwUGAAAAAAQABADzAAAALAYAAAAA&#10;">
                  <v:rect id="Rectangle 698" o:spid="_x0000_s1109" style="position:absolute;left:10884;top:5130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128z8IA&#10;AADbAAAADwAAAGRycy9kb3ducmV2LnhtbESPQYvCMBSE7wv+h/AEb2tqFxatRhHFxT1qvXh7Ns+2&#10;2ryUJmr11xtB8DjMzDfMZNaaSlypcaVlBYN+BII4s7rkXMEuXX0PQTiPrLGyTAru5GA27XxNMNH2&#10;xhu6bn0uAoRdggoK7+tESpcVZND1bU0cvKNtDPogm1zqBm8BbioZR9GvNFhyWCiwpkVB2Xl7MQoO&#10;ZbzDxyb9i8xo9eP/2/R02S+V6nXb+RiEp9Z/wu/2WiuIY3h9CT9AT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LXbzPwgAAANsAAAAPAAAAAAAAAAAAAAAAAJgCAABkcnMvZG93&#10;bnJldi54bWxQSwUGAAAAAAQABAD1AAAAhwMAAAAA&#10;"/>
                  <v:rect id="Rectangle 699" o:spid="_x0000_s1108" style="position:absolute;left:10524;top:5130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BEZVMQA&#10;AADbAAAADwAAAGRycy9kb3ducmV2LnhtbESPQWvCQBSE70L/w/IKvemmEUqNrlJaUtqjxou3Z/aZ&#10;xGbfhuxGV3+9KxQ8DjPzDbNYBdOKE/WusazgdZKAIC6tbrhSsC3y8TsI55E1tpZJwYUcrJZPowVm&#10;2p55TaeNr0SEsMtQQe19l0npypoMuontiKN3sL1BH2VfSd3jOcJNK9MkeZMGG44LNXb0WVP5txmM&#10;gn2TbvG6Lr4TM8un/jcUx2H3pdTLc/iYg/AU/CP83/7RCtIp3L/EHyCX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QRGVTEAAAA2wAAAA8AAAAAAAAAAAAAAAAAmAIAAGRycy9k&#10;b3ducmV2LnhtbFBLBQYAAAAABAAEAPUAAACJAwAAAAA=&#10;"/>
                  <v:rect id="Rectangle 700" o:spid="_x0000_s1107" style="position:absolute;left:10704;top:5130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/iBIMQA&#10;AADbAAAADwAAAGRycy9kb3ducmV2LnhtbESPQWvCQBSE7wX/w/IKvTWbplJqdBVRLPZokktvz+wz&#10;SZt9G7KrSf31bqHgcZiZb5jFajStuFDvGssKXqIYBHFpdcOVgiLfPb+DcB5ZY2uZFPySg9Vy8rDA&#10;VNuBD3TJfCUChF2KCmrvu1RKV9Zk0EW2Iw7eyfYGfZB9JXWPQ4CbViZx/CYNNhwWauxoU1P5k52N&#10;gmOTFHg95B+xme1e/eeYf5+/tko9PY7rOQhPo7+H/9t7rSCZwt+X8APk8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v4gSDEAAAA2wAAAA8AAAAAAAAAAAAAAAAAmAIAAGRycy9k&#10;b3ducmV2LnhtbFBLBQYAAAAABAAEAPUAAACJAwAAAAA=&#10;"/>
                </v:group>
              </w:pict>
            </w:r>
          </w:p>
          <w:p w:rsidR="008B2A42" w:rsidRPr="002C4DFC" w:rsidRDefault="008B2A42" w:rsidP="001C1E9D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8B2A42" w:rsidRPr="002C4DFC" w:rsidRDefault="008B2A42" w:rsidP="001C1E9D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8B2A42" w:rsidRPr="002C4DFC" w:rsidRDefault="008B2A42" w:rsidP="001C1E9D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8B2A42" w:rsidRPr="002C4DFC" w:rsidRDefault="008B2A42" w:rsidP="001C1E9D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8B2A42" w:rsidRPr="002C4DFC" w:rsidRDefault="008B2A42" w:rsidP="001C1E9D">
            <w:pPr>
              <w:bidi/>
              <w:jc w:val="center"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8B2A42" w:rsidRPr="002C4DFC" w:rsidRDefault="008B2A42" w:rsidP="001C1E9D">
            <w:pPr>
              <w:bidi/>
              <w:jc w:val="center"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8B2A42" w:rsidRPr="002C4DFC" w:rsidRDefault="008B2A42" w:rsidP="001C1E9D">
            <w:pPr>
              <w:bidi/>
              <w:jc w:val="center"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8B2A42" w:rsidRPr="002C4DFC" w:rsidRDefault="008B2A42" w:rsidP="001C1E9D">
            <w:pPr>
              <w:bidi/>
              <w:jc w:val="center"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8B2A42" w:rsidRPr="002C4DFC" w:rsidRDefault="008B2A42" w:rsidP="001C1E9D">
            <w:pPr>
              <w:bidi/>
              <w:jc w:val="center"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8B2A42" w:rsidRPr="002C4DFC" w:rsidRDefault="008B2A42" w:rsidP="001C1E9D">
            <w:pPr>
              <w:bidi/>
              <w:jc w:val="center"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8B2A42" w:rsidRPr="002C4DFC" w:rsidRDefault="008B2A42" w:rsidP="001C1E9D">
            <w:pPr>
              <w:bidi/>
              <w:jc w:val="center"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8B2A42" w:rsidRPr="002C4DFC" w:rsidRDefault="008B2A42" w:rsidP="001C1E9D">
            <w:pPr>
              <w:bidi/>
              <w:jc w:val="center"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8B2A42" w:rsidRPr="002C4DFC" w:rsidRDefault="008B2A42" w:rsidP="001C1E9D">
            <w:pPr>
              <w:bidi/>
              <w:jc w:val="center"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8B2A42" w:rsidRPr="002C4DFC" w:rsidRDefault="008B2A42" w:rsidP="001C1E9D">
            <w:pPr>
              <w:bidi/>
              <w:jc w:val="center"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8B2A42" w:rsidRPr="002C4DFC" w:rsidRDefault="00B419DC" w:rsidP="0032347E">
            <w:pPr>
              <w:bidi/>
              <w:jc w:val="center"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  <w:r w:rsidRPr="00B419DC">
              <w:rPr>
                <w:rFonts w:asciiTheme="minorBidi" w:hAnsiTheme="minorBidi" w:cstheme="minorBidi"/>
                <w:noProof/>
                <w:rtl/>
                <w:lang w:val="en-US" w:eastAsia="en-US"/>
              </w:rPr>
              <w:pict>
                <v:group id="Group 709" o:spid="_x0000_s1102" style="position:absolute;left:0;text-align:left;margin-left:12.6pt;margin-top:19.55pt;width:27pt;height:13.85pt;z-index:251690496" coordorigin="10524,5130" coordsize="540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PX5qxwIAAPoKAAAOAAAAZHJzL2Uyb0RvYy54bWzsVm1v2yAQ/j5p/wHxffVL4yWx6lRV3zRp&#10;L9W6/QCCsY2GgQGJ0/36HeCkWdppUqdVmlR/QJwPjrvneThxcrrpBVozY7mSFc6OUoyYpKrmsq3w&#10;1y9Xb2YYWUdkTYSSrMJ3zOLTxetXJ4MuWa46JWpmEASRthx0hTvndJkklnasJ/ZIaSbB2SjTEwem&#10;aZPakAGi9yLJ0/RtMihTa6Mosxb+XkQnXoT4TcOo+9Q0ljkkKgy5uTCaMC79mCxOSNkaojtOxzTI&#10;E7LoCZdw6C7UBXEErQx/EKrn1CirGndEVZ+opuGUhRqgmiw9qObaqJUOtbTl0OodTADtAU5PDks/&#10;rm8M4jVwN8VIkh44CseiaTr36Ay6LWHRtdG3+sbEEmH6XtFvFtzJod/bbVyMlsMHVUNAsnIqoLNp&#10;TO9DQN1oE0i425HANg5R+Hk8yecpUEXBlU2L2byIJNEOmPS7srTIJxiBu8iORwZpdzluLybbvbPg&#10;S0gZTw2Zjpn5skBv9h5S+3eQ3nZEs8CU9WhtIQXxR0g/gxCJbAVD0yyk5c+HhVtMbQQUSXXewTp2&#10;ZowaOkZqyCvz9UP2exu8YYGOPyKcpbPZIVZboDMAKKJ8gBQptbHumqke+UmFDWQf+CPr99b5bO6X&#10;eDqtEry+4kIEw7TLc2HQmsCVuwpfKOBgmZBoqPC8yIsQ+fch0vA9FqLnDnqH4H2FZ7tFpPSwXcoa&#10;0iSlI1zEOaQs5Iijhy5KYKnqO4DRqNgYoJHBpFPmB0YDNIUK2+8rYhhG4p0EKubZxMvLBWNSTHMw&#10;zL5nue8hkkKoCjuM4vTcxc6z0oa3HZyUhdqlOoML0vCArKc2ZjUmCyp9LrnOH5NrkN8v6gMm/5lc&#10;H17tF7m+yPXR7uov38PumvtO8WxynaYv3dV32v+7u4anATywQh3jY9C/4Pbt0I3vn6yLnwAAAP//&#10;AwBQSwMEFAAGAAgAAAAhAA41jzLeAAAABwEAAA8AAABkcnMvZG93bnJldi54bWxMjsFKw0AURfeC&#10;/zA8wZ2dJKWxjXkppairIrQVxN1r5jUJzcyEzDRJ/95xpcvLvZx78vWkWzFw7xprEOJZBIJNaVVj&#10;KoTP49vTEoTzZBS11jDCjR2si/u7nDJlR7Pn4eArESDGZYRQe99lUrqyZk1uZjs2oTvbXpMPsa+k&#10;6mkMcN3KJIpSqakx4aGmjrc1l5fDVSO8jzRu5vHrsLuct7fv4+Ljaxcz4uPDtHkB4Xnyf2P41Q/q&#10;UASnk70a5USLkCySsESYr2IQoX9ehXxCSNMlyCKX//2LHwAAAP//AwBQSwECLQAUAAYACAAAACEA&#10;toM4kv4AAADhAQAAEwAAAAAAAAAAAAAAAAAAAAAAW0NvbnRlbnRfVHlwZXNdLnhtbFBLAQItABQA&#10;BgAIAAAAIQA4/SH/1gAAAJQBAAALAAAAAAAAAAAAAAAAAC8BAABfcmVscy8ucmVsc1BLAQItABQA&#10;BgAIAAAAIQD7PX5qxwIAAPoKAAAOAAAAAAAAAAAAAAAAAC4CAABkcnMvZTJvRG9jLnhtbFBLAQIt&#10;ABQABgAIAAAAIQAONY8y3gAAAAcBAAAPAAAAAAAAAAAAAAAAACEFAABkcnMvZG93bnJldi54bWxQ&#10;SwUGAAAAAAQABADzAAAALAYAAAAA&#10;">
                  <v:rect id="Rectangle 710" o:spid="_x0000_s1105" style="position:absolute;left:10884;top:5130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lBmMQA&#10;AADbAAAADwAAAGRycy9kb3ducmV2LnhtbESPQW/CMAyF75P4D5GRdhvpmDRBIa2mTUzbEcplN68x&#10;baFxqiZA4dfjAxI3W+/5vc/LfHCtOlEfGs8GXicJKOLS24YrA9ti9TIDFSKyxdYzGbhQgDwbPS0x&#10;tf7MazptYqUkhEOKBuoYu1TrUNbkMEx8RyzazvcOo6x9pW2PZwl3rZ4mybt22LA01NjRZ03lYXN0&#10;Bv6b6Rav6+I7cfPVW/wdiv3x78uY5/HwsQAVaYgP8/36xwq+wMovMoDO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TZQZjEAAAA2wAAAA8AAAAAAAAAAAAAAAAAmAIAAGRycy9k&#10;b3ducmV2LnhtbFBLBQYAAAAABAAEAPUAAACJAwAAAAA=&#10;"/>
                  <v:rect id="Rectangle 711" o:spid="_x0000_s1104" style="position:absolute;left:10524;top:5130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5XkA8IA&#10;AADbAAAADwAAAGRycy9kb3ducmV2LnhtbERPS2vCQBC+F/oflin0VjdVkBrdhNKi1GOMF29jdkzS&#10;ZmdDdvPQX98tFLzNx/ecTTqZRgzUudqygtdZBIK4sLrmUsEx3768gXAeWWNjmRRcyUGaPD5sMNZ2&#10;5IyGgy9FCGEXo4LK+zaW0hUVGXQz2xIH7mI7gz7ArpS6wzGEm0bOo2gpDdYcGips6aOi4ufQGwXn&#10;en7EW5bvIrPaLvx+yr/706dSz0/T+xqEp8nfxf/uLx3mr+Dvl3CATH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leQDwgAAANsAAAAPAAAAAAAAAAAAAAAAAJgCAABkcnMvZG93&#10;bnJldi54bWxQSwUGAAAAAAQABAD1AAAAhwMAAAAA&#10;"/>
                  <v:rect id="Rectangle 712" o:spid="_x0000_s1103" style="position:absolute;left:10704;top:5130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MOHI78A&#10;AADbAAAADwAAAGRycy9kb3ducmV2LnhtbERPTa/BQBTdv8R/mFyJ3TNViTxliBDCktrYXZ2rLZ07&#10;TWdQfr1ZSN7y5HxP562pxIMaV1pWMOhHIIgzq0vOFRzT9e8fCOeRNVaWScGLHMxnnZ8pJto+eU+P&#10;g89FCGGXoILC+zqR0mUFGXR9WxMH7mIbgz7AJpe6wWcIN5WMo2gkDZYcGgqsaVlQdjvcjYJzGR/x&#10;vU83kRmvh37Xptf7aaVUr9suJiA8tf5f/HVvtYI4rA9fwg+Qs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Uw4cjvwAAANsAAAAPAAAAAAAAAAAAAAAAAJgCAABkcnMvZG93bnJl&#10;di54bWxQSwUGAAAAAAQABAD1AAAAhAMAAAAA&#10;"/>
                </v:group>
              </w:pict>
            </w:r>
            <w:r w:rsidR="008B2A42" w:rsidRPr="002C4DFC"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  <w:t>معـ</w:t>
            </w:r>
            <w:r w:rsidR="0032347E" w:rsidRPr="002C4DFC"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  <w:t>4</w:t>
            </w:r>
          </w:p>
        </w:tc>
        <w:tc>
          <w:tcPr>
            <w:tcW w:w="9796" w:type="dxa"/>
            <w:gridSpan w:val="4"/>
            <w:tcBorders>
              <w:top w:val="double" w:sz="12" w:space="0" w:color="auto"/>
              <w:left w:val="double" w:sz="12" w:space="0" w:color="auto"/>
              <w:bottom w:val="double" w:sz="12" w:space="0" w:color="auto"/>
              <w:right w:val="double" w:sz="12" w:space="0" w:color="auto"/>
            </w:tcBorders>
          </w:tcPr>
          <w:p w:rsidR="00F3525C" w:rsidRPr="002C4DFC" w:rsidRDefault="00F3525C" w:rsidP="00F856F2">
            <w:pPr>
              <w:bidi/>
              <w:rPr>
                <w:rFonts w:asciiTheme="minorBidi" w:hAnsiTheme="minorBidi" w:cstheme="minorBidi"/>
                <w:sz w:val="12"/>
                <w:szCs w:val="12"/>
                <w:rtl/>
              </w:rPr>
            </w:pPr>
          </w:p>
          <w:p w:rsidR="008B2A42" w:rsidRPr="002C4DFC" w:rsidRDefault="008B2A42" w:rsidP="00F3525C">
            <w:pPr>
              <w:bidi/>
              <w:rPr>
                <w:rFonts w:asciiTheme="minorBidi" w:hAnsiTheme="minorBidi" w:cstheme="minorBidi"/>
                <w:sz w:val="36"/>
                <w:szCs w:val="36"/>
                <w:rtl/>
              </w:rPr>
            </w:pPr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 xml:space="preserve">التّعليمة </w:t>
            </w:r>
            <w:r w:rsidR="00F856F2" w:rsidRPr="002C4DFC">
              <w:rPr>
                <w:rFonts w:asciiTheme="minorBidi" w:hAnsiTheme="minorBidi" w:cstheme="minorBidi"/>
                <w:sz w:val="32"/>
                <w:szCs w:val="32"/>
                <w:rtl/>
              </w:rPr>
              <w:t>3</w:t>
            </w:r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 xml:space="preserve">. </w:t>
            </w:r>
            <w:r w:rsidRPr="002C4DFC"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  <w:t xml:space="preserve">أربط </w:t>
            </w:r>
            <w:r w:rsidR="003C42D3" w:rsidRPr="002C4DFC"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  <w:t xml:space="preserve">كلّ حدث </w:t>
            </w:r>
            <w:r w:rsidRPr="002C4DFC"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  <w:t>بمـا ينـاسب</w:t>
            </w:r>
            <w:r w:rsidR="003C42D3" w:rsidRPr="002C4DFC"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  <w:t>ه من التّواريخ</w:t>
            </w:r>
            <w:r w:rsidRPr="002C4DFC"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  <w:t>:</w:t>
            </w:r>
          </w:p>
          <w:p w:rsidR="008B2A42" w:rsidRPr="002C4DFC" w:rsidRDefault="003C42D3" w:rsidP="00F856F2">
            <w:pPr>
              <w:bidi/>
              <w:rPr>
                <w:rFonts w:asciiTheme="minorBidi" w:hAnsiTheme="minorBidi" w:cstheme="minorBidi"/>
                <w:sz w:val="40"/>
                <w:szCs w:val="40"/>
                <w:rtl/>
              </w:rPr>
            </w:pPr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>تأسيس حركة الشّباب التّونسي</w:t>
            </w:r>
            <w:r w:rsidR="008B2A42" w:rsidRPr="002C4DFC">
              <w:rPr>
                <w:rFonts w:asciiTheme="minorBidi" w:hAnsiTheme="minorBidi" w:cstheme="minorBidi"/>
                <w:sz w:val="20"/>
                <w:szCs w:val="20"/>
                <w:rtl/>
              </w:rPr>
              <w:t>●●</w:t>
            </w:r>
            <w:r w:rsidR="00F856F2"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>نـوفمبر 1911م</w:t>
            </w:r>
          </w:p>
          <w:p w:rsidR="008B2A42" w:rsidRPr="002C4DFC" w:rsidRDefault="008B2A42" w:rsidP="001C1E9D">
            <w:pPr>
              <w:bidi/>
              <w:rPr>
                <w:rFonts w:asciiTheme="minorBidi" w:hAnsiTheme="minorBidi" w:cstheme="minorBidi"/>
                <w:sz w:val="12"/>
                <w:szCs w:val="12"/>
                <w:rtl/>
              </w:rPr>
            </w:pPr>
          </w:p>
          <w:p w:rsidR="008B2A42" w:rsidRPr="002C4DFC" w:rsidRDefault="003C42D3" w:rsidP="00F856F2">
            <w:pPr>
              <w:bidi/>
              <w:rPr>
                <w:rFonts w:asciiTheme="minorBidi" w:hAnsiTheme="minorBidi" w:cstheme="minorBidi"/>
                <w:sz w:val="40"/>
                <w:szCs w:val="40"/>
                <w:rtl/>
              </w:rPr>
            </w:pPr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lastRenderedPageBreak/>
              <w:t>حـادثـة الـزلاّج</w:t>
            </w:r>
            <w:r w:rsidR="008B2A42" w:rsidRPr="002C4DFC">
              <w:rPr>
                <w:rFonts w:asciiTheme="minorBidi" w:hAnsiTheme="minorBidi" w:cstheme="minorBidi"/>
                <w:sz w:val="20"/>
                <w:szCs w:val="20"/>
                <w:rtl/>
              </w:rPr>
              <w:t>●●</w:t>
            </w:r>
            <w:r w:rsidR="00F856F2"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>فيفـري 1907م</w:t>
            </w:r>
          </w:p>
          <w:p w:rsidR="008B2A42" w:rsidRPr="002C4DFC" w:rsidRDefault="008B2A42" w:rsidP="001C1E9D">
            <w:pPr>
              <w:bidi/>
              <w:rPr>
                <w:rFonts w:asciiTheme="minorBidi" w:hAnsiTheme="minorBidi" w:cstheme="minorBidi"/>
                <w:sz w:val="12"/>
                <w:szCs w:val="12"/>
                <w:rtl/>
              </w:rPr>
            </w:pPr>
          </w:p>
          <w:p w:rsidR="008B2A42" w:rsidRPr="002C4DFC" w:rsidRDefault="003C42D3" w:rsidP="00F856F2">
            <w:pPr>
              <w:bidi/>
              <w:rPr>
                <w:rFonts w:asciiTheme="minorBidi" w:hAnsiTheme="minorBidi" w:cstheme="minorBidi"/>
                <w:sz w:val="40"/>
                <w:szCs w:val="40"/>
                <w:rtl/>
              </w:rPr>
            </w:pPr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 xml:space="preserve">حـادثـة </w:t>
            </w:r>
            <w:proofErr w:type="spellStart"/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>الـتّـرامـواي</w:t>
            </w:r>
            <w:proofErr w:type="spellEnd"/>
            <w:r w:rsidR="008B2A42" w:rsidRPr="002C4DFC">
              <w:rPr>
                <w:rFonts w:asciiTheme="minorBidi" w:hAnsiTheme="minorBidi" w:cstheme="minorBidi"/>
                <w:sz w:val="20"/>
                <w:szCs w:val="20"/>
                <w:rtl/>
              </w:rPr>
              <w:t>●●</w:t>
            </w:r>
            <w:r w:rsidR="00F856F2"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>مـارس 1912م</w:t>
            </w:r>
          </w:p>
          <w:p w:rsidR="008B2A42" w:rsidRPr="002C4DFC" w:rsidRDefault="008B2A42" w:rsidP="001C1E9D">
            <w:pPr>
              <w:bidi/>
              <w:rPr>
                <w:rFonts w:asciiTheme="minorBidi" w:hAnsiTheme="minorBidi" w:cstheme="minorBidi"/>
                <w:sz w:val="12"/>
                <w:szCs w:val="12"/>
                <w:rtl/>
              </w:rPr>
            </w:pPr>
          </w:p>
          <w:p w:rsidR="00F856F2" w:rsidRPr="002C4DFC" w:rsidRDefault="00F856F2" w:rsidP="00F856F2">
            <w:pPr>
              <w:bidi/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</w:pPr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 xml:space="preserve">التّعليمة </w:t>
            </w:r>
            <w:r w:rsidRPr="002C4DFC">
              <w:rPr>
                <w:rFonts w:asciiTheme="minorBidi" w:hAnsiTheme="minorBidi" w:cstheme="minorBidi"/>
                <w:sz w:val="32"/>
                <w:szCs w:val="32"/>
                <w:rtl/>
              </w:rPr>
              <w:t>4</w:t>
            </w:r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 xml:space="preserve">. </w:t>
            </w:r>
            <w:r w:rsidRPr="002C4DFC"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  <w:t xml:space="preserve">حسب رأيك لماذا طالبت حركة الشّباب </w:t>
            </w:r>
            <w:proofErr w:type="spellStart"/>
            <w:r w:rsidRPr="002C4DFC"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  <w:t>التّونسيبإجباريّة</w:t>
            </w:r>
            <w:proofErr w:type="spellEnd"/>
            <w:r w:rsidRPr="002C4DFC"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  <w:t xml:space="preserve"> التّعليم </w:t>
            </w:r>
          </w:p>
          <w:p w:rsidR="00F856F2" w:rsidRPr="002C4DFC" w:rsidRDefault="00F856F2" w:rsidP="00F856F2">
            <w:pPr>
              <w:bidi/>
              <w:rPr>
                <w:rFonts w:asciiTheme="minorBidi" w:hAnsiTheme="minorBidi" w:cstheme="minorBidi"/>
                <w:sz w:val="36"/>
                <w:szCs w:val="36"/>
                <w:rtl/>
              </w:rPr>
            </w:pPr>
            <w:proofErr w:type="gramStart"/>
            <w:r w:rsidRPr="002C4DFC"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  <w:t>وإصلاحه</w:t>
            </w:r>
            <w:proofErr w:type="gramEnd"/>
            <w:r w:rsidRPr="002C4DFC"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  <w:t xml:space="preserve"> ؟</w:t>
            </w:r>
          </w:p>
          <w:p w:rsidR="00F856F2" w:rsidRPr="002C4DFC" w:rsidRDefault="00F856F2" w:rsidP="00F856F2">
            <w:pPr>
              <w:bidi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2C4DFC">
              <w:rPr>
                <w:rFonts w:asciiTheme="minorBidi" w:hAnsiTheme="minorBidi" w:cstheme="minorBidi"/>
                <w:sz w:val="20"/>
                <w:szCs w:val="20"/>
                <w:rtl/>
              </w:rPr>
              <w:t xml:space="preserve">    .......................................................................................................................................</w:t>
            </w:r>
          </w:p>
          <w:p w:rsidR="00F856F2" w:rsidRPr="002C4DFC" w:rsidRDefault="00F856F2" w:rsidP="00F856F2">
            <w:pPr>
              <w:bidi/>
              <w:rPr>
                <w:rFonts w:asciiTheme="minorBidi" w:hAnsiTheme="minorBidi" w:cstheme="minorBidi"/>
                <w:sz w:val="20"/>
                <w:szCs w:val="20"/>
                <w:rtl/>
              </w:rPr>
            </w:pPr>
          </w:p>
          <w:p w:rsidR="008B2A42" w:rsidRPr="002C4DFC" w:rsidRDefault="00F856F2" w:rsidP="00F856F2">
            <w:pPr>
              <w:bidi/>
              <w:rPr>
                <w:rFonts w:asciiTheme="minorBidi" w:hAnsiTheme="minorBidi" w:cstheme="minorBidi"/>
                <w:sz w:val="12"/>
                <w:szCs w:val="12"/>
                <w:rtl/>
              </w:rPr>
            </w:pPr>
            <w:r w:rsidRPr="002C4DFC">
              <w:rPr>
                <w:rFonts w:asciiTheme="minorBidi" w:hAnsiTheme="minorBidi" w:cstheme="minorBidi"/>
                <w:sz w:val="20"/>
                <w:szCs w:val="20"/>
                <w:rtl/>
              </w:rPr>
              <w:t xml:space="preserve">    ......................................................................................................................................</w:t>
            </w:r>
          </w:p>
          <w:p w:rsidR="00F856F2" w:rsidRPr="002C4DFC" w:rsidRDefault="00F856F2" w:rsidP="00F856F2">
            <w:pPr>
              <w:bidi/>
              <w:rPr>
                <w:rFonts w:asciiTheme="minorBidi" w:hAnsiTheme="minorBidi" w:cstheme="minorBidi"/>
                <w:sz w:val="36"/>
                <w:szCs w:val="36"/>
                <w:rtl/>
              </w:rPr>
            </w:pPr>
            <w:proofErr w:type="gramStart"/>
            <w:r w:rsidRPr="002C4DFC">
              <w:rPr>
                <w:rFonts w:asciiTheme="minorBidi" w:hAnsiTheme="minorBidi" w:cstheme="minorBidi"/>
                <w:sz w:val="36"/>
                <w:szCs w:val="36"/>
                <w:u w:val="double"/>
                <w:rtl/>
              </w:rPr>
              <w:t>السّـنـد</w:t>
            </w:r>
            <w:proofErr w:type="gramEnd"/>
            <w:r w:rsidRPr="002C4DFC">
              <w:rPr>
                <w:rFonts w:asciiTheme="minorBidi" w:hAnsiTheme="minorBidi" w:cstheme="minorBidi"/>
                <w:sz w:val="32"/>
                <w:szCs w:val="32"/>
                <w:u w:val="double"/>
                <w:rtl/>
              </w:rPr>
              <w:t>3</w:t>
            </w:r>
            <w:r w:rsidRPr="002C4DFC">
              <w:rPr>
                <w:rFonts w:asciiTheme="minorBidi" w:hAnsiTheme="minorBidi" w:cstheme="minorBidi"/>
                <w:sz w:val="36"/>
                <w:szCs w:val="36"/>
                <w:u w:val="double"/>
                <w:rtl/>
              </w:rPr>
              <w:t>.</w:t>
            </w:r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 xml:space="preserve">  دخلت حركة الشّباب التّونسي مرحلةَ رُكُـودٍ إثر حوادِثِ الزلاّجِ </w:t>
            </w:r>
          </w:p>
          <w:p w:rsidR="00F856F2" w:rsidRPr="002C4DFC" w:rsidRDefault="00F856F2" w:rsidP="00F856F2">
            <w:pPr>
              <w:bidi/>
              <w:rPr>
                <w:rFonts w:asciiTheme="minorBidi" w:hAnsiTheme="minorBidi" w:cstheme="minorBidi"/>
                <w:sz w:val="36"/>
                <w:szCs w:val="36"/>
                <w:rtl/>
              </w:rPr>
            </w:pPr>
            <w:proofErr w:type="spellStart"/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>والترَامْوَايْ</w:t>
            </w:r>
            <w:proofErr w:type="spellEnd"/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 xml:space="preserve"> إلى أن كانت سنة 1920 الّتي شهِدَتْ </w:t>
            </w:r>
            <w:proofErr w:type="spellStart"/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>تـأْسيـسَأوّل</w:t>
            </w:r>
            <w:proofErr w:type="spellEnd"/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 xml:space="preserve"> حِزْبٍ</w:t>
            </w:r>
          </w:p>
          <w:p w:rsidR="00F856F2" w:rsidRPr="002C4DFC" w:rsidRDefault="00F856F2" w:rsidP="00F856F2">
            <w:pPr>
              <w:bidi/>
              <w:rPr>
                <w:rFonts w:asciiTheme="minorBidi" w:hAnsiTheme="minorBidi" w:cstheme="minorBidi"/>
                <w:sz w:val="36"/>
                <w:szCs w:val="36"/>
                <w:rtl/>
              </w:rPr>
            </w:pPr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 xml:space="preserve"> سيـاسـيٍّ بالبلاد التّونسيّةِ.</w:t>
            </w:r>
          </w:p>
          <w:p w:rsidR="00F856F2" w:rsidRPr="002C4DFC" w:rsidRDefault="00F856F2" w:rsidP="00F856F2">
            <w:pPr>
              <w:bidi/>
              <w:rPr>
                <w:rFonts w:asciiTheme="minorBidi" w:hAnsiTheme="minorBidi" w:cstheme="minorBidi"/>
                <w:sz w:val="16"/>
                <w:szCs w:val="16"/>
                <w:rtl/>
              </w:rPr>
            </w:pPr>
          </w:p>
          <w:p w:rsidR="00F856F2" w:rsidRPr="002C4DFC" w:rsidRDefault="00F856F2" w:rsidP="00F856F2">
            <w:pPr>
              <w:bidi/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</w:pPr>
            <w:proofErr w:type="gramStart"/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>التّعليمة</w:t>
            </w:r>
            <w:proofErr w:type="gramEnd"/>
            <w:r w:rsidRPr="002C4DFC">
              <w:rPr>
                <w:rFonts w:asciiTheme="minorBidi" w:hAnsiTheme="minorBidi" w:cstheme="minorBidi"/>
                <w:sz w:val="32"/>
                <w:szCs w:val="32"/>
                <w:rtl/>
              </w:rPr>
              <w:t>5</w:t>
            </w:r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 xml:space="preserve">. </w:t>
            </w:r>
            <w:r w:rsidRPr="002C4DFC"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  <w:t xml:space="preserve">أربط كلّ إفادة بمـا يناسبها حول الحزب الحرّ </w:t>
            </w:r>
            <w:proofErr w:type="spellStart"/>
            <w:r w:rsidRPr="002C4DFC"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  <w:t>الدّستوريالتّـونسي</w:t>
            </w:r>
            <w:proofErr w:type="spellEnd"/>
            <w:r w:rsidRPr="002C4DFC"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  <w:t>:</w:t>
            </w:r>
          </w:p>
          <w:p w:rsidR="00F856F2" w:rsidRPr="002C4DFC" w:rsidRDefault="00F856F2" w:rsidP="00F856F2">
            <w:pPr>
              <w:bidi/>
              <w:rPr>
                <w:rFonts w:asciiTheme="minorBidi" w:hAnsiTheme="minorBidi" w:cstheme="minorBidi"/>
                <w:b/>
                <w:bCs/>
                <w:sz w:val="12"/>
                <w:szCs w:val="12"/>
                <w:rtl/>
              </w:rPr>
            </w:pPr>
          </w:p>
          <w:p w:rsidR="00F3525C" w:rsidRPr="002C4DFC" w:rsidRDefault="00F3525C" w:rsidP="00F3525C">
            <w:pPr>
              <w:bidi/>
              <w:rPr>
                <w:rFonts w:asciiTheme="minorBidi" w:hAnsiTheme="minorBidi" w:cstheme="minorBidi"/>
                <w:b/>
                <w:bCs/>
                <w:sz w:val="12"/>
                <w:szCs w:val="12"/>
                <w:rtl/>
              </w:rPr>
            </w:pPr>
          </w:p>
          <w:tbl>
            <w:tblPr>
              <w:bidiVisual/>
              <w:tblW w:w="0" w:type="auto"/>
              <w:tblInd w:w="455" w:type="dxa"/>
              <w:tblLayout w:type="fixed"/>
              <w:tblLook w:val="01E0"/>
            </w:tblPr>
            <w:tblGrid>
              <w:gridCol w:w="3736"/>
              <w:gridCol w:w="410"/>
              <w:gridCol w:w="851"/>
              <w:gridCol w:w="410"/>
              <w:gridCol w:w="2874"/>
            </w:tblGrid>
            <w:tr w:rsidR="00F856F2" w:rsidRPr="002C4DFC">
              <w:tc>
                <w:tcPr>
                  <w:tcW w:w="3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856F2" w:rsidRPr="002C4DFC" w:rsidRDefault="00F856F2" w:rsidP="00F856F2">
                  <w:pPr>
                    <w:bidi/>
                    <w:jc w:val="center"/>
                    <w:rPr>
                      <w:rFonts w:asciiTheme="minorBidi" w:hAnsiTheme="minorBidi" w:cstheme="minorBidi"/>
                      <w:sz w:val="36"/>
                      <w:szCs w:val="36"/>
                      <w:rtl/>
                    </w:rPr>
                  </w:pPr>
                  <w:r w:rsidRPr="002C4DFC">
                    <w:rPr>
                      <w:rFonts w:asciiTheme="minorBidi" w:hAnsiTheme="minorBidi" w:cstheme="minorBidi"/>
                      <w:sz w:val="36"/>
                      <w:szCs w:val="36"/>
                      <w:rtl/>
                    </w:rPr>
                    <w:t>مشاركة التّونسيّين في الحياة</w:t>
                  </w:r>
                </w:p>
                <w:p w:rsidR="00F856F2" w:rsidRPr="002C4DFC" w:rsidRDefault="00F856F2" w:rsidP="00F856F2">
                  <w:pPr>
                    <w:bidi/>
                    <w:jc w:val="center"/>
                    <w:rPr>
                      <w:rFonts w:asciiTheme="minorBidi" w:hAnsiTheme="minorBidi" w:cstheme="minorBidi"/>
                      <w:b/>
                      <w:bCs/>
                      <w:sz w:val="36"/>
                      <w:szCs w:val="36"/>
                      <w:rtl/>
                    </w:rPr>
                  </w:pPr>
                  <w:r w:rsidRPr="002C4DFC">
                    <w:rPr>
                      <w:rFonts w:asciiTheme="minorBidi" w:hAnsiTheme="minorBidi" w:cstheme="minorBidi"/>
                      <w:sz w:val="36"/>
                      <w:szCs w:val="36"/>
                      <w:rtl/>
                    </w:rPr>
                    <w:t>السّياسيّـة ونشـر التّعليـم</w:t>
                  </w:r>
                </w:p>
              </w:tc>
              <w:tc>
                <w:tcPr>
                  <w:tcW w:w="410" w:type="dxa"/>
                  <w:tcBorders>
                    <w:left w:val="single" w:sz="4" w:space="0" w:color="auto"/>
                  </w:tcBorders>
                  <w:vAlign w:val="center"/>
                </w:tcPr>
                <w:p w:rsidR="00F856F2" w:rsidRPr="002C4DFC" w:rsidRDefault="00F856F2" w:rsidP="00F856F2">
                  <w:pPr>
                    <w:bidi/>
                    <w:jc w:val="center"/>
                    <w:rPr>
                      <w:rFonts w:asciiTheme="minorBidi" w:hAnsiTheme="minorBidi" w:cstheme="minorBidi"/>
                      <w:b/>
                      <w:bCs/>
                      <w:sz w:val="28"/>
                      <w:szCs w:val="28"/>
                      <w:rtl/>
                    </w:rPr>
                  </w:pPr>
                  <w:r w:rsidRPr="002C4DFC">
                    <w:rPr>
                      <w:rFonts w:asciiTheme="minorBidi" w:hAnsiTheme="minorBidi" w:cstheme="minorBidi"/>
                      <w:b/>
                      <w:bCs/>
                      <w:sz w:val="28"/>
                      <w:szCs w:val="28"/>
                      <w:rtl/>
                    </w:rPr>
                    <w:t>●</w:t>
                  </w:r>
                </w:p>
              </w:tc>
              <w:tc>
                <w:tcPr>
                  <w:tcW w:w="851" w:type="dxa"/>
                </w:tcPr>
                <w:p w:rsidR="00F856F2" w:rsidRPr="002C4DFC" w:rsidRDefault="00F856F2" w:rsidP="00F856F2">
                  <w:pPr>
                    <w:bidi/>
                    <w:jc w:val="center"/>
                    <w:rPr>
                      <w:rFonts w:asciiTheme="minorBidi" w:hAnsiTheme="minorBidi" w:cstheme="minorBidi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410" w:type="dxa"/>
                  <w:tcBorders>
                    <w:right w:val="single" w:sz="4" w:space="0" w:color="auto"/>
                  </w:tcBorders>
                  <w:vAlign w:val="center"/>
                </w:tcPr>
                <w:p w:rsidR="00F856F2" w:rsidRPr="002C4DFC" w:rsidRDefault="00F856F2" w:rsidP="00F856F2">
                  <w:pPr>
                    <w:bidi/>
                    <w:jc w:val="center"/>
                    <w:rPr>
                      <w:rFonts w:asciiTheme="minorBidi" w:hAnsiTheme="minorBidi" w:cstheme="minorBidi"/>
                      <w:sz w:val="28"/>
                      <w:szCs w:val="28"/>
                      <w:rtl/>
                    </w:rPr>
                  </w:pPr>
                  <w:r w:rsidRPr="002C4DFC">
                    <w:rPr>
                      <w:rFonts w:asciiTheme="minorBidi" w:hAnsiTheme="minorBidi" w:cstheme="minorBidi"/>
                      <w:b/>
                      <w:bCs/>
                      <w:sz w:val="28"/>
                      <w:szCs w:val="28"/>
                      <w:rtl/>
                    </w:rPr>
                    <w:t>●</w:t>
                  </w:r>
                </w:p>
              </w:tc>
              <w:tc>
                <w:tcPr>
                  <w:tcW w:w="28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856F2" w:rsidRPr="002C4DFC" w:rsidRDefault="00F856F2" w:rsidP="00F856F2">
                  <w:pPr>
                    <w:bidi/>
                    <w:jc w:val="center"/>
                    <w:rPr>
                      <w:rFonts w:asciiTheme="minorBidi" w:hAnsiTheme="minorBidi" w:cstheme="minorBidi"/>
                      <w:sz w:val="36"/>
                      <w:szCs w:val="36"/>
                      <w:rtl/>
                    </w:rPr>
                  </w:pPr>
                  <w:r w:rsidRPr="002C4DFC">
                    <w:rPr>
                      <w:rFonts w:asciiTheme="minorBidi" w:hAnsiTheme="minorBidi" w:cstheme="minorBidi"/>
                      <w:sz w:val="36"/>
                      <w:szCs w:val="36"/>
                      <w:rtl/>
                    </w:rPr>
                    <w:t>طريقة نشاط الحزب</w:t>
                  </w:r>
                </w:p>
              </w:tc>
            </w:tr>
            <w:tr w:rsidR="00F856F2" w:rsidRPr="002C4DFC">
              <w:trPr>
                <w:trHeight w:hRule="exact" w:val="227"/>
              </w:trPr>
              <w:tc>
                <w:tcPr>
                  <w:tcW w:w="373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F856F2" w:rsidRPr="002C4DFC" w:rsidRDefault="00F856F2" w:rsidP="00F856F2">
                  <w:pPr>
                    <w:bidi/>
                    <w:jc w:val="center"/>
                    <w:rPr>
                      <w:rFonts w:asciiTheme="minorBidi" w:hAnsiTheme="minorBidi" w:cstheme="minorBidi"/>
                      <w:sz w:val="36"/>
                      <w:szCs w:val="36"/>
                      <w:rtl/>
                    </w:rPr>
                  </w:pPr>
                </w:p>
              </w:tc>
              <w:tc>
                <w:tcPr>
                  <w:tcW w:w="410" w:type="dxa"/>
                  <w:vAlign w:val="center"/>
                </w:tcPr>
                <w:p w:rsidR="00F856F2" w:rsidRPr="002C4DFC" w:rsidRDefault="00F856F2" w:rsidP="00F856F2">
                  <w:pPr>
                    <w:bidi/>
                    <w:jc w:val="center"/>
                    <w:rPr>
                      <w:rFonts w:asciiTheme="minorBidi" w:hAnsiTheme="minorBidi" w:cstheme="minorBidi"/>
                      <w:b/>
                      <w:bCs/>
                      <w:sz w:val="32"/>
                      <w:szCs w:val="32"/>
                      <w:rtl/>
                    </w:rPr>
                  </w:pPr>
                </w:p>
              </w:tc>
              <w:tc>
                <w:tcPr>
                  <w:tcW w:w="851" w:type="dxa"/>
                </w:tcPr>
                <w:p w:rsidR="00F856F2" w:rsidRPr="002C4DFC" w:rsidRDefault="00F856F2" w:rsidP="00F856F2">
                  <w:pPr>
                    <w:bidi/>
                    <w:jc w:val="center"/>
                    <w:rPr>
                      <w:rFonts w:asciiTheme="minorBidi" w:hAnsiTheme="minorBidi" w:cstheme="minorBidi"/>
                      <w:sz w:val="40"/>
                      <w:szCs w:val="40"/>
                      <w:rtl/>
                    </w:rPr>
                  </w:pPr>
                </w:p>
              </w:tc>
              <w:tc>
                <w:tcPr>
                  <w:tcW w:w="410" w:type="dxa"/>
                  <w:vAlign w:val="center"/>
                </w:tcPr>
                <w:p w:rsidR="00F856F2" w:rsidRPr="002C4DFC" w:rsidRDefault="00F856F2" w:rsidP="00F856F2">
                  <w:pPr>
                    <w:bidi/>
                    <w:jc w:val="center"/>
                    <w:rPr>
                      <w:rFonts w:asciiTheme="minorBidi" w:hAnsiTheme="minorBidi" w:cstheme="minorBidi"/>
                      <w:b/>
                      <w:bCs/>
                      <w:sz w:val="32"/>
                      <w:szCs w:val="32"/>
                      <w:rtl/>
                    </w:rPr>
                  </w:pPr>
                </w:p>
              </w:tc>
              <w:tc>
                <w:tcPr>
                  <w:tcW w:w="2874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F856F2" w:rsidRPr="002C4DFC" w:rsidRDefault="00F856F2" w:rsidP="00F856F2">
                  <w:pPr>
                    <w:bidi/>
                    <w:jc w:val="center"/>
                    <w:rPr>
                      <w:rFonts w:asciiTheme="minorBidi" w:hAnsiTheme="minorBidi" w:cstheme="minorBidi"/>
                      <w:sz w:val="36"/>
                      <w:szCs w:val="36"/>
                      <w:rtl/>
                    </w:rPr>
                  </w:pPr>
                </w:p>
              </w:tc>
            </w:tr>
            <w:tr w:rsidR="00F856F2" w:rsidRPr="002C4DFC">
              <w:tc>
                <w:tcPr>
                  <w:tcW w:w="3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856F2" w:rsidRPr="002C4DFC" w:rsidRDefault="00F856F2" w:rsidP="00F856F2">
                  <w:pPr>
                    <w:bidi/>
                    <w:jc w:val="center"/>
                    <w:rPr>
                      <w:rFonts w:asciiTheme="minorBidi" w:hAnsiTheme="minorBidi" w:cstheme="minorBidi"/>
                      <w:sz w:val="36"/>
                      <w:szCs w:val="36"/>
                      <w:rtl/>
                    </w:rPr>
                  </w:pPr>
                  <w:r w:rsidRPr="002C4DFC">
                    <w:rPr>
                      <w:rFonts w:asciiTheme="minorBidi" w:hAnsiTheme="minorBidi" w:cstheme="minorBidi"/>
                      <w:sz w:val="36"/>
                      <w:szCs w:val="36"/>
                      <w:rtl/>
                    </w:rPr>
                    <w:t>الشّيخ عبد العـزيز الثّعالبي</w:t>
                  </w:r>
                </w:p>
              </w:tc>
              <w:tc>
                <w:tcPr>
                  <w:tcW w:w="410" w:type="dxa"/>
                  <w:tcBorders>
                    <w:left w:val="single" w:sz="4" w:space="0" w:color="auto"/>
                  </w:tcBorders>
                  <w:vAlign w:val="center"/>
                </w:tcPr>
                <w:p w:rsidR="00F856F2" w:rsidRPr="002C4DFC" w:rsidRDefault="00F856F2" w:rsidP="00F856F2">
                  <w:pPr>
                    <w:bidi/>
                    <w:jc w:val="center"/>
                    <w:rPr>
                      <w:rFonts w:asciiTheme="minorBidi" w:hAnsiTheme="minorBidi" w:cstheme="minorBidi"/>
                      <w:b/>
                      <w:bCs/>
                      <w:sz w:val="28"/>
                      <w:szCs w:val="28"/>
                      <w:rtl/>
                    </w:rPr>
                  </w:pPr>
                  <w:r w:rsidRPr="002C4DFC">
                    <w:rPr>
                      <w:rFonts w:asciiTheme="minorBidi" w:hAnsiTheme="minorBidi" w:cstheme="minorBidi"/>
                      <w:b/>
                      <w:bCs/>
                      <w:sz w:val="28"/>
                      <w:szCs w:val="28"/>
                      <w:rtl/>
                    </w:rPr>
                    <w:t>●</w:t>
                  </w:r>
                </w:p>
              </w:tc>
              <w:tc>
                <w:tcPr>
                  <w:tcW w:w="851" w:type="dxa"/>
                </w:tcPr>
                <w:p w:rsidR="00F856F2" w:rsidRPr="002C4DFC" w:rsidRDefault="00F856F2" w:rsidP="00F856F2">
                  <w:pPr>
                    <w:bidi/>
                    <w:jc w:val="center"/>
                    <w:rPr>
                      <w:rFonts w:asciiTheme="minorBidi" w:hAnsiTheme="minorBidi" w:cstheme="minorBidi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410" w:type="dxa"/>
                  <w:tcBorders>
                    <w:right w:val="single" w:sz="4" w:space="0" w:color="auto"/>
                  </w:tcBorders>
                  <w:vAlign w:val="center"/>
                </w:tcPr>
                <w:p w:rsidR="00F856F2" w:rsidRPr="002C4DFC" w:rsidRDefault="00F856F2" w:rsidP="00F856F2">
                  <w:pPr>
                    <w:bidi/>
                    <w:jc w:val="center"/>
                    <w:rPr>
                      <w:rFonts w:asciiTheme="minorBidi" w:hAnsiTheme="minorBidi" w:cstheme="minorBidi"/>
                      <w:sz w:val="28"/>
                      <w:szCs w:val="28"/>
                      <w:rtl/>
                    </w:rPr>
                  </w:pPr>
                  <w:r w:rsidRPr="002C4DFC">
                    <w:rPr>
                      <w:rFonts w:asciiTheme="minorBidi" w:hAnsiTheme="minorBidi" w:cstheme="minorBidi"/>
                      <w:b/>
                      <w:bCs/>
                      <w:sz w:val="28"/>
                      <w:szCs w:val="28"/>
                      <w:rtl/>
                    </w:rPr>
                    <w:t>●</w:t>
                  </w:r>
                </w:p>
              </w:tc>
              <w:tc>
                <w:tcPr>
                  <w:tcW w:w="28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856F2" w:rsidRPr="002C4DFC" w:rsidRDefault="00F856F2" w:rsidP="00F856F2">
                  <w:pPr>
                    <w:bidi/>
                    <w:jc w:val="center"/>
                    <w:rPr>
                      <w:rFonts w:asciiTheme="minorBidi" w:hAnsiTheme="minorBidi" w:cstheme="minorBidi"/>
                      <w:sz w:val="36"/>
                      <w:szCs w:val="36"/>
                      <w:rtl/>
                    </w:rPr>
                  </w:pPr>
                  <w:r w:rsidRPr="002C4DFC">
                    <w:rPr>
                      <w:rFonts w:asciiTheme="minorBidi" w:hAnsiTheme="minorBidi" w:cstheme="minorBidi"/>
                      <w:sz w:val="36"/>
                      <w:szCs w:val="36"/>
                      <w:rtl/>
                    </w:rPr>
                    <w:t>بعض مطالب الحزب</w:t>
                  </w:r>
                </w:p>
              </w:tc>
            </w:tr>
            <w:tr w:rsidR="00F856F2" w:rsidRPr="002C4DFC">
              <w:trPr>
                <w:trHeight w:hRule="exact" w:val="227"/>
              </w:trPr>
              <w:tc>
                <w:tcPr>
                  <w:tcW w:w="373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F856F2" w:rsidRPr="002C4DFC" w:rsidRDefault="00F856F2" w:rsidP="00F856F2">
                  <w:pPr>
                    <w:bidi/>
                    <w:jc w:val="center"/>
                    <w:rPr>
                      <w:rFonts w:asciiTheme="minorBidi" w:hAnsiTheme="minorBidi" w:cstheme="minorBidi"/>
                      <w:sz w:val="36"/>
                      <w:szCs w:val="36"/>
                      <w:rtl/>
                    </w:rPr>
                  </w:pPr>
                </w:p>
              </w:tc>
              <w:tc>
                <w:tcPr>
                  <w:tcW w:w="410" w:type="dxa"/>
                  <w:vAlign w:val="center"/>
                </w:tcPr>
                <w:p w:rsidR="00F856F2" w:rsidRPr="002C4DFC" w:rsidRDefault="00F856F2" w:rsidP="00F856F2">
                  <w:pPr>
                    <w:bidi/>
                    <w:jc w:val="center"/>
                    <w:rPr>
                      <w:rFonts w:asciiTheme="minorBidi" w:hAnsiTheme="minorBidi" w:cstheme="minorBidi"/>
                      <w:b/>
                      <w:bCs/>
                      <w:sz w:val="32"/>
                      <w:szCs w:val="32"/>
                      <w:rtl/>
                    </w:rPr>
                  </w:pPr>
                </w:p>
              </w:tc>
              <w:tc>
                <w:tcPr>
                  <w:tcW w:w="851" w:type="dxa"/>
                </w:tcPr>
                <w:p w:rsidR="00F856F2" w:rsidRPr="002C4DFC" w:rsidRDefault="00F856F2" w:rsidP="00F856F2">
                  <w:pPr>
                    <w:bidi/>
                    <w:jc w:val="center"/>
                    <w:rPr>
                      <w:rFonts w:asciiTheme="minorBidi" w:hAnsiTheme="minorBidi" w:cstheme="minorBidi"/>
                      <w:sz w:val="40"/>
                      <w:szCs w:val="40"/>
                      <w:rtl/>
                    </w:rPr>
                  </w:pPr>
                </w:p>
              </w:tc>
              <w:tc>
                <w:tcPr>
                  <w:tcW w:w="410" w:type="dxa"/>
                  <w:vAlign w:val="center"/>
                </w:tcPr>
                <w:p w:rsidR="00F856F2" w:rsidRPr="002C4DFC" w:rsidRDefault="00F856F2" w:rsidP="00F856F2">
                  <w:pPr>
                    <w:bidi/>
                    <w:jc w:val="center"/>
                    <w:rPr>
                      <w:rFonts w:asciiTheme="minorBidi" w:hAnsiTheme="minorBidi" w:cstheme="minorBidi"/>
                      <w:b/>
                      <w:bCs/>
                      <w:sz w:val="32"/>
                      <w:szCs w:val="32"/>
                      <w:rtl/>
                    </w:rPr>
                  </w:pPr>
                </w:p>
              </w:tc>
              <w:tc>
                <w:tcPr>
                  <w:tcW w:w="2874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F856F2" w:rsidRPr="002C4DFC" w:rsidRDefault="00F856F2" w:rsidP="00F856F2">
                  <w:pPr>
                    <w:bidi/>
                    <w:jc w:val="center"/>
                    <w:rPr>
                      <w:rFonts w:asciiTheme="minorBidi" w:hAnsiTheme="minorBidi" w:cstheme="minorBidi"/>
                      <w:sz w:val="36"/>
                      <w:szCs w:val="36"/>
                      <w:rtl/>
                    </w:rPr>
                  </w:pPr>
                </w:p>
              </w:tc>
            </w:tr>
            <w:tr w:rsidR="00F856F2" w:rsidRPr="002C4DFC">
              <w:tc>
                <w:tcPr>
                  <w:tcW w:w="3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856F2" w:rsidRPr="002C4DFC" w:rsidRDefault="00F856F2" w:rsidP="00F856F2">
                  <w:pPr>
                    <w:bidi/>
                    <w:jc w:val="center"/>
                    <w:rPr>
                      <w:rFonts w:asciiTheme="minorBidi" w:hAnsiTheme="minorBidi" w:cstheme="minorBidi"/>
                      <w:sz w:val="36"/>
                      <w:szCs w:val="36"/>
                      <w:rtl/>
                    </w:rPr>
                  </w:pPr>
                  <w:r w:rsidRPr="002C4DFC">
                    <w:rPr>
                      <w:rFonts w:asciiTheme="minorBidi" w:hAnsiTheme="minorBidi" w:cstheme="minorBidi"/>
                      <w:sz w:val="36"/>
                      <w:szCs w:val="36"/>
                      <w:rtl/>
                    </w:rPr>
                    <w:t>إرسـال الوفود للتّعـريف</w:t>
                  </w:r>
                </w:p>
                <w:p w:rsidR="00F856F2" w:rsidRPr="002C4DFC" w:rsidRDefault="00F856F2" w:rsidP="00F856F2">
                  <w:pPr>
                    <w:bidi/>
                    <w:jc w:val="center"/>
                    <w:rPr>
                      <w:rFonts w:asciiTheme="minorBidi" w:hAnsiTheme="minorBidi" w:cstheme="minorBidi"/>
                      <w:sz w:val="36"/>
                      <w:szCs w:val="36"/>
                      <w:rtl/>
                    </w:rPr>
                  </w:pPr>
                  <w:r w:rsidRPr="002C4DFC">
                    <w:rPr>
                      <w:rFonts w:asciiTheme="minorBidi" w:hAnsiTheme="minorBidi" w:cstheme="minorBidi"/>
                      <w:sz w:val="36"/>
                      <w:szCs w:val="36"/>
                      <w:rtl/>
                    </w:rPr>
                    <w:t>بقـضيّـة تـونـس</w:t>
                  </w:r>
                </w:p>
              </w:tc>
              <w:tc>
                <w:tcPr>
                  <w:tcW w:w="410" w:type="dxa"/>
                  <w:tcBorders>
                    <w:left w:val="single" w:sz="4" w:space="0" w:color="auto"/>
                  </w:tcBorders>
                  <w:vAlign w:val="center"/>
                </w:tcPr>
                <w:p w:rsidR="00F856F2" w:rsidRPr="002C4DFC" w:rsidRDefault="00F856F2" w:rsidP="00F856F2">
                  <w:pPr>
                    <w:bidi/>
                    <w:jc w:val="center"/>
                    <w:rPr>
                      <w:rFonts w:asciiTheme="minorBidi" w:hAnsiTheme="minorBidi" w:cstheme="minorBidi"/>
                      <w:b/>
                      <w:bCs/>
                      <w:sz w:val="28"/>
                      <w:szCs w:val="28"/>
                      <w:rtl/>
                    </w:rPr>
                  </w:pPr>
                  <w:r w:rsidRPr="002C4DFC">
                    <w:rPr>
                      <w:rFonts w:asciiTheme="minorBidi" w:hAnsiTheme="minorBidi" w:cstheme="minorBidi"/>
                      <w:b/>
                      <w:bCs/>
                      <w:sz w:val="28"/>
                      <w:szCs w:val="28"/>
                      <w:rtl/>
                    </w:rPr>
                    <w:t>●</w:t>
                  </w:r>
                </w:p>
              </w:tc>
              <w:tc>
                <w:tcPr>
                  <w:tcW w:w="851" w:type="dxa"/>
                </w:tcPr>
                <w:p w:rsidR="00F856F2" w:rsidRPr="002C4DFC" w:rsidRDefault="00F856F2" w:rsidP="00F856F2">
                  <w:pPr>
                    <w:bidi/>
                    <w:jc w:val="center"/>
                    <w:rPr>
                      <w:rFonts w:asciiTheme="minorBidi" w:hAnsiTheme="minorBidi" w:cstheme="minorBidi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410" w:type="dxa"/>
                  <w:tcBorders>
                    <w:right w:val="single" w:sz="4" w:space="0" w:color="auto"/>
                  </w:tcBorders>
                  <w:vAlign w:val="center"/>
                </w:tcPr>
                <w:p w:rsidR="00F856F2" w:rsidRPr="002C4DFC" w:rsidRDefault="00F856F2" w:rsidP="00F856F2">
                  <w:pPr>
                    <w:bidi/>
                    <w:jc w:val="center"/>
                    <w:rPr>
                      <w:rFonts w:asciiTheme="minorBidi" w:hAnsiTheme="minorBidi" w:cstheme="minorBidi"/>
                      <w:sz w:val="28"/>
                      <w:szCs w:val="28"/>
                      <w:rtl/>
                    </w:rPr>
                  </w:pPr>
                  <w:r w:rsidRPr="002C4DFC">
                    <w:rPr>
                      <w:rFonts w:asciiTheme="minorBidi" w:hAnsiTheme="minorBidi" w:cstheme="minorBidi"/>
                      <w:b/>
                      <w:bCs/>
                      <w:sz w:val="28"/>
                      <w:szCs w:val="28"/>
                      <w:rtl/>
                    </w:rPr>
                    <w:t>●</w:t>
                  </w:r>
                </w:p>
              </w:tc>
              <w:tc>
                <w:tcPr>
                  <w:tcW w:w="28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856F2" w:rsidRPr="002C4DFC" w:rsidRDefault="00F856F2" w:rsidP="00F856F2">
                  <w:pPr>
                    <w:bidi/>
                    <w:jc w:val="center"/>
                    <w:rPr>
                      <w:rFonts w:asciiTheme="minorBidi" w:hAnsiTheme="minorBidi" w:cstheme="minorBidi"/>
                      <w:sz w:val="36"/>
                      <w:szCs w:val="36"/>
                      <w:rtl/>
                    </w:rPr>
                  </w:pPr>
                  <w:r w:rsidRPr="002C4DFC">
                    <w:rPr>
                      <w:rFonts w:asciiTheme="minorBidi" w:hAnsiTheme="minorBidi" w:cstheme="minorBidi"/>
                      <w:sz w:val="36"/>
                      <w:szCs w:val="36"/>
                      <w:rtl/>
                    </w:rPr>
                    <w:t>مـؤسّس الحزب</w:t>
                  </w:r>
                </w:p>
              </w:tc>
            </w:tr>
          </w:tbl>
          <w:p w:rsidR="00F856F2" w:rsidRPr="002C4DFC" w:rsidRDefault="00F856F2" w:rsidP="00F856F2">
            <w:pPr>
              <w:bidi/>
              <w:rPr>
                <w:rFonts w:asciiTheme="minorBidi" w:hAnsiTheme="minorBidi" w:cstheme="minorBidi"/>
                <w:sz w:val="16"/>
                <w:szCs w:val="16"/>
                <w:rtl/>
              </w:rPr>
            </w:pPr>
          </w:p>
          <w:p w:rsidR="00F3525C" w:rsidRPr="002C4DFC" w:rsidRDefault="00F3525C" w:rsidP="00F3525C">
            <w:pPr>
              <w:bidi/>
              <w:rPr>
                <w:rFonts w:asciiTheme="minorBidi" w:hAnsiTheme="minorBidi" w:cstheme="minorBidi"/>
                <w:sz w:val="16"/>
                <w:szCs w:val="16"/>
                <w:rtl/>
              </w:rPr>
            </w:pPr>
          </w:p>
          <w:p w:rsidR="001C1E9D" w:rsidRPr="002C4DFC" w:rsidRDefault="001C1E9D" w:rsidP="001C1E9D">
            <w:pPr>
              <w:bidi/>
              <w:rPr>
                <w:rFonts w:asciiTheme="minorBidi" w:hAnsiTheme="minorBidi" w:cstheme="minorBidi"/>
                <w:sz w:val="36"/>
                <w:szCs w:val="36"/>
                <w:rtl/>
              </w:rPr>
            </w:pPr>
            <w:proofErr w:type="gramStart"/>
            <w:r w:rsidRPr="002C4DFC">
              <w:rPr>
                <w:rFonts w:asciiTheme="minorBidi" w:hAnsiTheme="minorBidi" w:cstheme="minorBidi"/>
                <w:sz w:val="36"/>
                <w:szCs w:val="36"/>
                <w:u w:val="double"/>
                <w:rtl/>
              </w:rPr>
              <w:t>السّـنـد</w:t>
            </w:r>
            <w:proofErr w:type="gramEnd"/>
            <w:r w:rsidRPr="002C4DFC">
              <w:rPr>
                <w:rFonts w:asciiTheme="minorBidi" w:hAnsiTheme="minorBidi" w:cstheme="minorBidi"/>
                <w:sz w:val="36"/>
                <w:szCs w:val="36"/>
                <w:u w:val="double"/>
                <w:rtl/>
              </w:rPr>
              <w:t>4.</w:t>
            </w:r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 xml:space="preserve">  على إثر الخلاف الّذي حصل بين أعضاء اللّجنة </w:t>
            </w:r>
            <w:proofErr w:type="spellStart"/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>التّنفيذيّةللحزب</w:t>
            </w:r>
            <w:proofErr w:type="spellEnd"/>
          </w:p>
          <w:p w:rsidR="001C1E9D" w:rsidRPr="002C4DFC" w:rsidRDefault="001C1E9D" w:rsidP="001C1E9D">
            <w:pPr>
              <w:bidi/>
              <w:rPr>
                <w:rFonts w:asciiTheme="minorBidi" w:hAnsiTheme="minorBidi" w:cstheme="minorBidi"/>
                <w:sz w:val="36"/>
                <w:szCs w:val="36"/>
                <w:rtl/>
              </w:rPr>
            </w:pPr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 xml:space="preserve">الحرّ الدّستوري التّونسي وجماعة العمل التّونسي انعقد مؤتمر </w:t>
            </w:r>
            <w:proofErr w:type="spellStart"/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>قصرهلال</w:t>
            </w:r>
            <w:proofErr w:type="spellEnd"/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 xml:space="preserve"> حضره</w:t>
            </w:r>
          </w:p>
          <w:p w:rsidR="001C1E9D" w:rsidRPr="002C4DFC" w:rsidRDefault="001C1E9D" w:rsidP="001C1E9D">
            <w:pPr>
              <w:bidi/>
              <w:rPr>
                <w:rFonts w:asciiTheme="minorBidi" w:hAnsiTheme="minorBidi" w:cstheme="minorBidi"/>
                <w:sz w:val="36"/>
                <w:szCs w:val="36"/>
                <w:rtl/>
              </w:rPr>
            </w:pPr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 xml:space="preserve"> نُوَّابٌ عنْ سَائِرِ شُعَبِ الحِزْبِ. ثمّ تتالت الأحداث سريعة لتفضي إلى قيام الثّورة</w:t>
            </w:r>
          </w:p>
          <w:p w:rsidR="001C1E9D" w:rsidRPr="002C4DFC" w:rsidRDefault="001C1E9D" w:rsidP="001C1E9D">
            <w:pPr>
              <w:bidi/>
              <w:rPr>
                <w:rFonts w:asciiTheme="minorBidi" w:hAnsiTheme="minorBidi" w:cstheme="minorBidi"/>
                <w:sz w:val="36"/>
                <w:szCs w:val="36"/>
                <w:rtl/>
              </w:rPr>
            </w:pPr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 xml:space="preserve">   الّتي أدّت إلى حصول تونس على استقلالها...</w:t>
            </w:r>
          </w:p>
          <w:p w:rsidR="008B2A42" w:rsidRPr="002C4DFC" w:rsidRDefault="008B2A42" w:rsidP="001C1E9D">
            <w:pPr>
              <w:bidi/>
              <w:rPr>
                <w:rFonts w:asciiTheme="minorBidi" w:hAnsiTheme="minorBidi" w:cstheme="minorBidi"/>
                <w:sz w:val="12"/>
                <w:szCs w:val="12"/>
                <w:rtl/>
              </w:rPr>
            </w:pPr>
          </w:p>
          <w:p w:rsidR="008B2A42" w:rsidRPr="002C4DFC" w:rsidRDefault="008B2A42" w:rsidP="008676B8">
            <w:pPr>
              <w:bidi/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 xml:space="preserve">التّعليمة </w:t>
            </w:r>
            <w:r w:rsidR="001C1E9D"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>6</w:t>
            </w:r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 xml:space="preserve">.  </w:t>
            </w:r>
            <w:r w:rsidR="008676B8" w:rsidRPr="002C4DFC"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  <w:lang w:bidi="ar-TN"/>
              </w:rPr>
              <w:t>أعيد كتابة الإفادات التّالية مع إصلاح الأخطاء الواردة بها:</w:t>
            </w:r>
          </w:p>
          <w:p w:rsidR="00F3525C" w:rsidRPr="002C4DFC" w:rsidRDefault="00F3525C" w:rsidP="00F3525C">
            <w:pPr>
              <w:bidi/>
              <w:rPr>
                <w:rFonts w:asciiTheme="minorBidi" w:hAnsiTheme="minorBidi" w:cstheme="minorBidi"/>
                <w:sz w:val="12"/>
                <w:szCs w:val="12"/>
                <w:rtl/>
              </w:rPr>
            </w:pPr>
          </w:p>
          <w:p w:rsidR="008676B8" w:rsidRPr="002C4DFC" w:rsidRDefault="008B2A42" w:rsidP="00F3525C">
            <w:pPr>
              <w:bidi/>
              <w:rPr>
                <w:rFonts w:asciiTheme="minorBidi" w:hAnsiTheme="minorBidi" w:cstheme="minorBidi"/>
                <w:sz w:val="36"/>
                <w:szCs w:val="36"/>
                <w:rtl/>
              </w:rPr>
            </w:pPr>
            <w:r w:rsidRPr="002C4DFC">
              <w:rPr>
                <w:rFonts w:asciiTheme="minorBidi" w:hAnsiTheme="minorBidi" w:cstheme="minorBidi"/>
                <w:sz w:val="20"/>
                <w:szCs w:val="20"/>
                <w:rtl/>
              </w:rPr>
              <w:t>●</w:t>
            </w:r>
            <w:r w:rsidR="008676B8"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 xml:space="preserve">تمّ قبول جماعة العمل التّونسي في اللّجنة التّنفيذيّة للحزب في مؤتمر </w:t>
            </w:r>
            <w:proofErr w:type="spellStart"/>
            <w:r w:rsidR="008676B8" w:rsidRPr="002C4DFC">
              <w:rPr>
                <w:rFonts w:asciiTheme="minorBidi" w:hAnsiTheme="minorBidi" w:cstheme="minorBidi"/>
                <w:b/>
                <w:bCs/>
                <w:sz w:val="36"/>
                <w:szCs w:val="36"/>
                <w:u w:val="single"/>
                <w:rtl/>
              </w:rPr>
              <w:t>قصرهلال</w:t>
            </w:r>
            <w:proofErr w:type="spellEnd"/>
            <w:r w:rsidR="008676B8"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>.</w:t>
            </w:r>
          </w:p>
          <w:p w:rsidR="00F3525C" w:rsidRPr="002C4DFC" w:rsidRDefault="00F3525C" w:rsidP="008676B8">
            <w:pPr>
              <w:bidi/>
              <w:rPr>
                <w:rFonts w:asciiTheme="minorBidi" w:hAnsiTheme="minorBidi" w:cstheme="minorBidi"/>
                <w:sz w:val="12"/>
                <w:szCs w:val="12"/>
                <w:rtl/>
              </w:rPr>
            </w:pPr>
          </w:p>
          <w:p w:rsidR="008B2A42" w:rsidRPr="002C4DFC" w:rsidRDefault="008B2A42" w:rsidP="00F3525C">
            <w:pPr>
              <w:bidi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2C4DFC">
              <w:rPr>
                <w:rFonts w:asciiTheme="minorBidi" w:hAnsiTheme="minorBidi" w:cstheme="minorBidi"/>
                <w:sz w:val="20"/>
                <w:szCs w:val="20"/>
                <w:rtl/>
              </w:rPr>
              <w:t>.........................</w:t>
            </w:r>
            <w:r w:rsidR="00F3525C" w:rsidRPr="002C4DFC">
              <w:rPr>
                <w:rFonts w:asciiTheme="minorBidi" w:hAnsiTheme="minorBidi" w:cstheme="minorBidi"/>
                <w:sz w:val="20"/>
                <w:szCs w:val="20"/>
                <w:rtl/>
              </w:rPr>
              <w:t>..............................................................................................</w:t>
            </w:r>
            <w:r w:rsidRPr="002C4DFC">
              <w:rPr>
                <w:rFonts w:asciiTheme="minorBidi" w:hAnsiTheme="minorBidi" w:cstheme="minorBidi"/>
                <w:sz w:val="20"/>
                <w:szCs w:val="20"/>
                <w:rtl/>
              </w:rPr>
              <w:t>..........................</w:t>
            </w:r>
          </w:p>
          <w:p w:rsidR="008B2A42" w:rsidRPr="002C4DFC" w:rsidRDefault="008B2A42" w:rsidP="001C1E9D">
            <w:pPr>
              <w:bidi/>
              <w:rPr>
                <w:rFonts w:asciiTheme="minorBidi" w:hAnsiTheme="minorBidi" w:cstheme="minorBidi"/>
                <w:sz w:val="12"/>
                <w:szCs w:val="12"/>
                <w:rtl/>
              </w:rPr>
            </w:pPr>
          </w:p>
          <w:p w:rsidR="008676B8" w:rsidRPr="002C4DFC" w:rsidRDefault="008B2A42" w:rsidP="008676B8">
            <w:pPr>
              <w:bidi/>
              <w:rPr>
                <w:rFonts w:asciiTheme="minorBidi" w:hAnsiTheme="minorBidi" w:cstheme="minorBidi"/>
                <w:sz w:val="36"/>
                <w:szCs w:val="36"/>
                <w:rtl/>
              </w:rPr>
            </w:pPr>
            <w:r w:rsidRPr="002C4DFC">
              <w:rPr>
                <w:rFonts w:asciiTheme="minorBidi" w:hAnsiTheme="minorBidi" w:cstheme="minorBidi"/>
                <w:sz w:val="20"/>
                <w:szCs w:val="20"/>
                <w:rtl/>
              </w:rPr>
              <w:t>●</w:t>
            </w:r>
            <w:r w:rsidR="008676B8"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 xml:space="preserve">تمّ تأسيس الحزب الحرّ الدّستوري الجديد في مؤتمر </w:t>
            </w:r>
            <w:r w:rsidR="008676B8" w:rsidRPr="002C4DFC">
              <w:rPr>
                <w:rFonts w:asciiTheme="minorBidi" w:hAnsiTheme="minorBidi" w:cstheme="minorBidi"/>
                <w:b/>
                <w:bCs/>
                <w:sz w:val="36"/>
                <w:szCs w:val="36"/>
                <w:u w:val="single"/>
                <w:rtl/>
              </w:rPr>
              <w:t>نهج الجبل</w:t>
            </w:r>
            <w:r w:rsidR="008676B8"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>.</w:t>
            </w:r>
          </w:p>
          <w:p w:rsidR="00F3525C" w:rsidRPr="002C4DFC" w:rsidRDefault="00F3525C" w:rsidP="008676B8">
            <w:pPr>
              <w:bidi/>
              <w:rPr>
                <w:rFonts w:asciiTheme="minorBidi" w:hAnsiTheme="minorBidi" w:cstheme="minorBidi"/>
                <w:sz w:val="12"/>
                <w:szCs w:val="12"/>
                <w:rtl/>
              </w:rPr>
            </w:pPr>
          </w:p>
          <w:p w:rsidR="008B2A42" w:rsidRPr="002C4DFC" w:rsidRDefault="008B2A42" w:rsidP="00F3525C">
            <w:pPr>
              <w:bidi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2C4DFC">
              <w:rPr>
                <w:rFonts w:asciiTheme="minorBidi" w:hAnsiTheme="minorBidi" w:cstheme="minorBidi"/>
                <w:sz w:val="20"/>
                <w:szCs w:val="20"/>
                <w:rtl/>
              </w:rPr>
              <w:t>.............</w:t>
            </w:r>
            <w:r w:rsidR="00F3525C" w:rsidRPr="002C4DFC">
              <w:rPr>
                <w:rFonts w:asciiTheme="minorBidi" w:hAnsiTheme="minorBidi" w:cstheme="minorBidi"/>
                <w:sz w:val="20"/>
                <w:szCs w:val="20"/>
                <w:rtl/>
              </w:rPr>
              <w:t>....................................................................................................</w:t>
            </w:r>
            <w:r w:rsidRPr="002C4DFC">
              <w:rPr>
                <w:rFonts w:asciiTheme="minorBidi" w:hAnsiTheme="minorBidi" w:cstheme="minorBidi"/>
                <w:sz w:val="20"/>
                <w:szCs w:val="20"/>
                <w:rtl/>
              </w:rPr>
              <w:t>...............................</w:t>
            </w:r>
          </w:p>
          <w:p w:rsidR="008B2A42" w:rsidRPr="002C4DFC" w:rsidRDefault="008B2A42" w:rsidP="001C1E9D">
            <w:pPr>
              <w:bidi/>
              <w:rPr>
                <w:rFonts w:asciiTheme="minorBidi" w:hAnsiTheme="minorBidi" w:cstheme="minorBidi"/>
                <w:sz w:val="12"/>
                <w:szCs w:val="12"/>
                <w:rtl/>
              </w:rPr>
            </w:pPr>
          </w:p>
          <w:p w:rsidR="008676B8" w:rsidRPr="002C4DFC" w:rsidRDefault="008B2A42" w:rsidP="00F3525C">
            <w:pPr>
              <w:bidi/>
              <w:rPr>
                <w:rFonts w:asciiTheme="minorBidi" w:hAnsiTheme="minorBidi" w:cstheme="minorBidi"/>
                <w:sz w:val="40"/>
                <w:szCs w:val="40"/>
                <w:rtl/>
              </w:rPr>
            </w:pPr>
            <w:r w:rsidRPr="002C4DFC">
              <w:rPr>
                <w:rFonts w:asciiTheme="minorBidi" w:hAnsiTheme="minorBidi" w:cstheme="minorBidi"/>
                <w:sz w:val="20"/>
                <w:szCs w:val="20"/>
                <w:rtl/>
              </w:rPr>
              <w:t>●</w:t>
            </w:r>
            <w:r w:rsidR="00F3525C"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>أدّى تأسيس الحزب الجديد إلى حلّ اللجنة التّنفيذيّة وتعويضها ﺒ</w:t>
            </w:r>
            <w:r w:rsidR="00F3525C" w:rsidRPr="002C4DFC">
              <w:rPr>
                <w:rFonts w:asciiTheme="minorBidi" w:hAnsiTheme="minorBidi" w:cstheme="minorBidi"/>
                <w:b/>
                <w:bCs/>
                <w:sz w:val="36"/>
                <w:szCs w:val="36"/>
                <w:u w:val="single"/>
                <w:rtl/>
              </w:rPr>
              <w:t>لجنة أخرى</w:t>
            </w:r>
            <w:r w:rsidR="00F3525C"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>.</w:t>
            </w:r>
          </w:p>
          <w:p w:rsidR="00F3525C" w:rsidRPr="002C4DFC" w:rsidRDefault="00F3525C" w:rsidP="00F3525C">
            <w:pPr>
              <w:bidi/>
              <w:rPr>
                <w:rFonts w:asciiTheme="minorBidi" w:hAnsiTheme="minorBidi" w:cstheme="minorBidi"/>
                <w:sz w:val="12"/>
                <w:szCs w:val="12"/>
                <w:rtl/>
              </w:rPr>
            </w:pPr>
          </w:p>
          <w:p w:rsidR="008B2A42" w:rsidRPr="002C4DFC" w:rsidRDefault="008B2A42" w:rsidP="00F3525C">
            <w:pPr>
              <w:bidi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2C4DFC">
              <w:rPr>
                <w:rFonts w:asciiTheme="minorBidi" w:hAnsiTheme="minorBidi" w:cstheme="minorBidi"/>
                <w:sz w:val="20"/>
                <w:szCs w:val="20"/>
                <w:rtl/>
              </w:rPr>
              <w:t>.................</w:t>
            </w:r>
            <w:r w:rsidR="00F3525C" w:rsidRPr="002C4DFC">
              <w:rPr>
                <w:rFonts w:asciiTheme="minorBidi" w:hAnsiTheme="minorBidi" w:cstheme="minorBidi"/>
                <w:sz w:val="20"/>
                <w:szCs w:val="20"/>
                <w:rtl/>
              </w:rPr>
              <w:t>................................................................................................</w:t>
            </w:r>
            <w:r w:rsidRPr="002C4DFC">
              <w:rPr>
                <w:rFonts w:asciiTheme="minorBidi" w:hAnsiTheme="minorBidi" w:cstheme="minorBidi"/>
                <w:sz w:val="20"/>
                <w:szCs w:val="20"/>
                <w:rtl/>
              </w:rPr>
              <w:t>................................</w:t>
            </w:r>
          </w:p>
          <w:p w:rsidR="008B2A42" w:rsidRPr="002C4DFC" w:rsidRDefault="008B2A42" w:rsidP="001C1E9D">
            <w:pPr>
              <w:bidi/>
              <w:rPr>
                <w:rFonts w:asciiTheme="minorBidi" w:hAnsiTheme="minorBidi" w:cstheme="minorBidi"/>
                <w:sz w:val="16"/>
                <w:szCs w:val="16"/>
                <w:rtl/>
              </w:rPr>
            </w:pPr>
          </w:p>
        </w:tc>
      </w:tr>
      <w:tr w:rsidR="008B2A42" w:rsidRPr="002C4DFC">
        <w:tc>
          <w:tcPr>
            <w:tcW w:w="1233" w:type="dxa"/>
            <w:tcBorders>
              <w:top w:val="double" w:sz="12" w:space="0" w:color="auto"/>
              <w:left w:val="double" w:sz="12" w:space="0" w:color="auto"/>
              <w:bottom w:val="double" w:sz="12" w:space="0" w:color="auto"/>
              <w:right w:val="double" w:sz="12" w:space="0" w:color="auto"/>
            </w:tcBorders>
          </w:tcPr>
          <w:p w:rsidR="008B2A42" w:rsidRPr="002C4DFC" w:rsidRDefault="008B2A42" w:rsidP="001C1E9D">
            <w:pPr>
              <w:bidi/>
              <w:jc w:val="center"/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</w:pPr>
            <w:r w:rsidRPr="002C4DFC"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  <w:lastRenderedPageBreak/>
              <w:t>المعايير</w:t>
            </w:r>
          </w:p>
        </w:tc>
        <w:tc>
          <w:tcPr>
            <w:tcW w:w="9796" w:type="dxa"/>
            <w:gridSpan w:val="4"/>
            <w:tcBorders>
              <w:top w:val="double" w:sz="12" w:space="0" w:color="auto"/>
              <w:left w:val="double" w:sz="12" w:space="0" w:color="auto"/>
              <w:bottom w:val="double" w:sz="12" w:space="0" w:color="auto"/>
              <w:right w:val="double" w:sz="12" w:space="0" w:color="auto"/>
            </w:tcBorders>
          </w:tcPr>
          <w:p w:rsidR="008B2A42" w:rsidRPr="002C4DFC" w:rsidRDefault="008B2A42" w:rsidP="001C1E9D">
            <w:pPr>
              <w:bidi/>
              <w:jc w:val="center"/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</w:pPr>
            <w:r w:rsidRPr="002C4DFC"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  <w:t>الـسّــنــد</w:t>
            </w:r>
          </w:p>
        </w:tc>
      </w:tr>
      <w:tr w:rsidR="008B2A42" w:rsidRPr="002C4DFC">
        <w:tc>
          <w:tcPr>
            <w:tcW w:w="1233" w:type="dxa"/>
            <w:tcBorders>
              <w:top w:val="double" w:sz="12" w:space="0" w:color="auto"/>
              <w:left w:val="double" w:sz="12" w:space="0" w:color="auto"/>
              <w:bottom w:val="double" w:sz="12" w:space="0" w:color="auto"/>
              <w:right w:val="double" w:sz="12" w:space="0" w:color="auto"/>
            </w:tcBorders>
          </w:tcPr>
          <w:p w:rsidR="008B2A42" w:rsidRPr="002C4DFC" w:rsidRDefault="008B2A42" w:rsidP="001C1E9D">
            <w:pPr>
              <w:bidi/>
              <w:jc w:val="center"/>
              <w:rPr>
                <w:rFonts w:asciiTheme="minorBidi" w:hAnsiTheme="minorBidi" w:cstheme="minorBidi"/>
              </w:rPr>
            </w:pPr>
          </w:p>
          <w:p w:rsidR="008B2A42" w:rsidRPr="002C4DFC" w:rsidRDefault="008B2A42" w:rsidP="001C1E9D">
            <w:pPr>
              <w:bidi/>
              <w:jc w:val="center"/>
              <w:rPr>
                <w:rFonts w:asciiTheme="minorBidi" w:hAnsiTheme="minorBidi" w:cstheme="minorBidi"/>
              </w:rPr>
            </w:pPr>
          </w:p>
          <w:p w:rsidR="008B2A42" w:rsidRPr="002C4DFC" w:rsidRDefault="008B2A42" w:rsidP="001C1E9D">
            <w:pPr>
              <w:bidi/>
              <w:jc w:val="center"/>
              <w:rPr>
                <w:rFonts w:asciiTheme="minorBidi" w:hAnsiTheme="minorBidi" w:cstheme="minorBidi"/>
              </w:rPr>
            </w:pPr>
          </w:p>
          <w:p w:rsidR="008B2A42" w:rsidRPr="002C4DFC" w:rsidRDefault="008B2A42" w:rsidP="001C1E9D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8B2A42" w:rsidRPr="002C4DFC" w:rsidRDefault="008B2A42" w:rsidP="001C1E9D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8B2A42" w:rsidRPr="002C4DFC" w:rsidRDefault="008B2A42" w:rsidP="002D3EC8">
            <w:pPr>
              <w:bidi/>
              <w:jc w:val="center"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  <w:r w:rsidRPr="002C4DFC"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  <w:t>معـ</w:t>
            </w:r>
            <w:r w:rsidR="002D3EC8" w:rsidRPr="002C4DFC"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  <w:t>2</w:t>
            </w:r>
          </w:p>
          <w:p w:rsidR="008B2A42" w:rsidRPr="002C4DFC" w:rsidRDefault="00B419DC" w:rsidP="001C1E9D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  <w:r w:rsidRPr="00B419DC">
              <w:rPr>
                <w:rFonts w:asciiTheme="minorBidi" w:hAnsiTheme="minorBidi" w:cstheme="minorBidi"/>
                <w:noProof/>
                <w:rtl/>
                <w:lang w:val="en-US" w:eastAsia="en-US"/>
              </w:rPr>
              <w:lastRenderedPageBreak/>
              <w:pict>
                <v:group id="Group 734" o:spid="_x0000_s1095" style="position:absolute;left:0;text-align:left;margin-left:12.6pt;margin-top:6.35pt;width:27pt;height:27.85pt;z-index:251701760" coordorigin="10581,3136" coordsize="540,5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xatOwMAAGwRAAAOAAAAZHJzL2Uyb0RvYy54bWzsWMlu2zAQvRfoPxC8N1pseREiB0E2FOgS&#10;NO0H0BK1oBKpkrSV9Os7HEneiwJpY6CtfRBIDTWcefPmidb5xWNVkiVXupAiot6ZSwkXsUwKkUX0&#10;y+fbNxNKtGEiYaUUPKJPXNOL2etX500dcl/msky4IuBE6LCpI5obU4eOo+OcV0yfyZoLMKZSVczA&#10;VGVOolgD3qvS8V135DRSJbWSMdca7l63RjpD/2nKY/MxTTU3pIwoxGbwqvA6t1dnds7CTLE6L+Iu&#10;DPaMKCpWCNh05eqaGUYWqthzVRWxklqm5iyWlSPTtIg55gDZeO5ONndKLmrMJQubrF7BBNDu4PRs&#10;t/GH5b0iRQK1A3gEq6BGuC0ZD4YWnabOQlh0p+qH+l61KcLwnYy/ajA7u3Y7z9rFZN68lwk4ZAsj&#10;EZ3HVFXWBeRNHrEIT6si8EdDYrg5GPpTF2KJwTQIBqNp0BYpzqGS9inPDSYeJdbsDUa98aZ7PBh2&#10;zwbB2NocFra7YqRdZG1aOFll2MMArrdgcHH/3TRtpf8UDIcS6tFYpeOPMR0WbuLgDxGHwBt0TI7z&#10;PRy8Cdp+igP0nV5TS/8etR5yVnNkrLas6TH1e0w/QUMykZWcjF0sXVPjwp5buiUWEfIqh3X8UinZ&#10;5JwlEJeH5dx6wE400PKXTPPcyWQXqx5iCxCybRcpFtZKmzsuK2IHEVUQPfKYLd9p05KrX2JprWVZ&#10;JLdFWeJEZfOrUpElA+m5xV/Hx61lpSBNRKeBH6DnLZvedOHi75CLqjCgoWVRRXSyWsRCC9uNSCBM&#10;FhpWlO0YeFAK7NsWOst/Hc5l8gQwKtkKJAg6DHKpvlPSgDhGVH9bMMUpKd8KKMXUG9o2MzgZBmMf&#10;JmrTMt+0MBGDq4gaStrhlWkVeFGrIsthJw9zF/IShCItENl1VF2wwNI21pen6+AQXbH9ttgHBX8x&#10;ugZ7rX2iq+30E12hVToW9uoKwta+sTbVdWKV4mh0HbsndbVK+3er6/qIdCylDQ5Q18cX/dGoOxp3&#10;h8mh1x0m95S2O3utjlCng8F/ejAYHaKrf1SlnQQnuv4jSgt/6fGN0X1+sN8MNud47l1/JJn9AAAA&#10;//8DAFBLAwQUAAYACAAAACEA0va4yd0AAAAHAQAADwAAAGRycy9kb3ducmV2LnhtbEyOS0vDQBSF&#10;94L/YbiCOztJtK+YSSlFXZWCrSDdTTO3SWjmTshMk/Tfe13p8jw458tWo21Ej52vHSmIJxEIpMKZ&#10;mkoFX4f3pwUIHzQZ3ThCBTf0sMrv7zKdGjfQJ/b7UAoeIZ9qBVUIbSqlLyq02k9ci8TZ2XVWB5Zd&#10;KU2nBx63jUyiaCatrokfKt3ipsLisr9aBR+DHtbP8Vu/vZw3t+NhuvvexqjU48O4fgURcAx/ZfjF&#10;Z3TImenkrmS8aBQk04Sb7CdzEJzPl6xPCmaLF5B5Jv/z5z8AAAD//wMAUEsBAi0AFAAGAAgAAAAh&#10;ALaDOJL+AAAA4QEAABMAAAAAAAAAAAAAAAAAAAAAAFtDb250ZW50X1R5cGVzXS54bWxQSwECLQAU&#10;AAYACAAAACEAOP0h/9YAAACUAQAACwAAAAAAAAAAAAAAAAAvAQAAX3JlbHMvLnJlbHNQSwECLQAU&#10;AAYACAAAACEACKcWrTsDAABsEQAADgAAAAAAAAAAAAAAAAAuAgAAZHJzL2Uyb0RvYy54bWxQSwEC&#10;LQAUAAYACAAAACEA0va4yd0AAAAHAQAADwAAAAAAAAAAAAAAAACVBQAAZHJzL2Rvd25yZXYueG1s&#10;UEsFBgAAAAAEAAQA8wAAAJ8GAAAAAA==&#10;">
                  <v:group id="Group 705" o:spid="_x0000_s1098" style="position:absolute;left:10581;top:3136;width:540;height:277" coordorigin="10524,5130" coordsize="540,1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nFngcIAAADbAAAADwAAAGRycy9kb3ducmV2LnhtbERPTWvCQBC9F/wPywi9&#10;NZsoLRJdQxArPUihRhBvQ3ZMgtnZkN0m8d93C4Xe5vE+Z5NNphUD9a6xrCCJYhDEpdUNVwrOxfvL&#10;CoTzyBpby6TgQQ6y7expg6m2I3/RcPKVCCHsUlRQe9+lUrqyJoMush1x4G62N+gD7CupexxDuGnl&#10;Io7fpMGGQ0ONHe1qKu+nb6PgMOKYL5P9cLzfdo9r8fp5OSak1PN8ytcgPE3+X/zn/tBhfgK/v4QD&#10;5PY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JxZ4HCAAAA2wAAAA8A&#10;AAAAAAAAAAAAAAAAqgIAAGRycy9kb3ducmV2LnhtbFBLBQYAAAAABAAEAPoAAACZAwAAAAA=&#10;">
                    <v:rect id="Rectangle 706" o:spid="_x0000_s1101" style="position:absolute;left:10884;top:5130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F2csIA&#10;AADbAAAADwAAAGRycy9kb3ducmV2LnhtbERPS2vCQBC+C/6HZYTedGMEaaOrSItSj3lceptmxyRt&#10;djZk1yTtr+8WCr3Nx/ec/XEyrRiod41lBetVBIK4tLrhSkGRn5ePIJxH1thaJgVf5OB4mM/2mGg7&#10;ckpD5isRQtglqKD2vkukdGVNBt3KdsSBu9neoA+wr6TucQzhppVxFG2lwYZDQ40dPddUfmZ3o+C9&#10;iQv8TvNLZJ7OG3+d8o/724tSD4vptAPhafL/4j/3qw7zY/j9JRwgD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MXZywgAAANsAAAAPAAAAAAAAAAAAAAAAAJgCAABkcnMvZG93&#10;bnJldi54bWxQSwUGAAAAAAQABAD1AAAAhwMAAAAA&#10;"/>
                    <v:rect id="Rectangle 707" o:spid="_x0000_s1100" style="position:absolute;left:10524;top:5130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n3T6cIA&#10;AADbAAAADwAAAGRycy9kb3ducmV2LnhtbERPTWvCQBC9C/6HZQq9mU0jlJq6hqIo7TEmF2/T7JjE&#10;ZmdDdjVpf323UPA2j/c562wynbjR4FrLCp6iGARxZXXLtYKy2C9eQDiPrLGzTAq+yUG2mc/WmGo7&#10;ck63o69FCGGXooLG+z6V0lUNGXSR7YkDd7aDQR/gUEs94BjCTSeTOH6WBlsODQ32tG2o+jpejYLP&#10;NinxJy8OsVntl/5jKi7X006px4fp7RWEp8nfxf/udx3mL+Hvl3CA3P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fdPpwgAAANsAAAAPAAAAAAAAAAAAAAAAAJgCAABkcnMvZG93&#10;bnJldi54bWxQSwUGAAAAAAQABAD1AAAAhwMAAAAA&#10;"/>
                    <v:rect id="Rectangle 708" o:spid="_x0000_s1099" style="position:absolute;left:10704;top:5130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ZRLncEA&#10;AADbAAAADwAAAGRycy9kb3ducmV2LnhtbERPTYvCMBC9C/6HMMLeNNVdZK1GEUXZPWp72dvYjG21&#10;mZQmavXXmwXB2zze58wWranElRpXWlYwHEQgiDOrS84VpMmm/w3CeWSNlWVScCcHi3m3M8NY2xvv&#10;6Lr3uQgh7GJUUHhfx1K6rCCDbmBr4sAdbWPQB9jkUjd4C+GmkqMoGkuDJYeGAmtaFZSd9xej4FCO&#10;Unzskm1kJptP/9smp8vfWqmPXrucgvDU+rf45f7RYf4X/P8SDpDz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WUS53BAAAA2wAAAA8AAAAAAAAAAAAAAAAAmAIAAGRycy9kb3du&#10;cmV2LnhtbFBLBQYAAAAABAAEAPUAAACGAwAAAAA=&#10;"/>
                  </v:group>
                  <v:rect id="Rectangle 721" o:spid="_x0000_s1097" style="position:absolute;left:10671;top:3416;width:180;height:2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tjuBsEA&#10;AADbAAAADwAAAGRycy9kb3ducmV2LnhtbERPTYvCMBC9C/6HMMLeNNVlZa1GEUXZPWp72dvYjG21&#10;mZQmavXXmwXB2zze58wWranElRpXWlYwHEQgiDOrS84VpMmm/w3CeWSNlWVScCcHi3m3M8NY2xvv&#10;6Lr3uQgh7GJUUHhfx1K6rCCDbmBr4sAdbWPQB9jkUjd4C+GmkqMoGkuDJYeGAmtaFZSd9xej4FCO&#10;Unzskm1kJptP/9smp8vfWqmPXrucgvDU+rf45f7RYf4X/P8SDpDz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rY7gbBAAAA2wAAAA8AAAAAAAAAAAAAAAAAmAIAAGRycy9kb3du&#10;cmV2LnhtbFBLBQYAAAAABAAEAPUAAACGAwAAAAA=&#10;"/>
                  <v:rect id="Rectangle 722" o:spid="_x0000_s1096" style="position:absolute;left:10851;top:3416;width:180;height:2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pwccEA&#10;AADbAAAADwAAAGRycy9kb3ducmV2LnhtbERPTWvCQBC9F/wPyxS8NZsqhJq6iihKPcbk4m2aHZNo&#10;djZkV0399d1Cwds83ufMl4NpxY1611hW8B7FIIhLqxuuFBT59u0DhPPIGlvLpOCHHCwXo5c5ptre&#10;OaPbwVcihLBLUUHtfZdK6cqaDLrIdsSBO9neoA+wr6Tu8R7CTSsncZxIgw2Hhho7WtdUXg5Xo+C7&#10;mRT4yPJdbGbbqd8P+fl63Cg1fh1WnyA8Df4p/nd/6TA/gb9fwgFy8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oKcHHBAAAA2wAAAA8AAAAAAAAAAAAAAAAAmAIAAGRycy9kb3du&#10;cmV2LnhtbFBLBQYAAAAABAAEAPUAAACGAwAAAAA=&#10;"/>
                </v:group>
              </w:pict>
            </w:r>
          </w:p>
          <w:p w:rsidR="008B2A42" w:rsidRPr="002C4DFC" w:rsidRDefault="008B2A42" w:rsidP="001C1E9D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8B2A42" w:rsidRPr="002C4DFC" w:rsidRDefault="008B2A42" w:rsidP="001C1E9D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8B2A42" w:rsidRPr="002C4DFC" w:rsidRDefault="008B2A42" w:rsidP="001C1E9D">
            <w:pPr>
              <w:bidi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8B2A42" w:rsidRPr="002C4DFC" w:rsidRDefault="008B2A42" w:rsidP="001C1E9D">
            <w:pPr>
              <w:bidi/>
              <w:jc w:val="center"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2D3EC8" w:rsidRPr="002C4DFC" w:rsidRDefault="002D3EC8" w:rsidP="002D3EC8">
            <w:pPr>
              <w:bidi/>
              <w:jc w:val="center"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2D3EC8" w:rsidRPr="002C4DFC" w:rsidRDefault="002D3EC8" w:rsidP="002D3EC8">
            <w:pPr>
              <w:bidi/>
              <w:jc w:val="center"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2D3EC8" w:rsidRPr="002C4DFC" w:rsidRDefault="002D3EC8" w:rsidP="002D3EC8">
            <w:pPr>
              <w:bidi/>
              <w:jc w:val="center"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2D3EC8" w:rsidRPr="002C4DFC" w:rsidRDefault="002D3EC8" w:rsidP="002D3EC8">
            <w:pPr>
              <w:bidi/>
              <w:jc w:val="center"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2D3EC8" w:rsidRPr="002C4DFC" w:rsidRDefault="002D3EC8" w:rsidP="002D3EC8">
            <w:pPr>
              <w:bidi/>
              <w:jc w:val="center"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2D3EC8" w:rsidRPr="002C4DFC" w:rsidRDefault="002D3EC8" w:rsidP="002D3EC8">
            <w:pPr>
              <w:bidi/>
              <w:jc w:val="center"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</w:p>
          <w:p w:rsidR="002D3EC8" w:rsidRPr="002C4DFC" w:rsidRDefault="00B419DC" w:rsidP="002D3EC8">
            <w:pPr>
              <w:bidi/>
              <w:jc w:val="center"/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</w:pPr>
            <w:r w:rsidRPr="00B419DC">
              <w:rPr>
                <w:rFonts w:asciiTheme="minorBidi" w:hAnsiTheme="minorBidi" w:cstheme="minorBidi"/>
                <w:noProof/>
                <w:rtl/>
                <w:lang w:val="en-US" w:eastAsia="en-US"/>
              </w:rPr>
              <w:pict>
                <v:group id="Group 730" o:spid="_x0000_s1091" style="position:absolute;left:0;text-align:left;margin-left:12.6pt;margin-top:21.85pt;width:27pt;height:13.85pt;z-index:251699712" coordorigin="10524,5130" coordsize="540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5LmmzgIAAPwKAAAOAAAAZHJzL2Uyb0RvYy54bWzsVm1r2zAQ/j7YfxD6vtpO4yYxdUrpG4Nu&#10;K+v2AxRZtsVkSZOUON2v30lyUjcdDDooDOoPRuc7ne6e53S+07NtJ9CGGcuVLHF2lGLEJFUVl02J&#10;v3+7/jDHyDoiKyKUZCV+YBafLd+/O+11wSaqVaJiBoETaYtel7h1ThdJYmnLOmKPlGYSlLUyHXEg&#10;miapDOnBeyeSSZqeJL0ylTaKMmvh62VU4mXwX9eMui91bZlDosQQmwtvE94r/06Wp6RoDNEtp0MY&#10;5AVRdIRLOHTv6pI4gtaGP3PVcWqUVbU7oqpLVF1zykIOkE2WHmRzY9Rah1yaom/0HiaA9gCnF7ul&#10;nzd3BvGqxCcYSdIBReFUNDsO4PS6KcDmxuh7fWdihrC8VfSHBeySQ72Xm2iMVv0nVYFDsnYqgLOt&#10;TeddQNpoGzh42HPAtg5R+Hg8nSxSYIqCKpvl80UeOaItEOl3ZWk+mWIE6jyLMZKCtlfD9ny62zsP&#10;8SekiKeGSIfIfHVAudlHRO2/IXrfEs0CUdajNSCaTfeYfoVCJLIRDHDNfEI+ALDcgWojokiqixbs&#10;2Lkxqm8ZqSCwYA/hjzZ4wQIff4U4S+fzQ7B2SGeAUIT5ACpSaGPdDVMd8osSG4g+EEg2t9Z52h9N&#10;PJ9WCV5dcyGCYJrVhTBoQ+DKXYfHJwxbnpgJifoSL/JJHjw/0dmxizQ8f3LRcQe9Q/CuxPO9ESk8&#10;bFeygjNJ4QgXcQ3nCxkKNkIXKVip6gFgNCo2BmhksGiV+YVRD02hxPbnmhiGkfgogYpFNvX15YIw&#10;zWcTEMxYsxpriKTgqsQOo7i8cLHzrLXhTQsnZSF3qc7hhtQ8IOupjVENwUKZvlq9znY9YFyvk1et&#10;1+eX+61e/VV/q1e4K0MT3PdXGC7iP2tcr8evWq+z9K2/+l77f/fXMB3AiBXyGMZBP8ON5dCPH4fW&#10;5W8AAAD//wMAUEsDBBQABgAIAAAAIQCNDQ3V3gAAAAcBAAAPAAAAZHJzL2Rvd25yZXYueG1sTI5B&#10;a8JAFITvhf6H5RV6q5tErTbNRkTankSoFqS3Z/aZBLO7Ibsm8d/39dSehmGGmS9bjaYRPXW+dlZB&#10;PIlAkC2crm2p4Ovw/rQE4QNajY2zpOBGHlb5/V2GqXaD/aR+H0rBI9anqKAKoU2l9EVFBv3EtWQ5&#10;O7vOYGDblVJ3OPC4aWQSRc/SYG35ocKWNhUVl/3VKPgYcFhP47d+ezlvbt+H+e64jUmpx4dx/Qoi&#10;0Bj+yvCLz+iQM9PJXa32olGQzBNuKphNFyA4X7ywP7HGM5B5Jv/z5z8AAAD//wMAUEsBAi0AFAAG&#10;AAgAAAAhALaDOJL+AAAA4QEAABMAAAAAAAAAAAAAAAAAAAAAAFtDb250ZW50X1R5cGVzXS54bWxQ&#10;SwECLQAUAAYACAAAACEAOP0h/9YAAACUAQAACwAAAAAAAAAAAAAAAAAvAQAAX3JlbHMvLnJlbHNQ&#10;SwECLQAUAAYACAAAACEAo+S5ps4CAAD8CgAADgAAAAAAAAAAAAAAAAAuAgAAZHJzL2Uyb0RvYy54&#10;bWxQSwECLQAUAAYACAAAACEAjQ0N1d4AAAAHAQAADwAAAAAAAAAAAAAAAAAoBQAAZHJzL2Rvd25y&#10;ZXYueG1sUEsFBgAAAAAEAAQA8wAAADMGAAAAAA==&#10;">
                  <v:rect id="Rectangle 731" o:spid="_x0000_s1094" style="position:absolute;left:10884;top:5130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GD7vcMA&#10;AADcAAAADwAAAGRycy9kb3ducmV2LnhtbERPTWvCQBC9C/0PyxR6M5taERuzSmlJsUdNLr2N2WmS&#10;NjsbsmuM/vquIHibx/ucdDOaVgzUu8aygucoBkFcWt1wpaDIs+kShPPIGlvLpOBMDjbrh0mKibYn&#10;3tGw95UIIewSVFB73yVSurImgy6yHXHgfmxv0AfYV1L3eArhppWzOF5Igw2Hhho7eq+p/NsfjYJD&#10;Myvwsss/Y/OavfivMf89fn8o9fQ4vq1AeBr9XXxzb3WYP1/A9ZlwgVz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GD7vcMAAADcAAAADwAAAAAAAAAAAAAAAACYAgAAZHJzL2Rv&#10;d25yZXYueG1sUEsFBgAAAAAEAAQA9QAAAIgDAAAAAA==&#10;"/>
                  <v:rect id="Rectangle 732" o:spid="_x0000_s1093" style="position:absolute;left:10524;top:5130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xeJsMA&#10;AADcAAAADwAAAGRycy9kb3ducmV2LnhtbERPS2vCQBC+C/6HZQRvuqmVPqIbEUukPWq89DZmp0na&#10;7GzIbkzsr3eFQm/z8T1nvRlMLS7Uusqygod5BII4t7riQsEpS2cvIJxH1lhbJgVXcrBJxqM1xtr2&#10;fKDL0RcihLCLUUHpfRNL6fKSDLq5bYgD92Vbgz7AtpC6xT6Em1ououhJGqw4NJTY0K6k/OfYGQXn&#10;anHC30O2j8xr+ug/huy7+3xTajoZtisQngb/L/5zv+swf/kM92fCBTK5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yxeJsMAAADcAAAADwAAAAAAAAAAAAAAAACYAgAAZHJzL2Rv&#10;d25yZXYueG1sUEsFBgAAAAAEAAQA9QAAAIgDAAAAAA==&#10;"/>
                  <v:rect id="Rectangle 733" o:spid="_x0000_s1092" style="position:absolute;left:10704;top:5130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PKVMQA&#10;AADcAAAADwAAAGRycy9kb3ducmV2LnhtbESPQW/CMAyF70j8h8hIu0EKTGh0BIRATOwI5cLNa7y2&#10;o3GqJkDZr58PSLvZes/vfV6sOlerG7Wh8mxgPEpAEefeVlwYOGW74RuoEJEt1p7JwIMCrJb93gJT&#10;6+98oNsxFkpCOKRooIyxSbUOeUkOw8g3xKJ9+9ZhlLUttG3xLuGu1pMkmWmHFUtDiQ1tSsovx6sz&#10;8FVNTvh7yD4SN99N42eX/VzPW2NeBt36HVSkLv6bn9d7K/ivQivPyAR6+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6zylTEAAAA3AAAAA8AAAAAAAAAAAAAAAAAmAIAAGRycy9k&#10;b3ducmV2LnhtbFBLBQYAAAAABAAEAPUAAACJAwAAAAA=&#10;"/>
                </v:group>
              </w:pict>
            </w:r>
            <w:r w:rsidR="002D3EC8" w:rsidRPr="002C4DFC">
              <w:rPr>
                <w:rFonts w:asciiTheme="minorBidi" w:hAnsiTheme="minorBidi" w:cstheme="minorBidi"/>
                <w:sz w:val="28"/>
                <w:szCs w:val="28"/>
                <w:rtl/>
                <w:lang w:bidi="ar-TN"/>
              </w:rPr>
              <w:t>معـ1</w:t>
            </w:r>
          </w:p>
        </w:tc>
        <w:tc>
          <w:tcPr>
            <w:tcW w:w="9796" w:type="dxa"/>
            <w:gridSpan w:val="4"/>
            <w:tcBorders>
              <w:top w:val="double" w:sz="12" w:space="0" w:color="auto"/>
              <w:left w:val="double" w:sz="12" w:space="0" w:color="auto"/>
              <w:bottom w:val="double" w:sz="12" w:space="0" w:color="auto"/>
              <w:right w:val="double" w:sz="12" w:space="0" w:color="auto"/>
            </w:tcBorders>
          </w:tcPr>
          <w:p w:rsidR="008B2A42" w:rsidRPr="002C4DFC" w:rsidRDefault="008B2A42" w:rsidP="001C1E9D">
            <w:pPr>
              <w:bidi/>
              <w:rPr>
                <w:rFonts w:asciiTheme="minorBidi" w:hAnsiTheme="minorBidi" w:cstheme="minorBidi"/>
                <w:sz w:val="16"/>
                <w:szCs w:val="16"/>
                <w:rtl/>
              </w:rPr>
            </w:pPr>
          </w:p>
          <w:p w:rsidR="008B2A42" w:rsidRPr="002C4DFC" w:rsidRDefault="008B2A42" w:rsidP="00CB3799">
            <w:pPr>
              <w:bidi/>
              <w:rPr>
                <w:rFonts w:asciiTheme="minorBidi" w:hAnsiTheme="minorBidi" w:cstheme="minorBidi"/>
                <w:sz w:val="34"/>
                <w:szCs w:val="34"/>
                <w:rtl/>
              </w:rPr>
            </w:pPr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 xml:space="preserve">التّعليمة </w:t>
            </w:r>
            <w:r w:rsidR="00F3525C"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>7</w:t>
            </w:r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 xml:space="preserve">. </w:t>
            </w:r>
            <w:r w:rsidR="00F3525C" w:rsidRPr="002C4DFC">
              <w:rPr>
                <w:rFonts w:asciiTheme="minorBidi" w:hAnsiTheme="minorBidi" w:cstheme="minorBidi"/>
                <w:b/>
                <w:bCs/>
                <w:sz w:val="34"/>
                <w:szCs w:val="34"/>
                <w:rtl/>
              </w:rPr>
              <w:t xml:space="preserve">أرتّب الأحداث </w:t>
            </w:r>
            <w:r w:rsidRPr="002C4DFC">
              <w:rPr>
                <w:rFonts w:asciiTheme="minorBidi" w:hAnsiTheme="minorBidi" w:cstheme="minorBidi"/>
                <w:b/>
                <w:bCs/>
                <w:sz w:val="34"/>
                <w:szCs w:val="34"/>
                <w:rtl/>
              </w:rPr>
              <w:t>التّالية</w:t>
            </w:r>
            <w:r w:rsidR="00F3525C" w:rsidRPr="002C4DFC">
              <w:rPr>
                <w:rFonts w:asciiTheme="minorBidi" w:hAnsiTheme="minorBidi" w:cstheme="minorBidi"/>
                <w:b/>
                <w:bCs/>
                <w:sz w:val="34"/>
                <w:szCs w:val="34"/>
                <w:rtl/>
              </w:rPr>
              <w:t xml:space="preserve"> حسب تسلسلها الزّمني</w:t>
            </w:r>
            <w:r w:rsidR="00CB3799" w:rsidRPr="002C4DFC">
              <w:rPr>
                <w:rFonts w:asciiTheme="minorBidi" w:hAnsiTheme="minorBidi" w:cstheme="minorBidi"/>
                <w:b/>
                <w:bCs/>
                <w:sz w:val="34"/>
                <w:szCs w:val="34"/>
                <w:rtl/>
              </w:rPr>
              <w:t xml:space="preserve"> بوضع الأرقام من 1إلى 6</w:t>
            </w:r>
            <w:r w:rsidRPr="002C4DFC">
              <w:rPr>
                <w:rFonts w:asciiTheme="minorBidi" w:hAnsiTheme="minorBidi" w:cstheme="minorBidi"/>
                <w:b/>
                <w:bCs/>
                <w:sz w:val="34"/>
                <w:szCs w:val="34"/>
                <w:rtl/>
              </w:rPr>
              <w:t>:</w:t>
            </w:r>
          </w:p>
          <w:p w:rsidR="008B2A42" w:rsidRPr="002C4DFC" w:rsidRDefault="008B2A42" w:rsidP="001C1E9D">
            <w:pPr>
              <w:bidi/>
              <w:rPr>
                <w:rFonts w:asciiTheme="minorBidi" w:hAnsiTheme="minorBidi" w:cstheme="minorBidi"/>
                <w:sz w:val="16"/>
                <w:szCs w:val="16"/>
                <w:rtl/>
              </w:rPr>
            </w:pPr>
          </w:p>
          <w:p w:rsidR="008B2A42" w:rsidRPr="002C4DFC" w:rsidRDefault="00B419DC" w:rsidP="00CB3799">
            <w:pPr>
              <w:bidi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B419DC">
              <w:rPr>
                <w:rFonts w:asciiTheme="minorBidi" w:hAnsiTheme="minorBidi" w:cstheme="minorBidi"/>
                <w:noProof/>
                <w:sz w:val="36"/>
                <w:szCs w:val="36"/>
                <w:rtl/>
                <w:lang w:val="en-US" w:eastAsia="en-US"/>
              </w:rPr>
              <w:pict>
                <v:roundrect id="AutoShape 713" o:spid="_x0000_s1090" style="position:absolute;left:0;text-align:left;margin-left:425.25pt;margin-top:.5pt;width:12.8pt;height:20.2pt;z-index:25169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IshLgIAAGEEAAAOAAAAZHJzL2Uyb0RvYy54bWysVNuO0zAQfUfiHyy/0zSlFzZqulp1KUJa&#10;YMXCB7i20xgcjxm7Tbtfz8RpSws8IfJgzXg8xzPnjDO/3TeW7TQGA67k+WDImXYSlHGbkn/9snr1&#10;hrMQhVPCgtMlP+jAbxcvX8xbX+gR1GCVRkYgLhStL3kdoy+yLMhaNyIMwGtHwQqwEZFc3GQKRUvo&#10;jc1Gw+E0awGVR5A6BNq974N8kfCrSsv4qaqCjsyWnGqLacW0rrs1W8xFsUHhayOPZYh/qKIRxtGl&#10;Z6h7EQXbovkDqjESIUAVBxKaDKrKSJ16oG7y4W/dPNXC69QLkRP8mabw/2Dlx90jMqNKPuHMiYYk&#10;uttGSDezWf66I6j1oaBzT/4RuxaDfwD5PTAHy1q4jb5DhLbWQlFZeXc+u0ronECpbN1+AEX4gvAT&#10;V/sKmw6QWGD7JMnhLIneRyZpM5+OJlMSTlKIrMk4SZaJ4pTsMcR3GhrWGSVH2Dr1mWRPN4jdQ4hJ&#10;FnVsTqhvnFWNJZF3wrJ8Op3OUs2iOB4m7BNm6hasUStjbXJws15aZJRa8lX6jsnh8ph1rC35zWQ0&#10;SVVcxcIlxDB9f4NIfaTh7Jh961SyozC2t6lK645Ud+z2Kq1BHYhphH7O6V2SUQM+c9bSjJc8/NgK&#10;1JzZ947UusnHxCeLyRlPZiNy8DKyvowIJwmq5JGz3lzG/iFtPZpNTTflqV0H3QRVJp5Goa/qWCzN&#10;MVlXD+XST6d+/RkWPwEAAP//AwBQSwMEFAAGAAgAAAAhALr67kvbAAAACAEAAA8AAABkcnMvZG93&#10;bnJldi54bWxMj0FPhDAQhe8m/odmTLy5LWZZkaVsjIlejejBY6EjkKVTlhYW/fWOJz1Ovpc33ysO&#10;qxvEglPoPWlINgoEUuNtT62G97enmwxEiIasGTyhhi8McCgvLwqTW3+mV1yq2AouoZAbDV2MYy5l&#10;aDp0Jmz8iMTs00/ORD6nVtrJnLncDfJWqZ10pif+0JkRHztsjtXsNDRWzWr6WF7u6zRW38t8Ivl8&#10;0vr6an3Yg4i4xr8w/OqzOpTsVPuZbBCDhixVKUcZ8CTm2d0uAVFr2CZbkGUh/w8ofwAAAP//AwBQ&#10;SwECLQAUAAYACAAAACEAtoM4kv4AAADhAQAAEwAAAAAAAAAAAAAAAAAAAAAAW0NvbnRlbnRfVHlw&#10;ZXNdLnhtbFBLAQItABQABgAIAAAAIQA4/SH/1gAAAJQBAAALAAAAAAAAAAAAAAAAAC8BAABfcmVs&#10;cy8ucmVsc1BLAQItABQABgAIAAAAIQCFFIshLgIAAGEEAAAOAAAAAAAAAAAAAAAAAC4CAABkcnMv&#10;ZTJvRG9jLnhtbFBLAQItABQABgAIAAAAIQC6+u5L2wAAAAgBAAAPAAAAAAAAAAAAAAAAAIgEAABk&#10;cnMvZG93bnJldi54bWxQSwUGAAAAAAQABADzAAAAkAUAAAAA&#10;"/>
              </w:pict>
            </w:r>
            <w:r w:rsidR="008B2A42" w:rsidRPr="002C4DFC">
              <w:rPr>
                <w:rFonts w:asciiTheme="minorBidi" w:hAnsiTheme="minorBidi" w:cstheme="minorBidi"/>
                <w:sz w:val="20"/>
                <w:szCs w:val="20"/>
                <w:rtl/>
              </w:rPr>
              <w:t>●</w:t>
            </w:r>
            <w:r w:rsidR="00F3525C"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 xml:space="preserve">إعلان </w:t>
            </w:r>
            <w:r w:rsidR="00CB3799"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>قيام الجمهوريّة وإلغاء النّظام الملكي.</w:t>
            </w:r>
          </w:p>
          <w:p w:rsidR="008B2A42" w:rsidRPr="002C4DFC" w:rsidRDefault="008B2A42" w:rsidP="001C1E9D">
            <w:pPr>
              <w:bidi/>
              <w:rPr>
                <w:rFonts w:asciiTheme="minorBidi" w:hAnsiTheme="minorBidi" w:cstheme="minorBidi"/>
                <w:sz w:val="12"/>
                <w:szCs w:val="12"/>
                <w:rtl/>
              </w:rPr>
            </w:pPr>
          </w:p>
          <w:p w:rsidR="008B2A42" w:rsidRPr="002C4DFC" w:rsidRDefault="00B419DC" w:rsidP="00CB3799">
            <w:pPr>
              <w:bidi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B419DC">
              <w:rPr>
                <w:rFonts w:asciiTheme="minorBidi" w:hAnsiTheme="minorBidi" w:cstheme="minorBidi"/>
                <w:noProof/>
                <w:sz w:val="16"/>
                <w:szCs w:val="16"/>
                <w:rtl/>
                <w:lang w:val="en-US" w:eastAsia="en-US"/>
              </w:rPr>
              <w:pict>
                <v:roundrect id="AutoShape 714" o:spid="_x0000_s1089" style="position:absolute;left:0;text-align:left;margin-left:425.25pt;margin-top:.1pt;width:12.8pt;height:20.2pt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5dULQIAAGEEAAAOAAAAZHJzL2Uyb0RvYy54bWysVNuO0zAQfUfiHyy/0zRVL2y06WrVpQhp&#10;gRULH+DaTmNwPGbsNi1fz8RJSws8IfJgzXg8xzPnjHN7d2gs22sMBlzJ89GYM+0kKOO2Jf/yef3q&#10;NWchCqeEBadLftSB3y1fvrhtfaEnUINVGhmBuFC0vuR1jL7IsiBr3YgwAq8dBSvARkRycZspFC2h&#10;NzabjMfzrAVUHkHqEGj3oQ/yZcKvKi3jx6oKOjJbcqotphXTuunWbHkrii0KXxs5lCH+oYpGGEeX&#10;nqEeRBRsh+YPqMZIhABVHEloMqgqI3XqgbrJx79181wLr1MvRE7wZ5rC/4OVH/ZPyIwq+ZQzJxqS&#10;6H4XId3MFvm0I6j1oaBzz/4JuxaDfwT5LTAHq1q4rb5HhLbWQlFZeXc+u0ronECpbNO+B0X4gvAT&#10;V4cKmw6QWGCHJMnxLIk+RCZpM59PZnMSTlKIrNk0SZaJ4pTsMcS3GhrWGSVH2Dn1iWRPN4j9Y4hJ&#10;FjU0J9RXzqrGksh7YVk+n88XqWZRDIcJ+4SZugVr1NpYmxzcblYWGaWWfJ2+ITlcHrOOtSW/mU1m&#10;qYqrWLiEGKfvbxCpjzScHbNvnEp2FMb2NlVp3UB1x26v0gbUkZhG6Oec3iUZNeAPzlqa8ZKH7zuB&#10;mjP7zpFaN/mU+GQxOdPZYkIOXkY2lxHhJEGVPHLWm6vYP6SdR7Ot6aY8teugm6DKxNMo9FUNxdIc&#10;k3X1UC79dOrXn2H5EwAA//8DAFBLAwQUAAYACAAAACEAFdNI49oAAAAHAQAADwAAAGRycy9kb3du&#10;cmV2LnhtbEyOwU6EMBRF9yb+Q/NM3DntTASR4TExJro1oguXhT6BDH1laGHQr7eudHlzb849xWG1&#10;g1ho8r1jhO1GgSBunOm5RXh/e7rJQPig2ejBMSF8kYdDeXlR6Ny4M7/SUoVWRAj7XCN0IYy5lL7p&#10;yGq/cSNx7D7dZHWIcWqlmfQ5wu0gd0ql0uqe40OnR3rsqDlWs0VojJrV9LG83NdJqL6X+cTy+YR4&#10;fbU+7EEEWsPfGH71ozqU0al2MxsvBoQsUUmcIuxAxDq7S7cgaoRblYIsC/nfv/wBAAD//wMAUEsB&#10;Ai0AFAAGAAgAAAAhALaDOJL+AAAA4QEAABMAAAAAAAAAAAAAAAAAAAAAAFtDb250ZW50X1R5cGVz&#10;XS54bWxQSwECLQAUAAYACAAAACEAOP0h/9YAAACUAQAACwAAAAAAAAAAAAAAAAAvAQAAX3JlbHMv&#10;LnJlbHNQSwECLQAUAAYACAAAACEAua+XVC0CAABhBAAADgAAAAAAAAAAAAAAAAAuAgAAZHJzL2Uy&#10;b0RvYy54bWxQSwECLQAUAAYACAAAACEAFdNI49oAAAAHAQAADwAAAAAAAAAAAAAAAACHBAAAZHJz&#10;L2Rvd25yZXYueG1sUEsFBgAAAAAEAAQA8wAAAI4FAAAAAA==&#10;"/>
              </w:pict>
            </w:r>
            <w:r w:rsidR="008B2A42" w:rsidRPr="002C4DFC">
              <w:rPr>
                <w:rFonts w:asciiTheme="minorBidi" w:hAnsiTheme="minorBidi" w:cstheme="minorBidi"/>
                <w:sz w:val="20"/>
                <w:szCs w:val="20"/>
                <w:rtl/>
              </w:rPr>
              <w:t>●</w:t>
            </w:r>
            <w:r w:rsidR="00CB3799"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>ا</w:t>
            </w:r>
            <w:r w:rsidR="00F3525C"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>ندلاع الثّورة والكفاح المسلّح</w:t>
            </w:r>
            <w:r w:rsidR="00CB3799"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>.</w:t>
            </w:r>
          </w:p>
          <w:p w:rsidR="008B2A42" w:rsidRPr="002C4DFC" w:rsidRDefault="008B2A42" w:rsidP="001C1E9D">
            <w:pPr>
              <w:bidi/>
              <w:rPr>
                <w:rFonts w:asciiTheme="minorBidi" w:hAnsiTheme="minorBidi" w:cstheme="minorBidi"/>
                <w:sz w:val="12"/>
                <w:szCs w:val="12"/>
                <w:rtl/>
              </w:rPr>
            </w:pPr>
          </w:p>
          <w:p w:rsidR="008B2A42" w:rsidRPr="002C4DFC" w:rsidRDefault="00B419DC" w:rsidP="00F3525C">
            <w:pPr>
              <w:bidi/>
              <w:rPr>
                <w:rFonts w:asciiTheme="minorBidi" w:hAnsiTheme="minorBidi" w:cstheme="minorBidi"/>
                <w:sz w:val="12"/>
                <w:szCs w:val="12"/>
                <w:rtl/>
              </w:rPr>
            </w:pPr>
            <w:r w:rsidRPr="00B419DC">
              <w:rPr>
                <w:rFonts w:asciiTheme="minorBidi" w:hAnsiTheme="minorBidi" w:cstheme="minorBidi"/>
                <w:noProof/>
                <w:sz w:val="16"/>
                <w:szCs w:val="16"/>
                <w:rtl/>
                <w:lang w:val="en-US" w:eastAsia="en-US"/>
              </w:rPr>
              <w:lastRenderedPageBreak/>
              <w:pict>
                <v:roundrect id="AutoShape 715" o:spid="_x0000_s1088" style="position:absolute;left:0;text-align:left;margin-left:425.25pt;margin-top:.35pt;width:12.8pt;height:20.2pt;z-index:2516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eWwLgIAAGEEAAAOAAAAZHJzL2Uyb0RvYy54bWysVNuO0zAQfUfiHyy/0zSlFzZqulp1KUJa&#10;YMXCB7i20xgcjxm7Tbtfz8RpSws8IfJgzXg8xzPnjDO/3TeW7TQGA67k+WDImXYSlHGbkn/9snr1&#10;hrMQhVPCgtMlP+jAbxcvX8xbX+gR1GCVRkYgLhStL3kdoy+yLMhaNyIMwGtHwQqwEZFc3GQKRUvo&#10;jc1Gw+E0awGVR5A6BNq974N8kfCrSsv4qaqCjsyWnGqLacW0rrs1W8xFsUHhayOPZYh/qKIRxtGl&#10;Z6h7EQXbovkDqjESIUAVBxKaDKrKSJ16oG7y4W/dPNXC69QLkRP8mabw/2Dlx90jMqNK/pozJxqS&#10;6G4bId3MZvmkI6j1oaBzT/4RuxaDfwD5PTAHy1q4jb5DhLbWQlFZeXc+u0ronECpbN1+AEX4gvAT&#10;V/sKmw6QWGD7JMnhLIneRyZpM5+OJlMSTlKIrMk4SZaJ4pTsMcR3GhrWGSVH2Dr1mWRPN4jdQ4hJ&#10;FnVsTqhvnFWNJZF3wrJ8Op3OUs2iOB4m7BNm6hasUStjbXJws15aZJRa8lX6jsnh8ph1rC35zWQ0&#10;SVVcxcIlxDB9f4NIfaTh7Jh961SyozC2t6lK645Ud+z2Kq1BHYhphH7O6V2SUQM+c9bSjJc8/NgK&#10;1JzZ947UusnHxCeLyRlPZiNy8DKyvowIJwmq5JGz3lzG/iFtPZpNTTflqV0H3QRVJp5Goa/qWCzN&#10;MVlXD+XST6d+/RkWPwEAAP//AwBQSwMEFAAGAAgAAAAhABrvMWHaAAAABwEAAA8AAABkcnMvZG93&#10;bnJldi54bWxMjsFOhDAURfcm/kPzTNw5LUZmkOExMSa6NaILl4W+ASJ9ZWhh0K+3rnR5c2/OPcVh&#10;tYNYaPK9Y4Rko0AQN8703CK8vz3dZCB80Gz04JgQvsjDoby8KHRu3JlfaalCKyKEfa4RuhDGXErf&#10;dGS137iROHZHN1kdYpxaaSZ9jnA7yFulttLqnuNDp0d67Kj5rGaL0Bg1q+ljebmv01B9L/OJ5fMJ&#10;8fpqfdiDCLSGvzH86kd1KKNT7WY2XgwIWarSOEXYgYh1ttsmIGqEuyQBWRbyv3/5AwAA//8DAFBL&#10;AQItABQABgAIAAAAIQC2gziS/gAAAOEBAAATAAAAAAAAAAAAAAAAAAAAAABbQ29udGVudF9UeXBl&#10;c10ueG1sUEsBAi0AFAAGAAgAAAAhADj9If/WAAAAlAEAAAsAAAAAAAAAAAAAAAAALwEAAF9yZWxz&#10;Ly5yZWxzUEsBAi0AFAAGAAgAAAAhAK3N5bAuAgAAYQQAAA4AAAAAAAAAAAAAAAAALgIAAGRycy9l&#10;Mm9Eb2MueG1sUEsBAi0AFAAGAAgAAAAhABrvMWHaAAAABwEAAA8AAAAAAAAAAAAAAAAAiAQAAGRy&#10;cy9kb3ducmV2LnhtbFBLBQYAAAAABAAEAPMAAACPBQAAAAA=&#10;"/>
              </w:pict>
            </w:r>
            <w:r w:rsidR="008B2A42" w:rsidRPr="002C4DFC">
              <w:rPr>
                <w:rFonts w:asciiTheme="minorBidi" w:hAnsiTheme="minorBidi" w:cstheme="minorBidi"/>
                <w:sz w:val="20"/>
                <w:szCs w:val="20"/>
                <w:rtl/>
              </w:rPr>
              <w:t>●</w:t>
            </w:r>
            <w:r w:rsidR="00CB3799"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>تأسيس الإتّحاد العامّ التّونسي للشّغل.</w:t>
            </w:r>
          </w:p>
          <w:p w:rsidR="00CB3799" w:rsidRPr="002C4DFC" w:rsidRDefault="00B419DC" w:rsidP="00CB3799">
            <w:pPr>
              <w:bidi/>
              <w:rPr>
                <w:rFonts w:asciiTheme="minorBidi" w:hAnsiTheme="minorBidi" w:cstheme="minorBidi"/>
                <w:sz w:val="12"/>
                <w:szCs w:val="12"/>
                <w:rtl/>
              </w:rPr>
            </w:pPr>
            <w:r w:rsidRPr="00B419DC">
              <w:rPr>
                <w:rFonts w:asciiTheme="minorBidi" w:hAnsiTheme="minorBidi" w:cstheme="minorBidi"/>
                <w:noProof/>
                <w:sz w:val="16"/>
                <w:szCs w:val="16"/>
                <w:rtl/>
                <w:lang w:val="en-US" w:eastAsia="en-US"/>
              </w:rPr>
              <w:pict>
                <v:roundrect id="AutoShape 716" o:spid="_x0000_s1087" style="position:absolute;left:0;text-align:left;margin-left:425.25pt;margin-top:6.15pt;width:12.8pt;height:20.2pt;z-index:25169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cdoLQIAAGEEAAAOAAAAZHJzL2Uyb0RvYy54bWysVMGO0zAQvSPxD5bvNE3Vpmy06WrVpQhp&#10;gRULH+DaTmNwPGbsNi1fz8RpSwucEDlYMx7P88x749ze7VvLdhqDAVfxfDTmTDsJyrhNxb98Xr16&#10;zVmIwilhwemKH3Tgd4uXL247X+oJNGCVRkYgLpSdr3gToy+zLMhGtyKMwGtHwRqwFZFc3GQKRUfo&#10;rc0m43GRdYDKI0gdAu0+DEG+SPh1rWX8WNdBR2YrTrXFtGJa1/2aLW5FuUHhGyOPZYh/qKIVxtGl&#10;Z6gHEQXbovkDqjUSIUAdRxLaDOraSJ16oG7y8W/dPDfC69QLkRP8mabw/2Dlh90TMqMqPuHMiZYk&#10;ut9GSDezeV70BHU+lHTu2T9h32LwjyC/BeZg2Qi30feI0DVaKCor789nVwm9EyiVrbv3oAhfEH7i&#10;al9j2wMSC2yfJDmcJdH7yCRt5sVkVpBwkkJkzaZJskyUp2SPIb7V0LLeqDjC1qlPJHu6QeweQ0yy&#10;qGNzQn3lrG4tibwTluVFUcxTzaI8HibsE2bqFqxRK2NtcnCzXlpklFrxVfqOyeHymHWsq/jNbDJL&#10;VVzFwiXEOH1/g0h9pOHsmX3jVLKjMHawqUrrjlT37A4qrUEdiGmEYc7pXZLRAP7grKMZr3j4vhWo&#10;ObPvHKl1k0+JTxaTM53NJ+TgZWR9GRFOElTFI2eDuYzDQ9p6NJuGbspTuw76CapNPI3CUNWxWJpj&#10;sq4eyqWfTv36Myx+AgAA//8DAFBLAwQUAAYACAAAACEA5DMOL9wAAAAJAQAADwAAAGRycy9kb3du&#10;cmV2LnhtbEyPQU+EMBCF7yb+h2ZMvLntYthFpGyMiV6NrAePhY5ApFOWFhb99Y4nPU7el/e+KQ6r&#10;G8SCU+g9adhuFAikxtueWg1vx6ebDESIhqwZPKGGLwxwKC8vCpNbf6ZXXKrYCi6hkBsNXYxjLmVo&#10;OnQmbPyIxNmHn5yJfE6ttJM5c7kbZKLUTjrTEy90ZsTHDpvPanYaGqtmNb0vL3d1GqvvZT6RfD5p&#10;fX21PtyDiLjGPxh+9VkdSnaq/Uw2iEFDlqqUUQ6SWxAMZPvdFkStIU32IMtC/v+g/AEAAP//AwBQ&#10;SwECLQAUAAYACAAAACEAtoM4kv4AAADhAQAAEwAAAAAAAAAAAAAAAAAAAAAAW0NvbnRlbnRfVHlw&#10;ZXNdLnhtbFBLAQItABQABgAIAAAAIQA4/SH/1gAAAJQBAAALAAAAAAAAAAAAAAAAAC8BAABfcmVs&#10;cy8ucmVsc1BLAQItABQABgAIAAAAIQCbNcdoLQIAAGEEAAAOAAAAAAAAAAAAAAAAAC4CAABkcnMv&#10;ZTJvRG9jLnhtbFBLAQItABQABgAIAAAAIQDkMw4v3AAAAAkBAAAPAAAAAAAAAAAAAAAAAIcEAABk&#10;cnMvZG93bnJldi54bWxQSwUGAAAAAAQABADzAAAAkAUAAAAA&#10;"/>
              </w:pict>
            </w:r>
          </w:p>
          <w:p w:rsidR="00CB3799" w:rsidRPr="002C4DFC" w:rsidRDefault="00CB3799" w:rsidP="00CB3799">
            <w:pPr>
              <w:bidi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2C4DFC">
              <w:rPr>
                <w:rFonts w:asciiTheme="minorBidi" w:hAnsiTheme="minorBidi" w:cstheme="minorBidi"/>
                <w:sz w:val="20"/>
                <w:szCs w:val="20"/>
                <w:rtl/>
              </w:rPr>
              <w:t>●</w:t>
            </w:r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 xml:space="preserve">إعلان </w:t>
            </w:r>
            <w:proofErr w:type="spellStart"/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>الإستقلال</w:t>
            </w:r>
            <w:proofErr w:type="spellEnd"/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 xml:space="preserve"> التامّ.</w:t>
            </w:r>
          </w:p>
          <w:p w:rsidR="00CB3799" w:rsidRPr="002C4DFC" w:rsidRDefault="00B419DC" w:rsidP="00CB3799">
            <w:pPr>
              <w:bidi/>
              <w:rPr>
                <w:rFonts w:asciiTheme="minorBidi" w:hAnsiTheme="minorBidi" w:cstheme="minorBidi"/>
                <w:sz w:val="12"/>
                <w:szCs w:val="12"/>
                <w:rtl/>
              </w:rPr>
            </w:pPr>
            <w:r w:rsidRPr="00B419DC">
              <w:rPr>
                <w:rFonts w:asciiTheme="minorBidi" w:hAnsiTheme="minorBidi" w:cstheme="minorBidi"/>
                <w:noProof/>
                <w:sz w:val="16"/>
                <w:szCs w:val="16"/>
                <w:rtl/>
                <w:lang w:val="en-US" w:eastAsia="en-US"/>
              </w:rPr>
              <w:pict>
                <v:roundrect id="AutoShape 717" o:spid="_x0000_s1086" style="position:absolute;left:0;text-align:left;margin-left:425.25pt;margin-top:5.65pt;width:12.8pt;height:20.2pt;z-index:25169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O92LQIAAGEEAAAOAAAAZHJzL2Uyb0RvYy54bWysVNuO0zAQfUfiHyy/0zRVL2y06WrVpQhp&#10;gRULH+DaTmJwPGbsNi1fz8RpSws8IfIQzWTs4znnjHN7t28t22kMBlzJ89GYM+0kKOPqkn/5vH71&#10;mrMQhVPCgtMlP+jA75YvX9x2vtATaMAqjYxAXCg6X/ImRl9kWZCNbkUYgdeOihVgKyKlWGcKRUfo&#10;rc0m4/E86wCVR5A6BPr6MBT5MuFXlZbxY1UFHZktOfUW0xvTe9O/s+WtKGoUvjHy2Ib4hy5aYRwd&#10;eoZ6EFGwLZo/oFojEQJUcSShzaCqjNSJA7HJx7+xeW6E14kLiRP8Wabw/2Dlh90TMqPIO86caMmi&#10;+22EdDJb5IteoM6HgtY9+yfsKQb/CPJbYA5WjXC1vkeErtFCUVt5vz672tAngbayTfceFOELwk9a&#10;7Stse0BSge2TJYezJXofmaSP+Xwym5NxkkoUzabJskwUp80eQ3yroWV9UHKErVOfyPZ0gtg9hphs&#10;UUdyQn3lrGotmbwTluXz+TxxJMTjYopOmIktWKPWxtqUYL1ZWWS0teTr9CTCJMrlMutYV/Kb2WSW&#10;uriqhUuIcXr+BpF4pOHslX3jVIqjMHaIqUvrjlL36g4ubUAdSGmEYc7pXlLQAP7grKMZL3n4vhWo&#10;ObPvHLl1k09JTxZTMp0tJpTgZWVzWRFOElTJI2dDuIrDRdp6NHVDJ+WJroN+gioTT6MwdHVsluaY&#10;oquLcpmnVb/+DMufAAAA//8DAFBLAwQUAAYACAAAACEATkHG2twAAAAJAQAADwAAAGRycy9kb3du&#10;cmV2LnhtbEyPQU+EMBCF7yb+h2ZMvLktGnaRpWyMiV6N6MFjobNApFOWFhb99Y4nPU7el/e+KQ6r&#10;G8SCU+g9aUg2CgRS421PrYb3t6ebDESIhqwZPKGGLwxwKC8vCpNbf6ZXXKrYCi6hkBsNXYxjLmVo&#10;OnQmbPyIxNnRT85EPqdW2smcudwN8laprXSmJ17ozIiPHTaf1ew0NFbNavpYXu7rNFbfy3wi+XzS&#10;+vpqfdiDiLjGPxh+9VkdSnaq/Uw2iEFDlqqUUQ6SOxAMZLttAqLWkCY7kGUh/39Q/gAAAP//AwBQ&#10;SwECLQAUAAYACAAAACEAtoM4kv4AAADhAQAAEwAAAAAAAAAAAAAAAAAAAAAAW0NvbnRlbnRfVHlw&#10;ZXNdLnhtbFBLAQItABQABgAIAAAAIQA4/SH/1gAAAJQBAAALAAAAAAAAAAAAAAAAAC8BAABfcmVs&#10;cy8ucmVsc1BLAQItABQABgAIAAAAIQCKeO92LQIAAGEEAAAOAAAAAAAAAAAAAAAAAC4CAABkcnMv&#10;ZTJvRG9jLnhtbFBLAQItABQABgAIAAAAIQBOQcba3AAAAAkBAAAPAAAAAAAAAAAAAAAAAIcEAABk&#10;cnMvZG93bnJldi54bWxQSwUGAAAAAAQABADzAAAAkAUAAAAA&#10;"/>
              </w:pict>
            </w:r>
          </w:p>
          <w:p w:rsidR="00CB3799" w:rsidRPr="002C4DFC" w:rsidRDefault="00CB3799" w:rsidP="00CB3799">
            <w:pPr>
              <w:bidi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2C4DFC">
              <w:rPr>
                <w:rFonts w:asciiTheme="minorBidi" w:hAnsiTheme="minorBidi" w:cstheme="minorBidi"/>
                <w:sz w:val="20"/>
                <w:szCs w:val="20"/>
                <w:rtl/>
              </w:rPr>
              <w:t>●</w:t>
            </w:r>
            <w:proofErr w:type="spellStart"/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>إغتيال</w:t>
            </w:r>
            <w:proofErr w:type="spellEnd"/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 xml:space="preserve"> فرحات حشّاد.</w:t>
            </w:r>
          </w:p>
          <w:p w:rsidR="00CB3799" w:rsidRPr="002C4DFC" w:rsidRDefault="00CB3799" w:rsidP="00CB3799">
            <w:pPr>
              <w:bidi/>
              <w:rPr>
                <w:rFonts w:asciiTheme="minorBidi" w:hAnsiTheme="minorBidi" w:cstheme="minorBidi"/>
                <w:sz w:val="12"/>
                <w:szCs w:val="12"/>
                <w:rtl/>
              </w:rPr>
            </w:pPr>
          </w:p>
          <w:p w:rsidR="00F522E0" w:rsidRPr="002C4DFC" w:rsidRDefault="00F522E0" w:rsidP="0032347E">
            <w:pPr>
              <w:bidi/>
              <w:rPr>
                <w:rFonts w:asciiTheme="minorBidi" w:hAnsiTheme="minorBidi" w:cstheme="minorBidi"/>
                <w:sz w:val="36"/>
                <w:szCs w:val="36"/>
                <w:rtl/>
              </w:rPr>
            </w:pPr>
            <w:r w:rsidRPr="002C4DFC">
              <w:rPr>
                <w:rFonts w:asciiTheme="minorBidi" w:hAnsiTheme="minorBidi" w:cstheme="minorBidi"/>
                <w:sz w:val="36"/>
                <w:szCs w:val="36"/>
                <w:u w:val="double"/>
                <w:rtl/>
              </w:rPr>
              <w:t>السّـنـد</w:t>
            </w:r>
            <w:r w:rsidR="0032347E" w:rsidRPr="002C4DFC">
              <w:rPr>
                <w:rFonts w:asciiTheme="minorBidi" w:hAnsiTheme="minorBidi" w:cstheme="minorBidi"/>
                <w:sz w:val="36"/>
                <w:szCs w:val="36"/>
                <w:u w:val="double"/>
                <w:rtl/>
              </w:rPr>
              <w:t xml:space="preserve"> 5</w:t>
            </w:r>
            <w:r w:rsidRPr="002C4DFC">
              <w:rPr>
                <w:rFonts w:asciiTheme="minorBidi" w:hAnsiTheme="minorBidi" w:cstheme="minorBidi"/>
                <w:sz w:val="36"/>
                <w:szCs w:val="36"/>
                <w:u w:val="double"/>
                <w:rtl/>
              </w:rPr>
              <w:t>.</w:t>
            </w:r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>بعد حصول تونس على استقلالها التامّ ولاستكمال سيادتها حرصت</w:t>
            </w:r>
          </w:p>
          <w:p w:rsidR="00F522E0" w:rsidRPr="002C4DFC" w:rsidRDefault="00F522E0" w:rsidP="00F522E0">
            <w:pPr>
              <w:bidi/>
              <w:rPr>
                <w:rFonts w:asciiTheme="minorBidi" w:hAnsiTheme="minorBidi" w:cstheme="minorBidi"/>
                <w:sz w:val="36"/>
                <w:szCs w:val="36"/>
                <w:rtl/>
              </w:rPr>
            </w:pPr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 xml:space="preserve">   الدّولة حكومة وشعبا على </w:t>
            </w:r>
            <w:proofErr w:type="spellStart"/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>توْنَسَة</w:t>
            </w:r>
            <w:proofErr w:type="spellEnd"/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 xml:space="preserve"> رموزها...</w:t>
            </w:r>
          </w:p>
          <w:p w:rsidR="00F522E0" w:rsidRPr="002C4DFC" w:rsidRDefault="00F522E0" w:rsidP="00F522E0">
            <w:pPr>
              <w:bidi/>
              <w:rPr>
                <w:rFonts w:asciiTheme="minorBidi" w:hAnsiTheme="minorBidi" w:cstheme="minorBidi"/>
                <w:sz w:val="12"/>
                <w:szCs w:val="12"/>
                <w:rtl/>
              </w:rPr>
            </w:pPr>
          </w:p>
          <w:p w:rsidR="008B2A42" w:rsidRPr="002C4DFC" w:rsidRDefault="00F522E0" w:rsidP="0032347E">
            <w:pPr>
              <w:bidi/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</w:pPr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 xml:space="preserve">التّعليمة </w:t>
            </w:r>
            <w:r w:rsidR="0032347E"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>8</w:t>
            </w:r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>.</w:t>
            </w:r>
            <w:r w:rsidRPr="002C4DFC"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  <w:t xml:space="preserve"> أربط كلّ إجراء ﺒﭑلغاية من إصداره وتاريخ الشّروع في تطبيقه:</w:t>
            </w:r>
          </w:p>
          <w:p w:rsidR="00F522E0" w:rsidRPr="002C4DFC" w:rsidRDefault="00F522E0" w:rsidP="00F522E0">
            <w:pPr>
              <w:bidi/>
              <w:rPr>
                <w:rFonts w:asciiTheme="minorBidi" w:hAnsiTheme="minorBidi" w:cstheme="minorBidi"/>
                <w:sz w:val="36"/>
                <w:szCs w:val="36"/>
                <w:rtl/>
              </w:rPr>
            </w:pPr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 xml:space="preserve">  إصدار الدّينار التّونسي     </w:t>
            </w:r>
            <w:r w:rsidR="0032347E" w:rsidRPr="002C4DFC">
              <w:rPr>
                <w:rFonts w:asciiTheme="minorBidi" w:hAnsiTheme="minorBidi" w:cstheme="minorBidi"/>
                <w:sz w:val="20"/>
                <w:szCs w:val="20"/>
                <w:rtl/>
              </w:rPr>
              <w:t>●●</w:t>
            </w:r>
            <w:proofErr w:type="spellStart"/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>تونسة</w:t>
            </w:r>
            <w:proofErr w:type="spellEnd"/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 xml:space="preserve"> الإدارة </w:t>
            </w:r>
            <w:r w:rsidR="0032347E" w:rsidRPr="002C4DFC">
              <w:rPr>
                <w:rFonts w:asciiTheme="minorBidi" w:hAnsiTheme="minorBidi" w:cstheme="minorBidi"/>
                <w:sz w:val="20"/>
                <w:szCs w:val="20"/>
                <w:rtl/>
              </w:rPr>
              <w:t>●●</w:t>
            </w:r>
            <w:r w:rsidR="0032347E"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 xml:space="preserve">18 </w:t>
            </w:r>
            <w:proofErr w:type="spellStart"/>
            <w:r w:rsidR="0032347E"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>أفريل</w:t>
            </w:r>
            <w:proofErr w:type="spellEnd"/>
            <w:r w:rsidR="0032347E"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 xml:space="preserve"> 1956 </w:t>
            </w:r>
          </w:p>
          <w:p w:rsidR="0032347E" w:rsidRPr="002C4DFC" w:rsidRDefault="0032347E" w:rsidP="0032347E">
            <w:pPr>
              <w:bidi/>
              <w:rPr>
                <w:rFonts w:asciiTheme="minorBidi" w:hAnsiTheme="minorBidi" w:cstheme="minorBidi"/>
                <w:sz w:val="12"/>
                <w:szCs w:val="12"/>
                <w:rtl/>
              </w:rPr>
            </w:pPr>
          </w:p>
          <w:p w:rsidR="0032347E" w:rsidRPr="002C4DFC" w:rsidRDefault="0032347E" w:rsidP="0032347E">
            <w:pPr>
              <w:bidi/>
              <w:rPr>
                <w:rFonts w:asciiTheme="minorBidi" w:hAnsiTheme="minorBidi" w:cstheme="minorBidi"/>
                <w:sz w:val="36"/>
                <w:szCs w:val="36"/>
                <w:rtl/>
              </w:rPr>
            </w:pPr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 xml:space="preserve">  بعث وحدات الحرس الوطني </w:t>
            </w:r>
            <w:r w:rsidRPr="002C4DFC">
              <w:rPr>
                <w:rFonts w:asciiTheme="minorBidi" w:hAnsiTheme="minorBidi" w:cstheme="minorBidi"/>
                <w:sz w:val="20"/>
                <w:szCs w:val="20"/>
                <w:rtl/>
              </w:rPr>
              <w:t>●●</w:t>
            </w:r>
            <w:proofErr w:type="spellStart"/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>تونسةالأمن</w:t>
            </w:r>
            <w:proofErr w:type="spellEnd"/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 xml:space="preserve">  </w:t>
            </w:r>
            <w:r w:rsidRPr="002C4DFC">
              <w:rPr>
                <w:rFonts w:asciiTheme="minorBidi" w:hAnsiTheme="minorBidi" w:cstheme="minorBidi"/>
                <w:sz w:val="20"/>
                <w:szCs w:val="20"/>
                <w:rtl/>
              </w:rPr>
              <w:t>●●</w:t>
            </w:r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>18 أكتوبر 1958</w:t>
            </w:r>
          </w:p>
          <w:p w:rsidR="0032347E" w:rsidRPr="002C4DFC" w:rsidRDefault="0032347E" w:rsidP="0032347E">
            <w:pPr>
              <w:bidi/>
              <w:rPr>
                <w:rFonts w:asciiTheme="minorBidi" w:hAnsiTheme="minorBidi" w:cstheme="minorBidi"/>
                <w:sz w:val="12"/>
                <w:szCs w:val="12"/>
                <w:rtl/>
              </w:rPr>
            </w:pPr>
          </w:p>
          <w:p w:rsidR="0032347E" w:rsidRPr="002C4DFC" w:rsidRDefault="0032347E" w:rsidP="0032347E">
            <w:pPr>
              <w:bidi/>
              <w:rPr>
                <w:rFonts w:asciiTheme="minorBidi" w:hAnsiTheme="minorBidi" w:cstheme="minorBidi"/>
                <w:sz w:val="40"/>
                <w:szCs w:val="40"/>
                <w:rtl/>
              </w:rPr>
            </w:pPr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 xml:space="preserve">  إحداث سلك الولاّة والمعتمدين</w:t>
            </w:r>
            <w:r w:rsidRPr="002C4DFC">
              <w:rPr>
                <w:rFonts w:asciiTheme="minorBidi" w:hAnsiTheme="minorBidi" w:cstheme="minorBidi"/>
                <w:sz w:val="20"/>
                <w:szCs w:val="20"/>
                <w:rtl/>
              </w:rPr>
              <w:t>●●</w:t>
            </w:r>
            <w:proofErr w:type="spellStart"/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>تونسةالعملة</w:t>
            </w:r>
            <w:proofErr w:type="spellEnd"/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 xml:space="preserve">  </w:t>
            </w:r>
            <w:r w:rsidRPr="002C4DFC">
              <w:rPr>
                <w:rFonts w:asciiTheme="minorBidi" w:hAnsiTheme="minorBidi" w:cstheme="minorBidi"/>
                <w:sz w:val="20"/>
                <w:szCs w:val="20"/>
                <w:rtl/>
              </w:rPr>
              <w:t>●●</w:t>
            </w:r>
            <w:r w:rsidRPr="002C4DFC">
              <w:rPr>
                <w:rFonts w:asciiTheme="minorBidi" w:hAnsiTheme="minorBidi" w:cstheme="minorBidi"/>
                <w:sz w:val="36"/>
                <w:szCs w:val="36"/>
                <w:rtl/>
              </w:rPr>
              <w:t>21 جوان 1956</w:t>
            </w:r>
          </w:p>
          <w:p w:rsidR="0032347E" w:rsidRPr="002C4DFC" w:rsidRDefault="0032347E" w:rsidP="001C1E9D">
            <w:pPr>
              <w:bidi/>
              <w:rPr>
                <w:rFonts w:asciiTheme="minorBidi" w:hAnsiTheme="minorBidi" w:cstheme="minorBidi"/>
                <w:sz w:val="40"/>
                <w:szCs w:val="40"/>
                <w:rtl/>
              </w:rPr>
            </w:pPr>
          </w:p>
          <w:p w:rsidR="0032347E" w:rsidRPr="002C4DFC" w:rsidRDefault="0032347E" w:rsidP="0032347E">
            <w:pPr>
              <w:bidi/>
              <w:rPr>
                <w:rFonts w:asciiTheme="minorBidi" w:hAnsiTheme="minorBidi" w:cstheme="minorBidi"/>
                <w:sz w:val="40"/>
                <w:szCs w:val="40"/>
                <w:rtl/>
              </w:rPr>
            </w:pPr>
          </w:p>
          <w:p w:rsidR="008B2A42" w:rsidRPr="002C4DFC" w:rsidRDefault="008B2A42" w:rsidP="0032347E">
            <w:pPr>
              <w:bidi/>
              <w:rPr>
                <w:rFonts w:asciiTheme="minorBidi" w:hAnsiTheme="minorBidi" w:cstheme="minorBidi"/>
                <w:b/>
                <w:bCs/>
                <w:sz w:val="32"/>
                <w:szCs w:val="32"/>
                <w:u w:val="single"/>
                <w:rtl/>
              </w:rPr>
            </w:pPr>
            <w:r w:rsidRPr="002C4DFC">
              <w:rPr>
                <w:rFonts w:asciiTheme="minorBidi" w:hAnsiTheme="minorBidi" w:cstheme="minorBidi"/>
                <w:b/>
                <w:bCs/>
                <w:sz w:val="32"/>
                <w:szCs w:val="32"/>
                <w:u w:val="single"/>
                <w:rtl/>
              </w:rPr>
              <w:t>جــدول إسنــاد الأعــداد</w:t>
            </w:r>
          </w:p>
          <w:p w:rsidR="008B2A42" w:rsidRPr="002C4DFC" w:rsidRDefault="008B2A42" w:rsidP="001C1E9D">
            <w:pPr>
              <w:bidi/>
              <w:rPr>
                <w:rFonts w:asciiTheme="minorBidi" w:hAnsiTheme="minorBidi" w:cstheme="minorBidi"/>
                <w:sz w:val="40"/>
                <w:szCs w:val="40"/>
                <w:rtl/>
              </w:rPr>
            </w:pPr>
          </w:p>
          <w:p w:rsidR="008B2A42" w:rsidRPr="002C4DFC" w:rsidRDefault="008B2A42" w:rsidP="001C1E9D">
            <w:pPr>
              <w:bidi/>
              <w:rPr>
                <w:rFonts w:asciiTheme="minorBidi" w:hAnsiTheme="minorBidi" w:cstheme="minorBidi"/>
                <w:sz w:val="40"/>
                <w:szCs w:val="40"/>
                <w:rtl/>
              </w:rPr>
            </w:pPr>
          </w:p>
          <w:tbl>
            <w:tblPr>
              <w:tblpPr w:leftFromText="141" w:rightFromText="141" w:vertAnchor="text" w:tblpXSpec="center" w:tblpY="1"/>
              <w:tblOverlap w:val="never"/>
              <w:bidiVisual/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1843"/>
              <w:gridCol w:w="638"/>
              <w:gridCol w:w="638"/>
              <w:gridCol w:w="779"/>
              <w:gridCol w:w="780"/>
              <w:gridCol w:w="779"/>
              <w:gridCol w:w="780"/>
              <w:gridCol w:w="709"/>
              <w:gridCol w:w="709"/>
              <w:gridCol w:w="567"/>
              <w:gridCol w:w="567"/>
            </w:tblGrid>
            <w:tr w:rsidR="008B2A42" w:rsidRPr="002C4DFC">
              <w:trPr>
                <w:jc w:val="center"/>
              </w:trPr>
              <w:tc>
                <w:tcPr>
                  <w:tcW w:w="1843" w:type="dxa"/>
                  <w:vAlign w:val="center"/>
                </w:tcPr>
                <w:p w:rsidR="008B2A42" w:rsidRPr="002C4DFC" w:rsidRDefault="008B2A42" w:rsidP="001C1E9D">
                  <w:pPr>
                    <w:bidi/>
                    <w:jc w:val="center"/>
                    <w:rPr>
                      <w:rFonts w:asciiTheme="minorBidi" w:hAnsiTheme="minorBidi" w:cstheme="minorBidi"/>
                      <w:sz w:val="28"/>
                      <w:szCs w:val="28"/>
                      <w:rtl/>
                      <w:lang w:bidi="ar-TN"/>
                    </w:rPr>
                  </w:pPr>
                </w:p>
              </w:tc>
              <w:tc>
                <w:tcPr>
                  <w:tcW w:w="1276" w:type="dxa"/>
                  <w:gridSpan w:val="2"/>
                </w:tcPr>
                <w:p w:rsidR="008B2A42" w:rsidRPr="002C4DFC" w:rsidRDefault="008B2A42" w:rsidP="001C1E9D">
                  <w:pPr>
                    <w:bidi/>
                    <w:jc w:val="center"/>
                    <w:rPr>
                      <w:rFonts w:asciiTheme="minorBidi" w:hAnsiTheme="minorBidi" w:cstheme="minorBidi"/>
                      <w:sz w:val="28"/>
                      <w:szCs w:val="28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sz w:val="28"/>
                      <w:szCs w:val="28"/>
                      <w:rtl/>
                      <w:lang w:bidi="ar-TN"/>
                    </w:rPr>
                    <w:t>معـ1</w:t>
                  </w:r>
                </w:p>
              </w:tc>
              <w:tc>
                <w:tcPr>
                  <w:tcW w:w="3118" w:type="dxa"/>
                  <w:gridSpan w:val="4"/>
                  <w:vAlign w:val="center"/>
                </w:tcPr>
                <w:p w:rsidR="008B2A42" w:rsidRPr="002C4DFC" w:rsidRDefault="008B2A42" w:rsidP="001C1E9D">
                  <w:pPr>
                    <w:bidi/>
                    <w:jc w:val="center"/>
                    <w:rPr>
                      <w:rFonts w:asciiTheme="minorBidi" w:hAnsiTheme="minorBidi" w:cstheme="minorBidi"/>
                      <w:sz w:val="28"/>
                      <w:szCs w:val="28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sz w:val="28"/>
                      <w:szCs w:val="28"/>
                      <w:rtl/>
                      <w:lang w:bidi="ar-TN"/>
                    </w:rPr>
                    <w:t>معـ2</w:t>
                  </w:r>
                </w:p>
              </w:tc>
              <w:tc>
                <w:tcPr>
                  <w:tcW w:w="1418" w:type="dxa"/>
                  <w:gridSpan w:val="2"/>
                  <w:vAlign w:val="center"/>
                </w:tcPr>
                <w:p w:rsidR="008B2A42" w:rsidRPr="002C4DFC" w:rsidRDefault="008B2A42" w:rsidP="001C1E9D">
                  <w:pPr>
                    <w:bidi/>
                    <w:jc w:val="center"/>
                    <w:rPr>
                      <w:rFonts w:asciiTheme="minorBidi" w:hAnsiTheme="minorBidi" w:cstheme="minorBidi"/>
                      <w:sz w:val="28"/>
                      <w:szCs w:val="28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sz w:val="28"/>
                      <w:szCs w:val="28"/>
                      <w:rtl/>
                      <w:lang w:bidi="ar-TN"/>
                    </w:rPr>
                    <w:t>معـ3</w:t>
                  </w:r>
                </w:p>
              </w:tc>
              <w:tc>
                <w:tcPr>
                  <w:tcW w:w="1134" w:type="dxa"/>
                  <w:gridSpan w:val="2"/>
                  <w:vAlign w:val="center"/>
                </w:tcPr>
                <w:p w:rsidR="008B2A42" w:rsidRPr="002C4DFC" w:rsidRDefault="008B2A42" w:rsidP="001C1E9D">
                  <w:pPr>
                    <w:bidi/>
                    <w:jc w:val="center"/>
                    <w:rPr>
                      <w:rFonts w:asciiTheme="minorBidi" w:hAnsiTheme="minorBidi" w:cstheme="minorBidi"/>
                      <w:sz w:val="28"/>
                      <w:szCs w:val="28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sz w:val="28"/>
                      <w:szCs w:val="28"/>
                      <w:rtl/>
                      <w:lang w:bidi="ar-TN"/>
                    </w:rPr>
                    <w:t>معـ4</w:t>
                  </w:r>
                </w:p>
              </w:tc>
            </w:tr>
            <w:tr w:rsidR="008B2A42" w:rsidRPr="002C4DFC">
              <w:trPr>
                <w:jc w:val="center"/>
              </w:trPr>
              <w:tc>
                <w:tcPr>
                  <w:tcW w:w="1843" w:type="dxa"/>
                  <w:vAlign w:val="center"/>
                </w:tcPr>
                <w:p w:rsidR="008B2A42" w:rsidRPr="002C4DFC" w:rsidRDefault="008B2A42" w:rsidP="001C1E9D">
                  <w:pPr>
                    <w:bidi/>
                    <w:rPr>
                      <w:rFonts w:asciiTheme="minorBidi" w:hAnsiTheme="minorBidi" w:cstheme="minorBidi"/>
                      <w:sz w:val="28"/>
                      <w:szCs w:val="28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sz w:val="28"/>
                      <w:szCs w:val="28"/>
                      <w:rtl/>
                      <w:lang w:bidi="ar-TN"/>
                    </w:rPr>
                    <w:t>انعدام التملّك</w:t>
                  </w:r>
                </w:p>
              </w:tc>
              <w:tc>
                <w:tcPr>
                  <w:tcW w:w="1276" w:type="dxa"/>
                  <w:gridSpan w:val="2"/>
                </w:tcPr>
                <w:p w:rsidR="008B2A42" w:rsidRPr="002C4DFC" w:rsidRDefault="008B2A42" w:rsidP="001C1E9D">
                  <w:pPr>
                    <w:bidi/>
                    <w:jc w:val="center"/>
                    <w:rPr>
                      <w:rFonts w:asciiTheme="minorBidi" w:hAnsiTheme="minorBidi" w:cstheme="minorBidi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rtl/>
                      <w:lang w:bidi="ar-TN"/>
                    </w:rPr>
                    <w:t>0</w:t>
                  </w:r>
                </w:p>
              </w:tc>
              <w:tc>
                <w:tcPr>
                  <w:tcW w:w="3118" w:type="dxa"/>
                  <w:gridSpan w:val="4"/>
                  <w:vAlign w:val="center"/>
                </w:tcPr>
                <w:p w:rsidR="008B2A42" w:rsidRPr="002C4DFC" w:rsidRDefault="008B2A42" w:rsidP="001C1E9D">
                  <w:pPr>
                    <w:bidi/>
                    <w:jc w:val="center"/>
                    <w:rPr>
                      <w:rFonts w:asciiTheme="minorBidi" w:hAnsiTheme="minorBidi" w:cstheme="minorBidi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rtl/>
                      <w:lang w:bidi="ar-TN"/>
                    </w:rPr>
                    <w:t>0</w:t>
                  </w:r>
                </w:p>
              </w:tc>
              <w:tc>
                <w:tcPr>
                  <w:tcW w:w="1418" w:type="dxa"/>
                  <w:gridSpan w:val="2"/>
                  <w:vAlign w:val="center"/>
                </w:tcPr>
                <w:p w:rsidR="008B2A42" w:rsidRPr="002C4DFC" w:rsidRDefault="008B2A42" w:rsidP="001C1E9D">
                  <w:pPr>
                    <w:bidi/>
                    <w:jc w:val="center"/>
                    <w:rPr>
                      <w:rFonts w:asciiTheme="minorBidi" w:hAnsiTheme="minorBidi" w:cstheme="minorBidi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rtl/>
                      <w:lang w:bidi="ar-TN"/>
                    </w:rPr>
                    <w:t>0</w:t>
                  </w:r>
                </w:p>
              </w:tc>
              <w:tc>
                <w:tcPr>
                  <w:tcW w:w="1134" w:type="dxa"/>
                  <w:gridSpan w:val="2"/>
                  <w:vAlign w:val="center"/>
                </w:tcPr>
                <w:p w:rsidR="008B2A42" w:rsidRPr="002C4DFC" w:rsidRDefault="008B2A42" w:rsidP="001C1E9D">
                  <w:pPr>
                    <w:bidi/>
                    <w:jc w:val="center"/>
                    <w:rPr>
                      <w:rFonts w:asciiTheme="minorBidi" w:hAnsiTheme="minorBidi" w:cstheme="minorBidi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rtl/>
                      <w:lang w:bidi="ar-TN"/>
                    </w:rPr>
                    <w:t>0</w:t>
                  </w:r>
                </w:p>
              </w:tc>
            </w:tr>
            <w:tr w:rsidR="002D3EC8" w:rsidRPr="002C4DFC">
              <w:trPr>
                <w:jc w:val="center"/>
              </w:trPr>
              <w:tc>
                <w:tcPr>
                  <w:tcW w:w="1843" w:type="dxa"/>
                  <w:vAlign w:val="center"/>
                </w:tcPr>
                <w:p w:rsidR="002D3EC8" w:rsidRPr="002C4DFC" w:rsidRDefault="002D3EC8" w:rsidP="001C1E9D">
                  <w:pPr>
                    <w:bidi/>
                    <w:rPr>
                      <w:rFonts w:asciiTheme="minorBidi" w:hAnsiTheme="minorBidi" w:cstheme="minorBidi"/>
                      <w:sz w:val="28"/>
                      <w:szCs w:val="28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sz w:val="28"/>
                      <w:szCs w:val="28"/>
                      <w:rtl/>
                      <w:lang w:bidi="ar-TN"/>
                    </w:rPr>
                    <w:t>دون التملّك الأدنى</w:t>
                  </w:r>
                </w:p>
              </w:tc>
              <w:tc>
                <w:tcPr>
                  <w:tcW w:w="638" w:type="dxa"/>
                </w:tcPr>
                <w:p w:rsidR="002D3EC8" w:rsidRPr="002C4DFC" w:rsidRDefault="002D3EC8" w:rsidP="001C1E9D">
                  <w:pPr>
                    <w:bidi/>
                    <w:jc w:val="center"/>
                    <w:rPr>
                      <w:rFonts w:asciiTheme="minorBidi" w:hAnsiTheme="minorBidi" w:cstheme="minorBidi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rtl/>
                      <w:lang w:bidi="ar-TN"/>
                    </w:rPr>
                    <w:t>0,5</w:t>
                  </w:r>
                </w:p>
              </w:tc>
              <w:tc>
                <w:tcPr>
                  <w:tcW w:w="638" w:type="dxa"/>
                </w:tcPr>
                <w:p w:rsidR="002D3EC8" w:rsidRPr="002C4DFC" w:rsidRDefault="002D3EC8" w:rsidP="001C1E9D">
                  <w:pPr>
                    <w:bidi/>
                    <w:jc w:val="center"/>
                    <w:rPr>
                      <w:rFonts w:asciiTheme="minorBidi" w:hAnsiTheme="minorBidi" w:cstheme="minorBidi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rtl/>
                      <w:lang w:bidi="ar-TN"/>
                    </w:rPr>
                    <w:t>1</w:t>
                  </w:r>
                </w:p>
              </w:tc>
              <w:tc>
                <w:tcPr>
                  <w:tcW w:w="779" w:type="dxa"/>
                  <w:vAlign w:val="center"/>
                </w:tcPr>
                <w:p w:rsidR="002D3EC8" w:rsidRPr="002C4DFC" w:rsidRDefault="002D3EC8" w:rsidP="001C1E9D">
                  <w:pPr>
                    <w:bidi/>
                    <w:jc w:val="center"/>
                    <w:rPr>
                      <w:rFonts w:asciiTheme="minorBidi" w:hAnsiTheme="minorBidi" w:cstheme="minorBidi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rtl/>
                      <w:lang w:bidi="ar-TN"/>
                    </w:rPr>
                    <w:t>0,5</w:t>
                  </w:r>
                </w:p>
              </w:tc>
              <w:tc>
                <w:tcPr>
                  <w:tcW w:w="780" w:type="dxa"/>
                  <w:vAlign w:val="center"/>
                </w:tcPr>
                <w:p w:rsidR="002D3EC8" w:rsidRPr="002C4DFC" w:rsidRDefault="002D3EC8" w:rsidP="001C1E9D">
                  <w:pPr>
                    <w:bidi/>
                    <w:jc w:val="center"/>
                    <w:rPr>
                      <w:rFonts w:asciiTheme="minorBidi" w:hAnsiTheme="minorBidi" w:cstheme="minorBidi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rtl/>
                      <w:lang w:bidi="ar-TN"/>
                    </w:rPr>
                    <w:t>1</w:t>
                  </w:r>
                </w:p>
              </w:tc>
              <w:tc>
                <w:tcPr>
                  <w:tcW w:w="779" w:type="dxa"/>
                  <w:vAlign w:val="center"/>
                </w:tcPr>
                <w:p w:rsidR="002D3EC8" w:rsidRPr="002C4DFC" w:rsidRDefault="002D3EC8" w:rsidP="001C1E9D">
                  <w:pPr>
                    <w:bidi/>
                    <w:jc w:val="center"/>
                    <w:rPr>
                      <w:rFonts w:asciiTheme="minorBidi" w:hAnsiTheme="minorBidi" w:cstheme="minorBidi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rtl/>
                      <w:lang w:bidi="ar-TN"/>
                    </w:rPr>
                    <w:t>2</w:t>
                  </w:r>
                </w:p>
              </w:tc>
              <w:tc>
                <w:tcPr>
                  <w:tcW w:w="780" w:type="dxa"/>
                  <w:vAlign w:val="center"/>
                </w:tcPr>
                <w:p w:rsidR="002D3EC8" w:rsidRPr="002C4DFC" w:rsidRDefault="002D3EC8" w:rsidP="001C1E9D">
                  <w:pPr>
                    <w:bidi/>
                    <w:jc w:val="center"/>
                    <w:rPr>
                      <w:rFonts w:asciiTheme="minorBidi" w:hAnsiTheme="minorBidi" w:cstheme="minorBidi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rtl/>
                      <w:lang w:bidi="ar-TN"/>
                    </w:rPr>
                    <w:t>3</w:t>
                  </w:r>
                </w:p>
              </w:tc>
              <w:tc>
                <w:tcPr>
                  <w:tcW w:w="709" w:type="dxa"/>
                </w:tcPr>
                <w:p w:rsidR="002D3EC8" w:rsidRPr="002C4DFC" w:rsidRDefault="002D3EC8" w:rsidP="001C1E9D">
                  <w:pPr>
                    <w:bidi/>
                    <w:jc w:val="center"/>
                    <w:rPr>
                      <w:rFonts w:asciiTheme="minorBidi" w:hAnsiTheme="minorBidi" w:cstheme="minorBidi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rtl/>
                      <w:lang w:bidi="ar-TN"/>
                    </w:rPr>
                    <w:t>0,5</w:t>
                  </w:r>
                </w:p>
              </w:tc>
              <w:tc>
                <w:tcPr>
                  <w:tcW w:w="709" w:type="dxa"/>
                </w:tcPr>
                <w:p w:rsidR="002D3EC8" w:rsidRPr="002C4DFC" w:rsidRDefault="002D3EC8" w:rsidP="001C1E9D">
                  <w:pPr>
                    <w:bidi/>
                    <w:jc w:val="center"/>
                    <w:rPr>
                      <w:rFonts w:asciiTheme="minorBidi" w:hAnsiTheme="minorBidi" w:cstheme="minorBidi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rtl/>
                      <w:lang w:bidi="ar-TN"/>
                    </w:rPr>
                    <w:t>1</w:t>
                  </w:r>
                </w:p>
              </w:tc>
              <w:tc>
                <w:tcPr>
                  <w:tcW w:w="567" w:type="dxa"/>
                  <w:vAlign w:val="center"/>
                </w:tcPr>
                <w:p w:rsidR="002D3EC8" w:rsidRPr="002C4DFC" w:rsidRDefault="002D3EC8" w:rsidP="001C1E9D">
                  <w:pPr>
                    <w:bidi/>
                    <w:jc w:val="center"/>
                    <w:rPr>
                      <w:rFonts w:asciiTheme="minorBidi" w:hAnsiTheme="minorBidi" w:cstheme="minorBidi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rtl/>
                      <w:lang w:bidi="ar-TN"/>
                    </w:rPr>
                    <w:t>1</w:t>
                  </w:r>
                </w:p>
              </w:tc>
              <w:tc>
                <w:tcPr>
                  <w:tcW w:w="567" w:type="dxa"/>
                  <w:vAlign w:val="center"/>
                </w:tcPr>
                <w:p w:rsidR="002D3EC8" w:rsidRPr="002C4DFC" w:rsidRDefault="002D3EC8" w:rsidP="001C1E9D">
                  <w:pPr>
                    <w:bidi/>
                    <w:jc w:val="center"/>
                    <w:rPr>
                      <w:rFonts w:asciiTheme="minorBidi" w:hAnsiTheme="minorBidi" w:cstheme="minorBidi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rtl/>
                      <w:lang w:bidi="ar-TN"/>
                    </w:rPr>
                    <w:t>2</w:t>
                  </w:r>
                </w:p>
              </w:tc>
            </w:tr>
            <w:tr w:rsidR="002D3EC8" w:rsidRPr="002C4DFC">
              <w:trPr>
                <w:jc w:val="center"/>
              </w:trPr>
              <w:tc>
                <w:tcPr>
                  <w:tcW w:w="1843" w:type="dxa"/>
                  <w:vAlign w:val="center"/>
                </w:tcPr>
                <w:p w:rsidR="002D3EC8" w:rsidRPr="002C4DFC" w:rsidRDefault="002D3EC8" w:rsidP="001C1E9D">
                  <w:pPr>
                    <w:bidi/>
                    <w:rPr>
                      <w:rFonts w:asciiTheme="minorBidi" w:hAnsiTheme="minorBidi" w:cstheme="minorBidi"/>
                      <w:sz w:val="28"/>
                      <w:szCs w:val="28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sz w:val="28"/>
                      <w:szCs w:val="28"/>
                      <w:rtl/>
                      <w:lang w:bidi="ar-TN"/>
                    </w:rPr>
                    <w:t>التملّك الأدنى</w:t>
                  </w:r>
                </w:p>
              </w:tc>
              <w:tc>
                <w:tcPr>
                  <w:tcW w:w="638" w:type="dxa"/>
                </w:tcPr>
                <w:p w:rsidR="002D3EC8" w:rsidRPr="002C4DFC" w:rsidRDefault="002D3EC8" w:rsidP="001C1E9D">
                  <w:pPr>
                    <w:bidi/>
                    <w:jc w:val="center"/>
                    <w:rPr>
                      <w:rFonts w:asciiTheme="minorBidi" w:hAnsiTheme="minorBidi" w:cstheme="minorBidi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rtl/>
                      <w:lang w:bidi="ar-TN"/>
                    </w:rPr>
                    <w:t>1,5</w:t>
                  </w:r>
                </w:p>
              </w:tc>
              <w:tc>
                <w:tcPr>
                  <w:tcW w:w="638" w:type="dxa"/>
                </w:tcPr>
                <w:p w:rsidR="002D3EC8" w:rsidRPr="002C4DFC" w:rsidRDefault="002D3EC8" w:rsidP="001C1E9D">
                  <w:pPr>
                    <w:bidi/>
                    <w:jc w:val="center"/>
                    <w:rPr>
                      <w:rFonts w:asciiTheme="minorBidi" w:hAnsiTheme="minorBidi" w:cstheme="minorBidi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rtl/>
                      <w:lang w:bidi="ar-TN"/>
                    </w:rPr>
                    <w:t>2</w:t>
                  </w:r>
                </w:p>
              </w:tc>
              <w:tc>
                <w:tcPr>
                  <w:tcW w:w="779" w:type="dxa"/>
                  <w:vAlign w:val="center"/>
                </w:tcPr>
                <w:p w:rsidR="002D3EC8" w:rsidRPr="002C4DFC" w:rsidRDefault="002D3EC8" w:rsidP="001C1E9D">
                  <w:pPr>
                    <w:bidi/>
                    <w:jc w:val="center"/>
                    <w:rPr>
                      <w:rFonts w:asciiTheme="minorBidi" w:hAnsiTheme="minorBidi" w:cstheme="minorBidi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rtl/>
                      <w:lang w:bidi="ar-TN"/>
                    </w:rPr>
                    <w:t>3,5</w:t>
                  </w:r>
                </w:p>
              </w:tc>
              <w:tc>
                <w:tcPr>
                  <w:tcW w:w="780" w:type="dxa"/>
                  <w:vAlign w:val="center"/>
                </w:tcPr>
                <w:p w:rsidR="002D3EC8" w:rsidRPr="002C4DFC" w:rsidRDefault="002D3EC8" w:rsidP="001C1E9D">
                  <w:pPr>
                    <w:bidi/>
                    <w:jc w:val="center"/>
                    <w:rPr>
                      <w:rFonts w:asciiTheme="minorBidi" w:hAnsiTheme="minorBidi" w:cstheme="minorBidi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rtl/>
                      <w:lang w:bidi="ar-TN"/>
                    </w:rPr>
                    <w:t>4</w:t>
                  </w:r>
                </w:p>
              </w:tc>
              <w:tc>
                <w:tcPr>
                  <w:tcW w:w="779" w:type="dxa"/>
                  <w:vAlign w:val="center"/>
                </w:tcPr>
                <w:p w:rsidR="002D3EC8" w:rsidRPr="002C4DFC" w:rsidRDefault="002D3EC8" w:rsidP="001C1E9D">
                  <w:pPr>
                    <w:bidi/>
                    <w:jc w:val="center"/>
                    <w:rPr>
                      <w:rFonts w:asciiTheme="minorBidi" w:hAnsiTheme="minorBidi" w:cstheme="minorBidi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rtl/>
                      <w:lang w:bidi="ar-TN"/>
                    </w:rPr>
                    <w:t>5</w:t>
                  </w:r>
                </w:p>
              </w:tc>
              <w:tc>
                <w:tcPr>
                  <w:tcW w:w="780" w:type="dxa"/>
                  <w:vAlign w:val="center"/>
                </w:tcPr>
                <w:p w:rsidR="002D3EC8" w:rsidRPr="002C4DFC" w:rsidRDefault="002D3EC8" w:rsidP="001C1E9D">
                  <w:pPr>
                    <w:bidi/>
                    <w:jc w:val="center"/>
                    <w:rPr>
                      <w:rFonts w:asciiTheme="minorBidi" w:hAnsiTheme="minorBidi" w:cstheme="minorBidi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rtl/>
                      <w:lang w:bidi="ar-TN"/>
                    </w:rPr>
                    <w:t>6</w:t>
                  </w:r>
                </w:p>
              </w:tc>
              <w:tc>
                <w:tcPr>
                  <w:tcW w:w="709" w:type="dxa"/>
                </w:tcPr>
                <w:p w:rsidR="002D3EC8" w:rsidRPr="002C4DFC" w:rsidRDefault="002D3EC8" w:rsidP="001C1E9D">
                  <w:pPr>
                    <w:bidi/>
                    <w:jc w:val="center"/>
                    <w:rPr>
                      <w:rFonts w:asciiTheme="minorBidi" w:hAnsiTheme="minorBidi" w:cstheme="minorBidi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rtl/>
                      <w:lang w:bidi="ar-TN"/>
                    </w:rPr>
                    <w:t>1,5</w:t>
                  </w:r>
                </w:p>
              </w:tc>
              <w:tc>
                <w:tcPr>
                  <w:tcW w:w="709" w:type="dxa"/>
                </w:tcPr>
                <w:p w:rsidR="002D3EC8" w:rsidRPr="002C4DFC" w:rsidRDefault="002D3EC8" w:rsidP="001C1E9D">
                  <w:pPr>
                    <w:bidi/>
                    <w:jc w:val="center"/>
                    <w:rPr>
                      <w:rFonts w:asciiTheme="minorBidi" w:hAnsiTheme="minorBidi" w:cstheme="minorBidi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rtl/>
                      <w:lang w:bidi="ar-TN"/>
                    </w:rPr>
                    <w:t>2</w:t>
                  </w:r>
                </w:p>
              </w:tc>
              <w:tc>
                <w:tcPr>
                  <w:tcW w:w="567" w:type="dxa"/>
                  <w:vAlign w:val="center"/>
                </w:tcPr>
                <w:p w:rsidR="002D3EC8" w:rsidRPr="002C4DFC" w:rsidRDefault="002D3EC8" w:rsidP="001C1E9D">
                  <w:pPr>
                    <w:bidi/>
                    <w:jc w:val="center"/>
                    <w:rPr>
                      <w:rFonts w:asciiTheme="minorBidi" w:hAnsiTheme="minorBidi" w:cstheme="minorBidi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rtl/>
                      <w:lang w:bidi="ar-TN"/>
                    </w:rPr>
                    <w:t>3</w:t>
                  </w:r>
                </w:p>
              </w:tc>
              <w:tc>
                <w:tcPr>
                  <w:tcW w:w="567" w:type="dxa"/>
                  <w:vAlign w:val="center"/>
                </w:tcPr>
                <w:p w:rsidR="002D3EC8" w:rsidRPr="002C4DFC" w:rsidRDefault="002D3EC8" w:rsidP="001C1E9D">
                  <w:pPr>
                    <w:bidi/>
                    <w:jc w:val="center"/>
                    <w:rPr>
                      <w:rFonts w:asciiTheme="minorBidi" w:hAnsiTheme="minorBidi" w:cstheme="minorBidi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rtl/>
                      <w:lang w:bidi="ar-TN"/>
                    </w:rPr>
                    <w:t>4</w:t>
                  </w:r>
                </w:p>
              </w:tc>
            </w:tr>
            <w:tr w:rsidR="002D3EC8" w:rsidRPr="002C4DFC">
              <w:trPr>
                <w:jc w:val="center"/>
              </w:trPr>
              <w:tc>
                <w:tcPr>
                  <w:tcW w:w="1843" w:type="dxa"/>
                  <w:vAlign w:val="center"/>
                </w:tcPr>
                <w:p w:rsidR="002D3EC8" w:rsidRPr="002C4DFC" w:rsidRDefault="002D3EC8" w:rsidP="001C1E9D">
                  <w:pPr>
                    <w:bidi/>
                    <w:rPr>
                      <w:rFonts w:asciiTheme="minorBidi" w:hAnsiTheme="minorBidi" w:cstheme="minorBidi"/>
                      <w:sz w:val="28"/>
                      <w:szCs w:val="28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sz w:val="28"/>
                      <w:szCs w:val="28"/>
                      <w:rtl/>
                      <w:lang w:bidi="ar-TN"/>
                    </w:rPr>
                    <w:t>التملّك الأقصى</w:t>
                  </w:r>
                </w:p>
              </w:tc>
              <w:tc>
                <w:tcPr>
                  <w:tcW w:w="638" w:type="dxa"/>
                </w:tcPr>
                <w:p w:rsidR="002D3EC8" w:rsidRPr="002C4DFC" w:rsidRDefault="002D3EC8" w:rsidP="001C1E9D">
                  <w:pPr>
                    <w:bidi/>
                    <w:jc w:val="center"/>
                    <w:rPr>
                      <w:rFonts w:asciiTheme="minorBidi" w:hAnsiTheme="minorBidi" w:cstheme="minorBidi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rtl/>
                      <w:lang w:bidi="ar-TN"/>
                    </w:rPr>
                    <w:t>2,5</w:t>
                  </w:r>
                </w:p>
              </w:tc>
              <w:tc>
                <w:tcPr>
                  <w:tcW w:w="638" w:type="dxa"/>
                </w:tcPr>
                <w:p w:rsidR="002D3EC8" w:rsidRPr="002C4DFC" w:rsidRDefault="002D3EC8" w:rsidP="001C1E9D">
                  <w:pPr>
                    <w:bidi/>
                    <w:jc w:val="center"/>
                    <w:rPr>
                      <w:rFonts w:asciiTheme="minorBidi" w:hAnsiTheme="minorBidi" w:cstheme="minorBidi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rtl/>
                      <w:lang w:bidi="ar-TN"/>
                    </w:rPr>
                    <w:t>3</w:t>
                  </w:r>
                </w:p>
              </w:tc>
              <w:tc>
                <w:tcPr>
                  <w:tcW w:w="779" w:type="dxa"/>
                  <w:vAlign w:val="center"/>
                </w:tcPr>
                <w:p w:rsidR="002D3EC8" w:rsidRPr="002C4DFC" w:rsidRDefault="002D3EC8" w:rsidP="001C1E9D">
                  <w:pPr>
                    <w:bidi/>
                    <w:jc w:val="center"/>
                    <w:rPr>
                      <w:rFonts w:asciiTheme="minorBidi" w:hAnsiTheme="minorBidi" w:cstheme="minorBidi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rtl/>
                      <w:lang w:bidi="ar-TN"/>
                    </w:rPr>
                    <w:t>6,5</w:t>
                  </w:r>
                </w:p>
              </w:tc>
              <w:tc>
                <w:tcPr>
                  <w:tcW w:w="780" w:type="dxa"/>
                  <w:vAlign w:val="center"/>
                </w:tcPr>
                <w:p w:rsidR="002D3EC8" w:rsidRPr="002C4DFC" w:rsidRDefault="002D3EC8" w:rsidP="001C1E9D">
                  <w:pPr>
                    <w:bidi/>
                    <w:jc w:val="center"/>
                    <w:rPr>
                      <w:rFonts w:asciiTheme="minorBidi" w:hAnsiTheme="minorBidi" w:cstheme="minorBidi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rtl/>
                      <w:lang w:bidi="ar-TN"/>
                    </w:rPr>
                    <w:t>7</w:t>
                  </w:r>
                </w:p>
              </w:tc>
              <w:tc>
                <w:tcPr>
                  <w:tcW w:w="779" w:type="dxa"/>
                  <w:vAlign w:val="center"/>
                </w:tcPr>
                <w:p w:rsidR="002D3EC8" w:rsidRPr="002C4DFC" w:rsidRDefault="002D3EC8" w:rsidP="001C1E9D">
                  <w:pPr>
                    <w:bidi/>
                    <w:jc w:val="center"/>
                    <w:rPr>
                      <w:rFonts w:asciiTheme="minorBidi" w:hAnsiTheme="minorBidi" w:cstheme="minorBidi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rtl/>
                      <w:lang w:bidi="ar-TN"/>
                    </w:rPr>
                    <w:t>8</w:t>
                  </w:r>
                </w:p>
              </w:tc>
              <w:tc>
                <w:tcPr>
                  <w:tcW w:w="780" w:type="dxa"/>
                  <w:vAlign w:val="center"/>
                </w:tcPr>
                <w:p w:rsidR="002D3EC8" w:rsidRPr="002C4DFC" w:rsidRDefault="002D3EC8" w:rsidP="001C1E9D">
                  <w:pPr>
                    <w:bidi/>
                    <w:jc w:val="center"/>
                    <w:rPr>
                      <w:rFonts w:asciiTheme="minorBidi" w:hAnsiTheme="minorBidi" w:cstheme="minorBidi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rtl/>
                      <w:lang w:bidi="ar-TN"/>
                    </w:rPr>
                    <w:t>9</w:t>
                  </w:r>
                </w:p>
              </w:tc>
              <w:tc>
                <w:tcPr>
                  <w:tcW w:w="709" w:type="dxa"/>
                </w:tcPr>
                <w:p w:rsidR="002D3EC8" w:rsidRPr="002C4DFC" w:rsidRDefault="002D3EC8" w:rsidP="001C1E9D">
                  <w:pPr>
                    <w:bidi/>
                    <w:jc w:val="center"/>
                    <w:rPr>
                      <w:rFonts w:asciiTheme="minorBidi" w:hAnsiTheme="minorBidi" w:cstheme="minorBidi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rtl/>
                      <w:lang w:bidi="ar-TN"/>
                    </w:rPr>
                    <w:t>2,5</w:t>
                  </w:r>
                </w:p>
              </w:tc>
              <w:tc>
                <w:tcPr>
                  <w:tcW w:w="709" w:type="dxa"/>
                </w:tcPr>
                <w:p w:rsidR="002D3EC8" w:rsidRPr="002C4DFC" w:rsidRDefault="002D3EC8" w:rsidP="001C1E9D">
                  <w:pPr>
                    <w:bidi/>
                    <w:jc w:val="center"/>
                    <w:rPr>
                      <w:rFonts w:asciiTheme="minorBidi" w:hAnsiTheme="minorBidi" w:cstheme="minorBidi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rtl/>
                      <w:lang w:bidi="ar-TN"/>
                    </w:rPr>
                    <w:t>3</w:t>
                  </w:r>
                </w:p>
              </w:tc>
              <w:tc>
                <w:tcPr>
                  <w:tcW w:w="1134" w:type="dxa"/>
                  <w:gridSpan w:val="2"/>
                  <w:vAlign w:val="center"/>
                </w:tcPr>
                <w:p w:rsidR="002D3EC8" w:rsidRPr="002C4DFC" w:rsidRDefault="002D3EC8" w:rsidP="001C1E9D">
                  <w:pPr>
                    <w:bidi/>
                    <w:jc w:val="center"/>
                    <w:rPr>
                      <w:rFonts w:asciiTheme="minorBidi" w:hAnsiTheme="minorBidi" w:cstheme="minorBidi"/>
                      <w:rtl/>
                      <w:lang w:bidi="ar-TN"/>
                    </w:rPr>
                  </w:pPr>
                  <w:r w:rsidRPr="002C4DFC">
                    <w:rPr>
                      <w:rFonts w:asciiTheme="minorBidi" w:hAnsiTheme="minorBidi" w:cstheme="minorBidi"/>
                      <w:rtl/>
                      <w:lang w:bidi="ar-TN"/>
                    </w:rPr>
                    <w:t>5</w:t>
                  </w:r>
                </w:p>
              </w:tc>
            </w:tr>
          </w:tbl>
          <w:p w:rsidR="008B2A42" w:rsidRPr="002C4DFC" w:rsidRDefault="008B2A42" w:rsidP="001C1E9D">
            <w:pPr>
              <w:bidi/>
              <w:rPr>
                <w:rFonts w:asciiTheme="minorBidi" w:hAnsiTheme="minorBidi" w:cstheme="minorBidi"/>
                <w:sz w:val="40"/>
                <w:szCs w:val="40"/>
                <w:rtl/>
              </w:rPr>
            </w:pPr>
          </w:p>
          <w:p w:rsidR="008B2A42" w:rsidRPr="002C4DFC" w:rsidRDefault="008B2A42" w:rsidP="001C1E9D">
            <w:pPr>
              <w:bidi/>
              <w:rPr>
                <w:rFonts w:asciiTheme="minorBidi" w:hAnsiTheme="minorBidi" w:cstheme="minorBidi"/>
                <w:sz w:val="40"/>
                <w:szCs w:val="40"/>
                <w:rtl/>
              </w:rPr>
            </w:pPr>
          </w:p>
          <w:p w:rsidR="008B2A42" w:rsidRPr="002C4DFC" w:rsidRDefault="008B2A42" w:rsidP="001C1E9D">
            <w:pPr>
              <w:bidi/>
              <w:rPr>
                <w:rFonts w:asciiTheme="minorBidi" w:hAnsiTheme="minorBidi" w:cstheme="minorBidi"/>
                <w:sz w:val="40"/>
                <w:szCs w:val="40"/>
                <w:rtl/>
              </w:rPr>
            </w:pPr>
          </w:p>
          <w:p w:rsidR="008B2A42" w:rsidRPr="002C4DFC" w:rsidRDefault="008B2A42" w:rsidP="001C1E9D">
            <w:pPr>
              <w:bidi/>
              <w:rPr>
                <w:rFonts w:asciiTheme="minorBidi" w:hAnsiTheme="minorBidi" w:cstheme="minorBidi"/>
                <w:sz w:val="40"/>
                <w:szCs w:val="40"/>
                <w:rtl/>
              </w:rPr>
            </w:pPr>
          </w:p>
          <w:p w:rsidR="008B2A42" w:rsidRPr="002C4DFC" w:rsidRDefault="008B2A42" w:rsidP="001C1E9D">
            <w:pPr>
              <w:bidi/>
              <w:rPr>
                <w:rFonts w:asciiTheme="minorBidi" w:hAnsiTheme="minorBidi" w:cstheme="minorBidi"/>
                <w:sz w:val="40"/>
                <w:szCs w:val="40"/>
                <w:rtl/>
              </w:rPr>
            </w:pPr>
          </w:p>
          <w:p w:rsidR="008B2A42" w:rsidRPr="002C4DFC" w:rsidRDefault="008B2A42" w:rsidP="001C1E9D">
            <w:pPr>
              <w:bidi/>
              <w:rPr>
                <w:rFonts w:asciiTheme="minorBidi" w:hAnsiTheme="minorBidi" w:cstheme="minorBidi"/>
                <w:sz w:val="40"/>
                <w:szCs w:val="40"/>
                <w:rtl/>
              </w:rPr>
            </w:pPr>
          </w:p>
          <w:p w:rsidR="008B2A42" w:rsidRPr="002C4DFC" w:rsidRDefault="008B2A42" w:rsidP="0032347E">
            <w:pPr>
              <w:bidi/>
              <w:rPr>
                <w:rFonts w:asciiTheme="minorBidi" w:hAnsiTheme="minorBidi" w:cstheme="minorBidi"/>
                <w:sz w:val="40"/>
                <w:szCs w:val="40"/>
                <w:rtl/>
              </w:rPr>
            </w:pPr>
          </w:p>
        </w:tc>
      </w:tr>
    </w:tbl>
    <w:p w:rsidR="008D5656" w:rsidRPr="002C4DFC" w:rsidRDefault="008D5656" w:rsidP="008D5656">
      <w:pPr>
        <w:bidi/>
        <w:rPr>
          <w:rFonts w:asciiTheme="minorBidi" w:hAnsiTheme="minorBidi" w:cstheme="minorBidi"/>
          <w:rtl/>
          <w:lang w:bidi="ar-TN"/>
        </w:rPr>
      </w:pPr>
    </w:p>
    <w:p w:rsidR="008D5656" w:rsidRPr="002C4DFC" w:rsidRDefault="008D5656" w:rsidP="008D5656">
      <w:pPr>
        <w:bidi/>
        <w:rPr>
          <w:rFonts w:asciiTheme="minorBidi" w:hAnsiTheme="minorBidi" w:cstheme="minorBidi"/>
          <w:rtl/>
        </w:rPr>
      </w:pPr>
    </w:p>
    <w:p w:rsidR="008D5656" w:rsidRPr="002C4DFC" w:rsidRDefault="008D5656" w:rsidP="008D5656">
      <w:pPr>
        <w:bidi/>
        <w:rPr>
          <w:rFonts w:asciiTheme="minorBidi" w:hAnsiTheme="minorBidi" w:cstheme="minorBidi"/>
          <w:rtl/>
        </w:rPr>
      </w:pPr>
    </w:p>
    <w:p w:rsidR="008D5656" w:rsidRPr="002C4DFC" w:rsidRDefault="008D5656" w:rsidP="008D5656">
      <w:pPr>
        <w:bidi/>
        <w:rPr>
          <w:rFonts w:asciiTheme="minorBidi" w:hAnsiTheme="minorBidi" w:cstheme="minorBidi"/>
          <w:rtl/>
        </w:rPr>
      </w:pPr>
    </w:p>
    <w:p w:rsidR="008D5656" w:rsidRPr="002C4DFC" w:rsidRDefault="008D5656" w:rsidP="008D5656">
      <w:pPr>
        <w:bidi/>
        <w:rPr>
          <w:rFonts w:asciiTheme="minorBidi" w:hAnsiTheme="minorBidi" w:cstheme="minorBidi"/>
          <w:rtl/>
        </w:rPr>
      </w:pPr>
    </w:p>
    <w:p w:rsidR="008D5656" w:rsidRPr="002C4DFC" w:rsidRDefault="008D5656" w:rsidP="008D5656">
      <w:pPr>
        <w:bidi/>
        <w:rPr>
          <w:rFonts w:asciiTheme="minorBidi" w:hAnsiTheme="minorBidi" w:cstheme="minorBidi"/>
          <w:rtl/>
        </w:rPr>
      </w:pPr>
    </w:p>
    <w:p w:rsidR="008D5656" w:rsidRPr="002C4DFC" w:rsidRDefault="008D5656" w:rsidP="008D5656">
      <w:pPr>
        <w:bidi/>
        <w:rPr>
          <w:rFonts w:asciiTheme="minorBidi" w:hAnsiTheme="minorBidi" w:cstheme="minorBidi"/>
          <w:rtl/>
        </w:rPr>
      </w:pPr>
    </w:p>
    <w:p w:rsidR="008D5656" w:rsidRPr="002C4DFC" w:rsidRDefault="008D5656" w:rsidP="008D5656">
      <w:pPr>
        <w:bidi/>
        <w:rPr>
          <w:rFonts w:asciiTheme="minorBidi" w:hAnsiTheme="minorBidi" w:cstheme="minorBidi"/>
          <w:rtl/>
        </w:rPr>
      </w:pPr>
    </w:p>
    <w:p w:rsidR="008D5656" w:rsidRPr="002C4DFC" w:rsidRDefault="008D5656" w:rsidP="008D5656">
      <w:pPr>
        <w:bidi/>
        <w:rPr>
          <w:rFonts w:asciiTheme="minorBidi" w:hAnsiTheme="minorBidi" w:cstheme="minorBidi"/>
          <w:rtl/>
        </w:rPr>
      </w:pPr>
    </w:p>
    <w:p w:rsidR="008D5656" w:rsidRPr="002C4DFC" w:rsidRDefault="008D5656" w:rsidP="008D5656">
      <w:pPr>
        <w:bidi/>
        <w:rPr>
          <w:rFonts w:asciiTheme="minorBidi" w:hAnsiTheme="minorBidi" w:cstheme="minorBidi"/>
          <w:rtl/>
        </w:rPr>
      </w:pPr>
    </w:p>
    <w:p w:rsidR="008D5656" w:rsidRPr="002C4DFC" w:rsidRDefault="008D5656" w:rsidP="008D5656">
      <w:pPr>
        <w:bidi/>
        <w:rPr>
          <w:rFonts w:asciiTheme="minorBidi" w:hAnsiTheme="minorBidi" w:cstheme="minorBidi"/>
          <w:rtl/>
        </w:rPr>
      </w:pPr>
    </w:p>
    <w:p w:rsidR="008D5656" w:rsidRPr="002C4DFC" w:rsidRDefault="008D5656" w:rsidP="008D5656">
      <w:pPr>
        <w:bidi/>
        <w:rPr>
          <w:rFonts w:asciiTheme="minorBidi" w:hAnsiTheme="minorBidi" w:cstheme="minorBidi"/>
          <w:rtl/>
        </w:rPr>
      </w:pPr>
    </w:p>
    <w:p w:rsidR="008D5656" w:rsidRPr="002C4DFC" w:rsidRDefault="008D5656" w:rsidP="008D5656">
      <w:pPr>
        <w:bidi/>
        <w:rPr>
          <w:rFonts w:asciiTheme="minorBidi" w:hAnsiTheme="minorBidi" w:cstheme="minorBidi"/>
          <w:rtl/>
        </w:rPr>
      </w:pPr>
    </w:p>
    <w:p w:rsidR="008D5656" w:rsidRPr="002C4DFC" w:rsidRDefault="008D5656" w:rsidP="008D5656">
      <w:pPr>
        <w:bidi/>
        <w:rPr>
          <w:rFonts w:asciiTheme="minorBidi" w:hAnsiTheme="minorBidi" w:cstheme="minorBidi"/>
          <w:rtl/>
        </w:rPr>
      </w:pPr>
    </w:p>
    <w:p w:rsidR="008D5656" w:rsidRPr="002C4DFC" w:rsidRDefault="008D5656" w:rsidP="008D5656">
      <w:pPr>
        <w:bidi/>
        <w:rPr>
          <w:rFonts w:asciiTheme="minorBidi" w:hAnsiTheme="minorBidi" w:cstheme="minorBidi"/>
          <w:rtl/>
        </w:rPr>
      </w:pPr>
    </w:p>
    <w:p w:rsidR="008D5656" w:rsidRPr="002C4DFC" w:rsidRDefault="008D5656" w:rsidP="008D5656">
      <w:pPr>
        <w:bidi/>
        <w:rPr>
          <w:rFonts w:asciiTheme="minorBidi" w:hAnsiTheme="minorBidi" w:cstheme="minorBidi"/>
          <w:rtl/>
        </w:rPr>
      </w:pPr>
    </w:p>
    <w:p w:rsidR="008D5656" w:rsidRPr="002C4DFC" w:rsidRDefault="008D5656" w:rsidP="008D5656">
      <w:pPr>
        <w:bidi/>
        <w:rPr>
          <w:rFonts w:asciiTheme="minorBidi" w:hAnsiTheme="minorBidi" w:cstheme="minorBidi"/>
          <w:rtl/>
        </w:rPr>
      </w:pPr>
    </w:p>
    <w:p w:rsidR="008D5656" w:rsidRPr="002C4DFC" w:rsidRDefault="008D5656" w:rsidP="008D5656">
      <w:pPr>
        <w:bidi/>
        <w:rPr>
          <w:rFonts w:asciiTheme="minorBidi" w:hAnsiTheme="minorBidi" w:cstheme="minorBidi"/>
          <w:rtl/>
        </w:rPr>
      </w:pPr>
    </w:p>
    <w:p w:rsidR="008D5656" w:rsidRPr="002C4DFC" w:rsidRDefault="008D5656" w:rsidP="008D5656">
      <w:pPr>
        <w:bidi/>
        <w:rPr>
          <w:rFonts w:asciiTheme="minorBidi" w:hAnsiTheme="minorBidi" w:cstheme="minorBidi"/>
          <w:rtl/>
        </w:rPr>
      </w:pPr>
    </w:p>
    <w:p w:rsidR="008D5656" w:rsidRPr="002C4DFC" w:rsidRDefault="008D5656" w:rsidP="008D5656">
      <w:pPr>
        <w:bidi/>
        <w:rPr>
          <w:rFonts w:asciiTheme="minorBidi" w:hAnsiTheme="minorBidi" w:cstheme="minorBidi"/>
          <w:rtl/>
        </w:rPr>
      </w:pPr>
    </w:p>
    <w:p w:rsidR="008D5656" w:rsidRPr="002C4DFC" w:rsidRDefault="008D5656" w:rsidP="008D5656">
      <w:pPr>
        <w:bidi/>
        <w:rPr>
          <w:rFonts w:asciiTheme="minorBidi" w:hAnsiTheme="minorBidi" w:cstheme="minorBidi"/>
          <w:rtl/>
        </w:rPr>
      </w:pPr>
    </w:p>
    <w:p w:rsidR="008D5656" w:rsidRPr="002C4DFC" w:rsidRDefault="008D5656" w:rsidP="008D5656">
      <w:pPr>
        <w:bidi/>
        <w:rPr>
          <w:rFonts w:asciiTheme="minorBidi" w:hAnsiTheme="minorBidi" w:cstheme="minorBidi"/>
          <w:rtl/>
        </w:rPr>
      </w:pPr>
    </w:p>
    <w:p w:rsidR="008D5656" w:rsidRPr="002C4DFC" w:rsidRDefault="008D5656" w:rsidP="008D5656">
      <w:pPr>
        <w:bidi/>
        <w:rPr>
          <w:rFonts w:asciiTheme="minorBidi" w:hAnsiTheme="minorBidi" w:cstheme="minorBidi"/>
          <w:rtl/>
        </w:rPr>
      </w:pPr>
    </w:p>
    <w:p w:rsidR="008D5656" w:rsidRPr="002C4DFC" w:rsidRDefault="008D5656" w:rsidP="008D5656">
      <w:pPr>
        <w:bidi/>
        <w:rPr>
          <w:rFonts w:asciiTheme="minorBidi" w:hAnsiTheme="minorBidi" w:cstheme="minorBidi"/>
          <w:rtl/>
        </w:rPr>
      </w:pPr>
    </w:p>
    <w:p w:rsidR="008D5656" w:rsidRPr="002C4DFC" w:rsidRDefault="008D5656" w:rsidP="008D5656">
      <w:pPr>
        <w:bidi/>
        <w:rPr>
          <w:rFonts w:asciiTheme="minorBidi" w:hAnsiTheme="minorBidi" w:cstheme="minorBidi"/>
          <w:rtl/>
        </w:rPr>
      </w:pPr>
    </w:p>
    <w:p w:rsidR="008D5656" w:rsidRPr="002C4DFC" w:rsidRDefault="008D5656" w:rsidP="008D5656">
      <w:pPr>
        <w:bidi/>
        <w:rPr>
          <w:rFonts w:asciiTheme="minorBidi" w:hAnsiTheme="minorBidi" w:cstheme="minorBidi"/>
          <w:rtl/>
        </w:rPr>
      </w:pPr>
    </w:p>
    <w:p w:rsidR="008D5656" w:rsidRPr="002C4DFC" w:rsidRDefault="008D5656" w:rsidP="008D5656">
      <w:pPr>
        <w:bidi/>
        <w:rPr>
          <w:rFonts w:asciiTheme="minorBidi" w:hAnsiTheme="minorBidi" w:cstheme="minorBidi"/>
          <w:rtl/>
        </w:rPr>
      </w:pPr>
    </w:p>
    <w:p w:rsidR="008D5656" w:rsidRPr="002C4DFC" w:rsidRDefault="008D5656" w:rsidP="008D5656">
      <w:pPr>
        <w:bidi/>
        <w:rPr>
          <w:rFonts w:asciiTheme="minorBidi" w:hAnsiTheme="minorBidi" w:cstheme="minorBidi"/>
          <w:rtl/>
        </w:rPr>
      </w:pPr>
    </w:p>
    <w:p w:rsidR="008D5656" w:rsidRPr="002C4DFC" w:rsidRDefault="008D5656" w:rsidP="008D5656">
      <w:pPr>
        <w:bidi/>
        <w:rPr>
          <w:rFonts w:asciiTheme="minorBidi" w:hAnsiTheme="minorBidi" w:cstheme="minorBidi"/>
          <w:rtl/>
        </w:rPr>
      </w:pPr>
    </w:p>
    <w:p w:rsidR="008D5656" w:rsidRPr="002C4DFC" w:rsidRDefault="008D5656" w:rsidP="008D5656">
      <w:pPr>
        <w:bidi/>
        <w:rPr>
          <w:rFonts w:asciiTheme="minorBidi" w:hAnsiTheme="minorBidi" w:cstheme="minorBidi"/>
          <w:rtl/>
        </w:rPr>
      </w:pPr>
    </w:p>
    <w:p w:rsidR="008D5656" w:rsidRPr="002C4DFC" w:rsidRDefault="008D5656" w:rsidP="008D5656">
      <w:pPr>
        <w:bidi/>
        <w:rPr>
          <w:rFonts w:asciiTheme="minorBidi" w:hAnsiTheme="minorBidi" w:cstheme="minorBidi"/>
          <w:rtl/>
        </w:rPr>
      </w:pPr>
    </w:p>
    <w:p w:rsidR="008D5656" w:rsidRPr="002C4DFC" w:rsidRDefault="008D5656" w:rsidP="008D5656">
      <w:pPr>
        <w:bidi/>
        <w:rPr>
          <w:rFonts w:asciiTheme="minorBidi" w:hAnsiTheme="minorBidi" w:cstheme="minorBidi"/>
          <w:rtl/>
        </w:rPr>
      </w:pPr>
    </w:p>
    <w:p w:rsidR="008D5656" w:rsidRPr="002C4DFC" w:rsidRDefault="008D5656" w:rsidP="008D5656">
      <w:pPr>
        <w:bidi/>
        <w:rPr>
          <w:rFonts w:asciiTheme="minorBidi" w:hAnsiTheme="minorBidi" w:cstheme="minorBidi"/>
          <w:rtl/>
        </w:rPr>
      </w:pPr>
    </w:p>
    <w:p w:rsidR="008D5656" w:rsidRPr="002C4DFC" w:rsidRDefault="008D5656" w:rsidP="008D5656">
      <w:pPr>
        <w:bidi/>
        <w:rPr>
          <w:rFonts w:asciiTheme="minorBidi" w:hAnsiTheme="minorBidi" w:cstheme="minorBidi"/>
          <w:rtl/>
        </w:rPr>
      </w:pPr>
    </w:p>
    <w:p w:rsidR="008D5656" w:rsidRPr="002C4DFC" w:rsidRDefault="008D5656" w:rsidP="008D5656">
      <w:pPr>
        <w:bidi/>
        <w:rPr>
          <w:rFonts w:asciiTheme="minorBidi" w:hAnsiTheme="minorBidi" w:cstheme="minorBidi"/>
          <w:rtl/>
        </w:rPr>
      </w:pPr>
    </w:p>
    <w:p w:rsidR="008D5656" w:rsidRPr="002C4DFC" w:rsidRDefault="008D5656" w:rsidP="008D5656">
      <w:pPr>
        <w:bidi/>
        <w:rPr>
          <w:rFonts w:asciiTheme="minorBidi" w:hAnsiTheme="minorBidi" w:cstheme="minorBidi"/>
          <w:rtl/>
        </w:rPr>
      </w:pPr>
    </w:p>
    <w:p w:rsidR="008D5656" w:rsidRPr="002C4DFC" w:rsidRDefault="008D5656" w:rsidP="008D5656">
      <w:pPr>
        <w:bidi/>
        <w:rPr>
          <w:rFonts w:asciiTheme="minorBidi" w:hAnsiTheme="minorBidi" w:cstheme="minorBidi"/>
          <w:rtl/>
        </w:rPr>
      </w:pPr>
    </w:p>
    <w:p w:rsidR="008D5656" w:rsidRPr="002C4DFC" w:rsidRDefault="008D5656" w:rsidP="008D5656">
      <w:pPr>
        <w:bidi/>
        <w:rPr>
          <w:rFonts w:asciiTheme="minorBidi" w:hAnsiTheme="minorBidi" w:cstheme="minorBidi"/>
          <w:rtl/>
        </w:rPr>
      </w:pPr>
    </w:p>
    <w:p w:rsidR="008D5656" w:rsidRPr="002C4DFC" w:rsidRDefault="008D5656" w:rsidP="008D5656">
      <w:pPr>
        <w:bidi/>
        <w:rPr>
          <w:rFonts w:asciiTheme="minorBidi" w:hAnsiTheme="minorBidi" w:cstheme="minorBidi"/>
          <w:rtl/>
        </w:rPr>
      </w:pPr>
    </w:p>
    <w:p w:rsidR="008D5656" w:rsidRPr="002C4DFC" w:rsidRDefault="008D5656" w:rsidP="008D5656">
      <w:pPr>
        <w:bidi/>
        <w:rPr>
          <w:rFonts w:asciiTheme="minorBidi" w:hAnsiTheme="minorBidi" w:cstheme="minorBidi"/>
          <w:rtl/>
        </w:rPr>
      </w:pPr>
    </w:p>
    <w:p w:rsidR="008D5656" w:rsidRPr="002C4DFC" w:rsidRDefault="008D5656" w:rsidP="008D5656">
      <w:pPr>
        <w:bidi/>
        <w:rPr>
          <w:rFonts w:asciiTheme="minorBidi" w:hAnsiTheme="minorBidi" w:cstheme="minorBidi"/>
          <w:rtl/>
        </w:rPr>
      </w:pPr>
    </w:p>
    <w:p w:rsidR="008D5656" w:rsidRPr="002C4DFC" w:rsidRDefault="008D5656" w:rsidP="008D5656">
      <w:pPr>
        <w:bidi/>
        <w:rPr>
          <w:rFonts w:asciiTheme="minorBidi" w:hAnsiTheme="minorBidi" w:cstheme="minorBidi"/>
          <w:rtl/>
        </w:rPr>
      </w:pPr>
    </w:p>
    <w:p w:rsidR="008D5656" w:rsidRPr="002C4DFC" w:rsidRDefault="008D5656" w:rsidP="008D5656">
      <w:pPr>
        <w:bidi/>
        <w:rPr>
          <w:rFonts w:asciiTheme="minorBidi" w:hAnsiTheme="minorBidi" w:cstheme="minorBidi"/>
          <w:rtl/>
        </w:rPr>
      </w:pPr>
    </w:p>
    <w:p w:rsidR="008D5656" w:rsidRPr="002C4DFC" w:rsidRDefault="008D5656" w:rsidP="008D5656">
      <w:pPr>
        <w:bidi/>
        <w:rPr>
          <w:rFonts w:asciiTheme="minorBidi" w:hAnsiTheme="minorBidi" w:cstheme="minorBidi"/>
          <w:rtl/>
        </w:rPr>
      </w:pPr>
    </w:p>
    <w:p w:rsidR="008D5656" w:rsidRPr="002C4DFC" w:rsidRDefault="008D5656" w:rsidP="008D5656">
      <w:pPr>
        <w:bidi/>
        <w:rPr>
          <w:rFonts w:asciiTheme="minorBidi" w:hAnsiTheme="minorBidi" w:cstheme="minorBidi"/>
          <w:rtl/>
        </w:rPr>
      </w:pPr>
    </w:p>
    <w:p w:rsidR="008D5656" w:rsidRPr="002C4DFC" w:rsidRDefault="008D5656" w:rsidP="008D5656">
      <w:pPr>
        <w:bidi/>
        <w:rPr>
          <w:rFonts w:asciiTheme="minorBidi" w:hAnsiTheme="minorBidi" w:cstheme="minorBidi"/>
          <w:rtl/>
        </w:rPr>
      </w:pPr>
    </w:p>
    <w:p w:rsidR="008D5656" w:rsidRPr="002C4DFC" w:rsidRDefault="008D5656" w:rsidP="008D5656">
      <w:pPr>
        <w:bidi/>
        <w:rPr>
          <w:rFonts w:asciiTheme="minorBidi" w:hAnsiTheme="minorBidi" w:cstheme="minorBidi"/>
          <w:rtl/>
        </w:rPr>
      </w:pPr>
    </w:p>
    <w:p w:rsidR="008D5656" w:rsidRPr="002C4DFC" w:rsidRDefault="008D5656" w:rsidP="008D5656">
      <w:pPr>
        <w:bidi/>
        <w:rPr>
          <w:rFonts w:asciiTheme="minorBidi" w:hAnsiTheme="minorBidi" w:cstheme="minorBidi"/>
          <w:rtl/>
        </w:rPr>
      </w:pPr>
    </w:p>
    <w:p w:rsidR="008D5656" w:rsidRPr="002C4DFC" w:rsidRDefault="008D5656" w:rsidP="008D5656">
      <w:pPr>
        <w:bidi/>
        <w:rPr>
          <w:rFonts w:asciiTheme="minorBidi" w:hAnsiTheme="minorBidi" w:cstheme="minorBidi"/>
          <w:rtl/>
        </w:rPr>
      </w:pPr>
    </w:p>
    <w:p w:rsidR="008D5656" w:rsidRPr="002C4DFC" w:rsidRDefault="008D5656" w:rsidP="008D5656">
      <w:pPr>
        <w:bidi/>
        <w:rPr>
          <w:rFonts w:asciiTheme="minorBidi" w:hAnsiTheme="minorBidi" w:cstheme="minorBidi"/>
          <w:rtl/>
        </w:rPr>
      </w:pPr>
    </w:p>
    <w:p w:rsidR="008D5656" w:rsidRPr="002C4DFC" w:rsidRDefault="008D5656" w:rsidP="008D5656">
      <w:pPr>
        <w:bidi/>
        <w:rPr>
          <w:rFonts w:asciiTheme="minorBidi" w:hAnsiTheme="minorBidi" w:cstheme="minorBidi"/>
          <w:rtl/>
        </w:rPr>
      </w:pPr>
    </w:p>
    <w:p w:rsidR="008D5656" w:rsidRPr="002C4DFC" w:rsidRDefault="008D5656" w:rsidP="008D5656">
      <w:pPr>
        <w:bidi/>
        <w:rPr>
          <w:rFonts w:asciiTheme="minorBidi" w:hAnsiTheme="minorBidi" w:cstheme="minorBidi"/>
          <w:rtl/>
        </w:rPr>
      </w:pPr>
    </w:p>
    <w:p w:rsidR="008D5656" w:rsidRPr="002C4DFC" w:rsidRDefault="008D5656" w:rsidP="008D5656">
      <w:pPr>
        <w:bidi/>
        <w:rPr>
          <w:rFonts w:asciiTheme="minorBidi" w:hAnsiTheme="minorBidi" w:cstheme="minorBidi"/>
          <w:rtl/>
        </w:rPr>
      </w:pPr>
    </w:p>
    <w:p w:rsidR="008D5656" w:rsidRPr="002C4DFC" w:rsidRDefault="008D5656" w:rsidP="008D5656">
      <w:pPr>
        <w:bidi/>
        <w:rPr>
          <w:rFonts w:asciiTheme="minorBidi" w:hAnsiTheme="minorBidi" w:cstheme="minorBidi"/>
          <w:rtl/>
        </w:rPr>
      </w:pPr>
    </w:p>
    <w:p w:rsidR="00F705B5" w:rsidRPr="002C4DFC" w:rsidRDefault="00F705B5" w:rsidP="00F705B5">
      <w:pPr>
        <w:bidi/>
        <w:rPr>
          <w:rFonts w:asciiTheme="minorBidi" w:hAnsiTheme="minorBidi" w:cstheme="minorBidi"/>
          <w:rtl/>
        </w:rPr>
      </w:pPr>
    </w:p>
    <w:p w:rsidR="00F705B5" w:rsidRPr="002C4DFC" w:rsidRDefault="00F705B5" w:rsidP="00F705B5">
      <w:pPr>
        <w:bidi/>
        <w:rPr>
          <w:rFonts w:asciiTheme="minorBidi" w:hAnsiTheme="minorBidi" w:cstheme="minorBidi"/>
          <w:rtl/>
        </w:rPr>
      </w:pPr>
    </w:p>
    <w:p w:rsidR="00F705B5" w:rsidRPr="002C4DFC" w:rsidRDefault="00F705B5" w:rsidP="00F705B5">
      <w:pPr>
        <w:bidi/>
        <w:rPr>
          <w:rFonts w:asciiTheme="minorBidi" w:hAnsiTheme="minorBidi" w:cstheme="minorBidi"/>
        </w:rPr>
      </w:pPr>
    </w:p>
    <w:sectPr w:rsidR="00F705B5" w:rsidRPr="002C4DFC" w:rsidSect="0090710D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implified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67181F"/>
    <w:multiLevelType w:val="hybridMultilevel"/>
    <w:tmpl w:val="3C166E26"/>
    <w:lvl w:ilvl="0" w:tplc="49801920">
      <w:start w:val="4"/>
      <w:numFmt w:val="bullet"/>
      <w:lvlText w:val="-"/>
      <w:lvlJc w:val="left"/>
      <w:pPr>
        <w:ind w:left="570" w:hanging="360"/>
      </w:pPr>
      <w:rPr>
        <w:rFonts w:ascii="Times New Roman" w:eastAsia="Times New Roman" w:hAnsi="Times New Roman" w:cs="Simplified Arabic" w:hint="default"/>
      </w:rPr>
    </w:lvl>
    <w:lvl w:ilvl="1" w:tplc="040C0003" w:tentative="1">
      <w:start w:val="1"/>
      <w:numFmt w:val="bullet"/>
      <w:lvlText w:val="o"/>
      <w:lvlJc w:val="left"/>
      <w:pPr>
        <w:ind w:left="129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1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3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5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7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9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1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30" w:hanging="360"/>
      </w:pPr>
      <w:rPr>
        <w:rFonts w:ascii="Wingdings" w:hAnsi="Wingdings" w:hint="default"/>
      </w:rPr>
    </w:lvl>
  </w:abstractNum>
  <w:abstractNum w:abstractNumId="1">
    <w:nsid w:val="34071D77"/>
    <w:multiLevelType w:val="hybridMultilevel"/>
    <w:tmpl w:val="C3366764"/>
    <w:lvl w:ilvl="0" w:tplc="6B948488">
      <w:start w:val="1"/>
      <w:numFmt w:val="decimal"/>
      <w:lvlText w:val="%1-"/>
      <w:lvlJc w:val="left"/>
      <w:pPr>
        <w:ind w:left="60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320" w:hanging="360"/>
      </w:pPr>
    </w:lvl>
    <w:lvl w:ilvl="2" w:tplc="040C001B" w:tentative="1">
      <w:start w:val="1"/>
      <w:numFmt w:val="lowerRoman"/>
      <w:lvlText w:val="%3."/>
      <w:lvlJc w:val="right"/>
      <w:pPr>
        <w:ind w:left="2040" w:hanging="180"/>
      </w:pPr>
    </w:lvl>
    <w:lvl w:ilvl="3" w:tplc="040C000F" w:tentative="1">
      <w:start w:val="1"/>
      <w:numFmt w:val="decimal"/>
      <w:lvlText w:val="%4."/>
      <w:lvlJc w:val="left"/>
      <w:pPr>
        <w:ind w:left="2760" w:hanging="360"/>
      </w:pPr>
    </w:lvl>
    <w:lvl w:ilvl="4" w:tplc="040C0019" w:tentative="1">
      <w:start w:val="1"/>
      <w:numFmt w:val="lowerLetter"/>
      <w:lvlText w:val="%5."/>
      <w:lvlJc w:val="left"/>
      <w:pPr>
        <w:ind w:left="3480" w:hanging="360"/>
      </w:pPr>
    </w:lvl>
    <w:lvl w:ilvl="5" w:tplc="040C001B" w:tentative="1">
      <w:start w:val="1"/>
      <w:numFmt w:val="lowerRoman"/>
      <w:lvlText w:val="%6."/>
      <w:lvlJc w:val="right"/>
      <w:pPr>
        <w:ind w:left="4200" w:hanging="180"/>
      </w:pPr>
    </w:lvl>
    <w:lvl w:ilvl="6" w:tplc="040C000F" w:tentative="1">
      <w:start w:val="1"/>
      <w:numFmt w:val="decimal"/>
      <w:lvlText w:val="%7."/>
      <w:lvlJc w:val="left"/>
      <w:pPr>
        <w:ind w:left="4920" w:hanging="360"/>
      </w:pPr>
    </w:lvl>
    <w:lvl w:ilvl="7" w:tplc="040C0019" w:tentative="1">
      <w:start w:val="1"/>
      <w:numFmt w:val="lowerLetter"/>
      <w:lvlText w:val="%8."/>
      <w:lvlJc w:val="left"/>
      <w:pPr>
        <w:ind w:left="5640" w:hanging="360"/>
      </w:pPr>
    </w:lvl>
    <w:lvl w:ilvl="8" w:tplc="040C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">
    <w:nsid w:val="446A5661"/>
    <w:multiLevelType w:val="hybridMultilevel"/>
    <w:tmpl w:val="4C688884"/>
    <w:lvl w:ilvl="0" w:tplc="C6BE165C">
      <w:start w:val="4"/>
      <w:numFmt w:val="bullet"/>
      <w:lvlText w:val="-"/>
      <w:lvlJc w:val="left"/>
      <w:pPr>
        <w:ind w:left="570" w:hanging="360"/>
      </w:pPr>
      <w:rPr>
        <w:rFonts w:ascii="Times New Roman" w:eastAsia="Times New Roman" w:hAnsi="Times New Roman" w:cs="Simplified Arabic" w:hint="default"/>
        <w:b/>
        <w:sz w:val="32"/>
        <w:szCs w:val="32"/>
      </w:rPr>
    </w:lvl>
    <w:lvl w:ilvl="1" w:tplc="040C0003" w:tentative="1">
      <w:start w:val="1"/>
      <w:numFmt w:val="bullet"/>
      <w:lvlText w:val="o"/>
      <w:lvlJc w:val="left"/>
      <w:pPr>
        <w:ind w:left="129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1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3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5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7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9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1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30" w:hanging="360"/>
      </w:pPr>
      <w:rPr>
        <w:rFonts w:ascii="Wingdings" w:hAnsi="Wingdings" w:hint="default"/>
      </w:rPr>
    </w:lvl>
  </w:abstractNum>
  <w:abstractNum w:abstractNumId="3">
    <w:nsid w:val="4A5E3237"/>
    <w:multiLevelType w:val="hybridMultilevel"/>
    <w:tmpl w:val="8D90670C"/>
    <w:lvl w:ilvl="0" w:tplc="27DC816C">
      <w:start w:val="4"/>
      <w:numFmt w:val="bullet"/>
      <w:lvlText w:val="-"/>
      <w:lvlJc w:val="left"/>
      <w:pPr>
        <w:ind w:left="765" w:hanging="360"/>
      </w:pPr>
      <w:rPr>
        <w:rFonts w:ascii="Times New Roman" w:eastAsia="Times New Roman" w:hAnsi="Times New Roman" w:cs="Simplified Arabic" w:hint="default"/>
        <w:b/>
      </w:rPr>
    </w:lvl>
    <w:lvl w:ilvl="1" w:tplc="040C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>
    <w:nsid w:val="4BE43379"/>
    <w:multiLevelType w:val="hybridMultilevel"/>
    <w:tmpl w:val="32264BE6"/>
    <w:lvl w:ilvl="0" w:tplc="7488E928">
      <w:start w:val="1"/>
      <w:numFmt w:val="decimal"/>
      <w:lvlText w:val="%1-"/>
      <w:lvlJc w:val="left"/>
      <w:pPr>
        <w:ind w:left="705" w:hanging="360"/>
      </w:pPr>
      <w:rPr>
        <w:rFonts w:cs="Simplified Arabic" w:hint="default"/>
        <w:b w:val="0"/>
        <w:sz w:val="32"/>
      </w:rPr>
    </w:lvl>
    <w:lvl w:ilvl="1" w:tplc="040C0019" w:tentative="1">
      <w:start w:val="1"/>
      <w:numFmt w:val="lowerLetter"/>
      <w:lvlText w:val="%2."/>
      <w:lvlJc w:val="left"/>
      <w:pPr>
        <w:ind w:left="1425" w:hanging="360"/>
      </w:pPr>
    </w:lvl>
    <w:lvl w:ilvl="2" w:tplc="040C001B" w:tentative="1">
      <w:start w:val="1"/>
      <w:numFmt w:val="lowerRoman"/>
      <w:lvlText w:val="%3."/>
      <w:lvlJc w:val="right"/>
      <w:pPr>
        <w:ind w:left="2145" w:hanging="180"/>
      </w:pPr>
    </w:lvl>
    <w:lvl w:ilvl="3" w:tplc="040C000F" w:tentative="1">
      <w:start w:val="1"/>
      <w:numFmt w:val="decimal"/>
      <w:lvlText w:val="%4."/>
      <w:lvlJc w:val="left"/>
      <w:pPr>
        <w:ind w:left="2865" w:hanging="360"/>
      </w:pPr>
    </w:lvl>
    <w:lvl w:ilvl="4" w:tplc="040C0019" w:tentative="1">
      <w:start w:val="1"/>
      <w:numFmt w:val="lowerLetter"/>
      <w:lvlText w:val="%5."/>
      <w:lvlJc w:val="left"/>
      <w:pPr>
        <w:ind w:left="3585" w:hanging="360"/>
      </w:pPr>
    </w:lvl>
    <w:lvl w:ilvl="5" w:tplc="040C001B" w:tentative="1">
      <w:start w:val="1"/>
      <w:numFmt w:val="lowerRoman"/>
      <w:lvlText w:val="%6."/>
      <w:lvlJc w:val="right"/>
      <w:pPr>
        <w:ind w:left="4305" w:hanging="180"/>
      </w:pPr>
    </w:lvl>
    <w:lvl w:ilvl="6" w:tplc="040C000F" w:tentative="1">
      <w:start w:val="1"/>
      <w:numFmt w:val="decimal"/>
      <w:lvlText w:val="%7."/>
      <w:lvlJc w:val="left"/>
      <w:pPr>
        <w:ind w:left="5025" w:hanging="360"/>
      </w:pPr>
    </w:lvl>
    <w:lvl w:ilvl="7" w:tplc="040C0019" w:tentative="1">
      <w:start w:val="1"/>
      <w:numFmt w:val="lowerLetter"/>
      <w:lvlText w:val="%8."/>
      <w:lvlJc w:val="left"/>
      <w:pPr>
        <w:ind w:left="5745" w:hanging="360"/>
      </w:pPr>
    </w:lvl>
    <w:lvl w:ilvl="8" w:tplc="040C001B" w:tentative="1">
      <w:start w:val="1"/>
      <w:numFmt w:val="lowerRoman"/>
      <w:lvlText w:val="%9."/>
      <w:lvlJc w:val="right"/>
      <w:pPr>
        <w:ind w:left="6465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characterSpacingControl w:val="doNotCompress"/>
  <w:savePreviewPicture/>
  <w:compat/>
  <w:rsids>
    <w:rsidRoot w:val="0090710D"/>
    <w:rsid w:val="000041F8"/>
    <w:rsid w:val="00020198"/>
    <w:rsid w:val="00020A89"/>
    <w:rsid w:val="00027E5C"/>
    <w:rsid w:val="00036520"/>
    <w:rsid w:val="00046347"/>
    <w:rsid w:val="000B6650"/>
    <w:rsid w:val="0011215F"/>
    <w:rsid w:val="0011398A"/>
    <w:rsid w:val="00142359"/>
    <w:rsid w:val="00167368"/>
    <w:rsid w:val="00193B86"/>
    <w:rsid w:val="001C1E9D"/>
    <w:rsid w:val="001F22DD"/>
    <w:rsid w:val="00206132"/>
    <w:rsid w:val="00230182"/>
    <w:rsid w:val="00275DA9"/>
    <w:rsid w:val="00283BF6"/>
    <w:rsid w:val="002B27A2"/>
    <w:rsid w:val="002B5A7B"/>
    <w:rsid w:val="002C4DFC"/>
    <w:rsid w:val="002C628B"/>
    <w:rsid w:val="002D3EC8"/>
    <w:rsid w:val="002D6C57"/>
    <w:rsid w:val="002F22DD"/>
    <w:rsid w:val="002F7F7A"/>
    <w:rsid w:val="00315774"/>
    <w:rsid w:val="0032347E"/>
    <w:rsid w:val="00323EDB"/>
    <w:rsid w:val="0034078A"/>
    <w:rsid w:val="00350BCB"/>
    <w:rsid w:val="0036038C"/>
    <w:rsid w:val="003C42D3"/>
    <w:rsid w:val="00401FBE"/>
    <w:rsid w:val="00423E81"/>
    <w:rsid w:val="0042760B"/>
    <w:rsid w:val="00435274"/>
    <w:rsid w:val="00450178"/>
    <w:rsid w:val="0047150C"/>
    <w:rsid w:val="004A53DE"/>
    <w:rsid w:val="004C196F"/>
    <w:rsid w:val="004C5857"/>
    <w:rsid w:val="00506205"/>
    <w:rsid w:val="00524389"/>
    <w:rsid w:val="00536751"/>
    <w:rsid w:val="00544F5C"/>
    <w:rsid w:val="00566452"/>
    <w:rsid w:val="0059792C"/>
    <w:rsid w:val="005A09A5"/>
    <w:rsid w:val="005C2EB8"/>
    <w:rsid w:val="005D63AD"/>
    <w:rsid w:val="005E5A6F"/>
    <w:rsid w:val="005F4744"/>
    <w:rsid w:val="006315DC"/>
    <w:rsid w:val="006A6BAD"/>
    <w:rsid w:val="006F015E"/>
    <w:rsid w:val="006F3F4D"/>
    <w:rsid w:val="006F5E54"/>
    <w:rsid w:val="00736B00"/>
    <w:rsid w:val="00754124"/>
    <w:rsid w:val="007B5963"/>
    <w:rsid w:val="007E14D7"/>
    <w:rsid w:val="007E750E"/>
    <w:rsid w:val="00804872"/>
    <w:rsid w:val="00826A9C"/>
    <w:rsid w:val="00830259"/>
    <w:rsid w:val="008676B8"/>
    <w:rsid w:val="00876CFF"/>
    <w:rsid w:val="008847A7"/>
    <w:rsid w:val="00887B9D"/>
    <w:rsid w:val="00891F2B"/>
    <w:rsid w:val="008B2A42"/>
    <w:rsid w:val="008C15F9"/>
    <w:rsid w:val="008C320F"/>
    <w:rsid w:val="008D5656"/>
    <w:rsid w:val="008D6987"/>
    <w:rsid w:val="00900F0F"/>
    <w:rsid w:val="0090710D"/>
    <w:rsid w:val="00926934"/>
    <w:rsid w:val="009559DA"/>
    <w:rsid w:val="00965E10"/>
    <w:rsid w:val="00980FA4"/>
    <w:rsid w:val="0098471F"/>
    <w:rsid w:val="009B65AE"/>
    <w:rsid w:val="009D3168"/>
    <w:rsid w:val="009E1CE3"/>
    <w:rsid w:val="009E257F"/>
    <w:rsid w:val="00A03313"/>
    <w:rsid w:val="00A054CB"/>
    <w:rsid w:val="00A17FBD"/>
    <w:rsid w:val="00A25D9E"/>
    <w:rsid w:val="00A54366"/>
    <w:rsid w:val="00A63998"/>
    <w:rsid w:val="00AA0520"/>
    <w:rsid w:val="00AB5116"/>
    <w:rsid w:val="00AE3DB8"/>
    <w:rsid w:val="00AE7D5F"/>
    <w:rsid w:val="00AF0D80"/>
    <w:rsid w:val="00B419DC"/>
    <w:rsid w:val="00B75FC0"/>
    <w:rsid w:val="00B924E4"/>
    <w:rsid w:val="00BA7569"/>
    <w:rsid w:val="00BD6A88"/>
    <w:rsid w:val="00BF599A"/>
    <w:rsid w:val="00BF7A67"/>
    <w:rsid w:val="00C23C30"/>
    <w:rsid w:val="00C31B97"/>
    <w:rsid w:val="00C324D4"/>
    <w:rsid w:val="00C447A6"/>
    <w:rsid w:val="00C93253"/>
    <w:rsid w:val="00CB3799"/>
    <w:rsid w:val="00CC3E5F"/>
    <w:rsid w:val="00CD0C92"/>
    <w:rsid w:val="00CE6892"/>
    <w:rsid w:val="00CE771A"/>
    <w:rsid w:val="00D43798"/>
    <w:rsid w:val="00D54DFE"/>
    <w:rsid w:val="00D56622"/>
    <w:rsid w:val="00D56D2A"/>
    <w:rsid w:val="00D90812"/>
    <w:rsid w:val="00D90DD2"/>
    <w:rsid w:val="00D9476C"/>
    <w:rsid w:val="00D95979"/>
    <w:rsid w:val="00DD5FCD"/>
    <w:rsid w:val="00DE180E"/>
    <w:rsid w:val="00DE684B"/>
    <w:rsid w:val="00E168FF"/>
    <w:rsid w:val="00E24C72"/>
    <w:rsid w:val="00E331A4"/>
    <w:rsid w:val="00E41186"/>
    <w:rsid w:val="00E64FFB"/>
    <w:rsid w:val="00E70A83"/>
    <w:rsid w:val="00E96BC9"/>
    <w:rsid w:val="00EF7680"/>
    <w:rsid w:val="00F00B60"/>
    <w:rsid w:val="00F23B46"/>
    <w:rsid w:val="00F3525C"/>
    <w:rsid w:val="00F522E0"/>
    <w:rsid w:val="00F705B5"/>
    <w:rsid w:val="00F80A5F"/>
    <w:rsid w:val="00F856F2"/>
    <w:rsid w:val="00F9484D"/>
    <w:rsid w:val="00F96AA7"/>
    <w:rsid w:val="00FD47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64"/>
    <o:shapelayout v:ext="edit">
      <o:idmap v:ext="edit" data="1"/>
      <o:rules v:ext="edit">
        <o:r id="V:Rule1" type="connector" idref="#AutoShape 274"/>
        <o:r id="V:Rule2" type="connector" idref="#AutoShape 406"/>
        <o:r id="V:Rule3" type="connector" idref="#AutoShape 404"/>
        <o:r id="V:Rule4" type="connector" idref="#AutoShape 403"/>
        <o:r id="V:Rule5" type="connector" idref="#AutoShape 405"/>
        <o:r id="V:Rule6" type="connector" idref="#AutoShape 392"/>
        <o:r id="V:Rule7" type="connector" idref="#AutoShape 393"/>
        <o:r id="V:Rule8" type="connector" idref="#AutoShape 382"/>
        <o:r id="V:Rule9" type="connector" idref="#AutoShape 383"/>
        <o:r id="V:Rule10" type="connector" idref="#AutoShape 401"/>
      </o:rules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710D"/>
    <w:rPr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rsid w:val="009071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edelespacerserv">
    <w:name w:val="Placeholder Text"/>
    <w:basedOn w:val="Policepardfaut"/>
    <w:uiPriority w:val="99"/>
    <w:semiHidden/>
    <w:rsid w:val="000B6650"/>
    <w:rPr>
      <w:color w:val="808080"/>
    </w:rPr>
  </w:style>
  <w:style w:type="paragraph" w:styleId="Textedebulles">
    <w:name w:val="Balloon Text"/>
    <w:basedOn w:val="Normal"/>
    <w:link w:val="TextedebullesCar"/>
    <w:rsid w:val="000B6650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0B6650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D9081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26" Type="http://schemas.openxmlformats.org/officeDocument/2006/relationships/oleObject" Target="embeddings/oleObject10.bin"/><Relationship Id="rId3" Type="http://schemas.openxmlformats.org/officeDocument/2006/relationships/styles" Target="styles.xml"/><Relationship Id="rId21" Type="http://schemas.openxmlformats.org/officeDocument/2006/relationships/oleObject" Target="embeddings/oleObject8.bin"/><Relationship Id="rId34" Type="http://schemas.openxmlformats.org/officeDocument/2006/relationships/oleObject" Target="embeddings/oleObject12.bin"/><Relationship Id="rId7" Type="http://schemas.openxmlformats.org/officeDocument/2006/relationships/oleObject" Target="embeddings/oleObject1.bin"/><Relationship Id="rId12" Type="http://schemas.openxmlformats.org/officeDocument/2006/relationships/image" Target="media/image4.png"/><Relationship Id="rId17" Type="http://schemas.openxmlformats.org/officeDocument/2006/relationships/oleObject" Target="embeddings/oleObject6.bin"/><Relationship Id="rId25" Type="http://schemas.openxmlformats.org/officeDocument/2006/relationships/image" Target="media/image11.png"/><Relationship Id="rId33" Type="http://schemas.openxmlformats.org/officeDocument/2006/relationships/oleObject" Target="embeddings/oleObject11.bin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8.png"/><Relationship Id="rId29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oleObject" Target="embeddings/oleObject3.bin"/><Relationship Id="rId24" Type="http://schemas.openxmlformats.org/officeDocument/2006/relationships/oleObject" Target="embeddings/oleObject9.bin"/><Relationship Id="rId32" Type="http://schemas.openxmlformats.org/officeDocument/2006/relationships/image" Target="media/image17.wmf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5.bin"/><Relationship Id="rId23" Type="http://schemas.openxmlformats.org/officeDocument/2006/relationships/image" Target="media/image10.png"/><Relationship Id="rId28" Type="http://schemas.openxmlformats.org/officeDocument/2006/relationships/image" Target="media/image13.png"/><Relationship Id="rId36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oleObject" Target="embeddings/oleObject7.bin"/><Relationship Id="rId31" Type="http://schemas.openxmlformats.org/officeDocument/2006/relationships/image" Target="media/image16.png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png"/><Relationship Id="rId22" Type="http://schemas.openxmlformats.org/officeDocument/2006/relationships/image" Target="media/image9.png"/><Relationship Id="rId27" Type="http://schemas.openxmlformats.org/officeDocument/2006/relationships/image" Target="media/image12.png"/><Relationship Id="rId30" Type="http://schemas.openxmlformats.org/officeDocument/2006/relationships/image" Target="media/image15.png"/><Relationship Id="rId35" Type="http://schemas.openxmlformats.org/officeDocument/2006/relationships/oleObject" Target="embeddings/oleObject13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istrateur\Application%20Data\Microsoft\Templates\Scienc64.dot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64D156-9583-4F61-A8C9-67E04F2C07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Scienc64</Template>
  <TotalTime>420</TotalTime>
  <Pages>17</Pages>
  <Words>1960</Words>
  <Characters>22809</Characters>
  <Application>Microsoft Office Word</Application>
  <DocSecurity>0</DocSecurity>
  <Lines>190</Lines>
  <Paragraphs>49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مــدرســــة</vt:lpstr>
    </vt:vector>
  </TitlesOfParts>
  <Company>.</Company>
  <LinksUpToDate>false</LinksUpToDate>
  <CharactersWithSpaces>24720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مــدرســــة</dc:title>
  <dc:subject/>
  <dc:creator>.</dc:creator>
  <cp:keywords/>
  <dc:description/>
  <cp:lastModifiedBy>SALAH</cp:lastModifiedBy>
  <cp:revision>9</cp:revision>
  <cp:lastPrinted>2013-05-13T12:19:00Z</cp:lastPrinted>
  <dcterms:created xsi:type="dcterms:W3CDTF">2013-05-12T13:19:00Z</dcterms:created>
  <dcterms:modified xsi:type="dcterms:W3CDTF">2013-05-13T12:29:00Z</dcterms:modified>
</cp:coreProperties>
</file>